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93FA7" w14:textId="0B9B5C21" w:rsidR="0011644E" w:rsidRDefault="00AC008B" w:rsidP="005B5D81">
      <w:pPr>
        <w:pStyle w:val="Normaal"/>
        <w:spacing w:line="312" w:lineRule="auto"/>
      </w:pPr>
      <w:r>
        <w:rPr>
          <w:rFonts w:ascii="Times New Roman" w:hAnsi="Times New Roman" w:cs="Times New Roman"/>
          <w:noProof/>
          <w:sz w:val="24"/>
          <w:szCs w:val="24"/>
        </w:rPr>
        <w:drawing>
          <wp:anchor distT="0" distB="0" distL="114300" distR="114300" simplePos="0" relativeHeight="251666174" behindDoc="1" locked="0" layoutInCell="1" allowOverlap="1" wp14:anchorId="622A065F" wp14:editId="3A8645A5">
            <wp:simplePos x="0" y="0"/>
            <wp:positionH relativeFrom="column">
              <wp:posOffset>-64770</wp:posOffset>
            </wp:positionH>
            <wp:positionV relativeFrom="paragraph">
              <wp:posOffset>-542290</wp:posOffset>
            </wp:positionV>
            <wp:extent cx="6086475" cy="1623060"/>
            <wp:effectExtent l="0" t="0" r="952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86835" cy="1623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44E">
        <w:rPr>
          <w:rFonts w:ascii="Times New Roman" w:hAnsi="Times New Roman" w:cs="Times New Roman"/>
          <w:noProof/>
          <w:sz w:val="24"/>
          <w:szCs w:val="24"/>
        </w:rPr>
        <w:drawing>
          <wp:anchor distT="0" distB="0" distL="114300" distR="114300" simplePos="0" relativeHeight="251667456" behindDoc="0" locked="1" layoutInCell="1" allowOverlap="1" wp14:anchorId="424C8742" wp14:editId="17E14249">
            <wp:simplePos x="0" y="0"/>
            <wp:positionH relativeFrom="column">
              <wp:posOffset>5205730</wp:posOffset>
            </wp:positionH>
            <wp:positionV relativeFrom="page">
              <wp:posOffset>0</wp:posOffset>
            </wp:positionV>
            <wp:extent cx="1501200" cy="14652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01200" cy="14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44E">
        <w:rPr>
          <w:rFonts w:ascii="Times New Roman" w:hAnsi="Times New Roman" w:cs="Times New Roman"/>
          <w:noProof/>
          <w:sz w:val="24"/>
          <w:szCs w:val="24"/>
        </w:rPr>
        <w:drawing>
          <wp:anchor distT="0" distB="0" distL="114300" distR="114300" simplePos="0" relativeHeight="251667199" behindDoc="1" locked="1" layoutInCell="1" allowOverlap="1" wp14:anchorId="1BA2100E" wp14:editId="4C2A8FF3">
            <wp:simplePos x="0" y="0"/>
            <wp:positionH relativeFrom="column">
              <wp:posOffset>4228465</wp:posOffset>
            </wp:positionH>
            <wp:positionV relativeFrom="page">
              <wp:posOffset>-94615</wp:posOffset>
            </wp:positionV>
            <wp:extent cx="2760980" cy="2692400"/>
            <wp:effectExtent l="0" t="0" r="1270" b="0"/>
            <wp:wrapNone/>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980"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BD558" w14:textId="77777777" w:rsidR="00FA6C43" w:rsidRDefault="00FA6C43" w:rsidP="005B5D81">
      <w:pPr>
        <w:pStyle w:val="Normaal"/>
        <w:spacing w:line="312" w:lineRule="auto"/>
      </w:pPr>
    </w:p>
    <w:p w14:paraId="4EE44531" w14:textId="77777777" w:rsidR="00A33410" w:rsidRPr="00A33410" w:rsidRDefault="00A33410" w:rsidP="005B5D81">
      <w:pPr>
        <w:pStyle w:val="Normaal"/>
        <w:spacing w:line="312" w:lineRule="auto"/>
      </w:pPr>
    </w:p>
    <w:p w14:paraId="263F59CB" w14:textId="77777777" w:rsidR="002F028F" w:rsidRDefault="002F028F" w:rsidP="005B5D81">
      <w:pPr>
        <w:pStyle w:val="Normaal"/>
        <w:spacing w:line="312" w:lineRule="auto"/>
      </w:pPr>
    </w:p>
    <w:p w14:paraId="67649749" w14:textId="77777777" w:rsidR="00AA0424" w:rsidRDefault="00112221" w:rsidP="005B5D81">
      <w:pPr>
        <w:pStyle w:val="Normaal"/>
        <w:spacing w:line="312" w:lineRule="auto"/>
      </w:pPr>
      <w:r>
        <w:rPr>
          <w:noProof/>
        </w:rPr>
        <mc:AlternateContent>
          <mc:Choice Requires="wps">
            <w:drawing>
              <wp:anchor distT="0" distB="0" distL="114300" distR="114300" simplePos="0" relativeHeight="251669504" behindDoc="0" locked="0" layoutInCell="1" allowOverlap="1" wp14:anchorId="6A772ADF" wp14:editId="37B8984D">
                <wp:simplePos x="0" y="0"/>
                <wp:positionH relativeFrom="column">
                  <wp:posOffset>-98425</wp:posOffset>
                </wp:positionH>
                <wp:positionV relativeFrom="page">
                  <wp:posOffset>1792234</wp:posOffset>
                </wp:positionV>
                <wp:extent cx="6918960" cy="84582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6918960" cy="845820"/>
                        </a:xfrm>
                        <a:prstGeom prst="rect">
                          <a:avLst/>
                        </a:prstGeom>
                        <a:noFill/>
                        <a:ln w="6350">
                          <a:noFill/>
                        </a:ln>
                        <a:effectLst>
                          <a:outerShdw blurRad="76200" dist="76200" dir="2700000" sx="69000" sy="69000" algn="tl" rotWithShape="0">
                            <a:prstClr val="black">
                              <a:alpha val="41000"/>
                            </a:prstClr>
                          </a:outerShdw>
                        </a:effectLst>
                      </wps:spPr>
                      <wps:txbx>
                        <w:txbxContent>
                          <w:p w14:paraId="5C9D29AA" w14:textId="77777777" w:rsidR="009700F8" w:rsidRPr="00112221" w:rsidRDefault="009700F8" w:rsidP="009700F8">
                            <w:pPr>
                              <w:spacing w:line="240" w:lineRule="auto"/>
                              <w:rPr>
                                <w:rFonts w:ascii="Arial Black" w:hAnsi="Arial Black"/>
                                <w:b/>
                                <w:bCs/>
                                <w:color w:val="FED700" w:themeColor="accent1"/>
                                <w:sz w:val="96"/>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12221">
                              <w:rPr>
                                <w:rFonts w:ascii="Arial Black" w:hAnsi="Arial Black"/>
                                <w:b/>
                                <w:bCs/>
                                <w:color w:val="FED700" w:themeColor="accent1"/>
                                <w:sz w:val="96"/>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NIEUWSBRIEF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72ADF" id="_x0000_t202" coordsize="21600,21600" o:spt="202" path="m,l,21600r21600,l21600,xe">
                <v:stroke joinstyle="miter"/>
                <v:path gradientshapeok="t" o:connecttype="rect"/>
              </v:shapetype>
              <v:shape id="Tekstvak 14" o:spid="_x0000_s1026" type="#_x0000_t202" style="position:absolute;margin-left:-7.75pt;margin-top:141.1pt;width:544.8pt;height:6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" filled="f" stroked="f" strokeweight=".5pt">
                <v:shadow on="t" type="perspective" color="black" opacity="26869f" origin="-.5,-.5" offset="1.49672mm,1.49672mm" matrix="45220f,,,45220f"/>
                <v:textbox>
                  <w:txbxContent>
                    <w:p w14:paraId="5C9D29AA" w14:textId="77777777" w:rsidR="009700F8" w:rsidRPr="00112221" w:rsidRDefault="009700F8" w:rsidP="009700F8">
                      <w:pPr>
                        <w:spacing w:line="240" w:lineRule="auto"/>
                        <w:rPr>
                          <w:rFonts w:ascii="Arial Black" w:hAnsi="Arial Black"/>
                          <w:b/>
                          <w:bCs/>
                          <w:color w:val="FED700" w:themeColor="accent1"/>
                          <w:sz w:val="96"/>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12221">
                        <w:rPr>
                          <w:rFonts w:ascii="Arial Black" w:hAnsi="Arial Black"/>
                          <w:b/>
                          <w:bCs/>
                          <w:color w:val="FED700" w:themeColor="accent1"/>
                          <w:sz w:val="96"/>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NIEUWSBRIEF</w:t>
                      </w:r>
                    </w:p>
                  </w:txbxContent>
                </v:textbox>
                <w10:wrap anchory="page"/>
              </v:shape>
            </w:pict>
          </mc:Fallback>
        </mc:AlternateContent>
      </w:r>
      <w:r w:rsidR="00C71CC8">
        <w:rPr>
          <w:noProof/>
        </w:rPr>
        <mc:AlternateContent>
          <mc:Choice Requires="wps">
            <w:drawing>
              <wp:anchor distT="0" distB="0" distL="114300" distR="114300" simplePos="0" relativeHeight="251686912" behindDoc="0" locked="0" layoutInCell="1" allowOverlap="1" wp14:anchorId="411C0591" wp14:editId="2B43B832">
                <wp:simplePos x="0" y="0"/>
                <wp:positionH relativeFrom="column">
                  <wp:posOffset>-720090</wp:posOffset>
                </wp:positionH>
                <wp:positionV relativeFrom="page">
                  <wp:posOffset>2700655</wp:posOffset>
                </wp:positionV>
                <wp:extent cx="7560000" cy="288000"/>
                <wp:effectExtent l="0" t="0" r="3175" b="0"/>
                <wp:wrapTopAndBottom/>
                <wp:docPr id="19" name="Tekstvak 19"/>
                <wp:cNvGraphicFramePr/>
                <a:graphic xmlns:a="http://schemas.openxmlformats.org/drawingml/2006/main">
                  <a:graphicData uri="http://schemas.microsoft.com/office/word/2010/wordprocessingShape">
                    <wps:wsp>
                      <wps:cNvSpPr txBox="1"/>
                      <wps:spPr>
                        <a:xfrm>
                          <a:off x="0" y="0"/>
                          <a:ext cx="7560000" cy="288000"/>
                        </a:xfrm>
                        <a:prstGeom prst="rect">
                          <a:avLst/>
                        </a:prstGeom>
                        <a:solidFill>
                          <a:schemeClr val="bg1">
                            <a:lumMod val="85000"/>
                          </a:schemeClr>
                        </a:solidFill>
                        <a:ln w="6350">
                          <a:noFill/>
                        </a:ln>
                      </wps:spPr>
                      <wps:txbx>
                        <w:txbxContent>
                          <w:p w14:paraId="009E59A4" w14:textId="70B9DC5C" w:rsidR="00AA0424" w:rsidRPr="0077173E" w:rsidRDefault="006762D0" w:rsidP="00112221">
                            <w:pPr>
                              <w:pStyle w:val="Kop1"/>
                              <w:tabs>
                                <w:tab w:val="right" w:pos="9498"/>
                              </w:tabs>
                              <w:jc w:val="left"/>
                              <w:rPr>
                                <w:color w:val="000000" w:themeColor="text1"/>
                                <w:spacing w:val="0"/>
                              </w:rPr>
                            </w:pPr>
                            <w:r>
                              <w:rPr>
                                <w:color w:val="000000" w:themeColor="text1"/>
                                <w:spacing w:val="0"/>
                              </w:rPr>
                              <w:t xml:space="preserve">Alzheimer </w:t>
                            </w:r>
                            <w:r w:rsidR="00AA0424" w:rsidRPr="0077173E">
                              <w:rPr>
                                <w:color w:val="000000" w:themeColor="text1"/>
                                <w:spacing w:val="0"/>
                              </w:rPr>
                              <w:t>Afdeling Park</w:t>
                            </w:r>
                            <w:r w:rsidR="00112221" w:rsidRPr="0077173E">
                              <w:rPr>
                                <w:color w:val="000000" w:themeColor="text1"/>
                                <w:spacing w:val="0"/>
                              </w:rPr>
                              <w:t>s</w:t>
                            </w:r>
                            <w:r w:rsidR="00AA0424" w:rsidRPr="0077173E">
                              <w:rPr>
                                <w:color w:val="000000" w:themeColor="text1"/>
                                <w:spacing w:val="0"/>
                              </w:rPr>
                              <w:t>tad Limburg</w:t>
                            </w:r>
                            <w:r w:rsidR="00AA0424" w:rsidRPr="0077173E">
                              <w:rPr>
                                <w:spacing w:val="0"/>
                              </w:rPr>
                              <w:tab/>
                            </w:r>
                            <w:r w:rsidR="005E776C">
                              <w:rPr>
                                <w:color w:val="000000" w:themeColor="text1"/>
                                <w:spacing w:val="0"/>
                              </w:rPr>
                              <w:t>dec</w:t>
                            </w:r>
                            <w:r w:rsidR="00BE422E">
                              <w:rPr>
                                <w:color w:val="000000" w:themeColor="text1"/>
                                <w:spacing w:val="0"/>
                              </w:rPr>
                              <w:t xml:space="preserve">ember </w:t>
                            </w:r>
                            <w:r w:rsidR="003A72F7" w:rsidRPr="0077173E">
                              <w:rPr>
                                <w:color w:val="000000" w:themeColor="text1"/>
                                <w:spacing w:val="0"/>
                              </w:rPr>
                              <w:t>2023</w:t>
                            </w:r>
                          </w:p>
                        </w:txbxContent>
                      </wps:txbx>
                      <wps:bodyPr rot="0" spcFirstLastPara="0" vertOverflow="overflow" horzOverflow="overflow" vert="horz" wrap="square" lIns="72000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C0591" id="Tekstvak 19" o:spid="_x0000_s1027" type="#_x0000_t202" style="position:absolute;margin-left:-56.7pt;margin-top:212.65pt;width:595.3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" fillcolor="#d8d8d8 [2732]" stroked="f" strokeweight=".5pt">
                <v:textbox inset="20mm,,,0">
                  <w:txbxContent>
                    <w:p w14:paraId="009E59A4" w14:textId="70B9DC5C" w:rsidR="00AA0424" w:rsidRPr="0077173E" w:rsidRDefault="006762D0" w:rsidP="00112221">
                      <w:pPr>
                        <w:pStyle w:val="Kop1"/>
                        <w:tabs>
                          <w:tab w:val="right" w:pos="9498"/>
                        </w:tabs>
                        <w:jc w:val="left"/>
                        <w:rPr>
                          <w:color w:val="000000" w:themeColor="text1"/>
                          <w:spacing w:val="0"/>
                        </w:rPr>
                      </w:pPr>
                      <w:r>
                        <w:rPr>
                          <w:color w:val="000000" w:themeColor="text1"/>
                          <w:spacing w:val="0"/>
                        </w:rPr>
                        <w:t xml:space="preserve">Alzheimer </w:t>
                      </w:r>
                      <w:r w:rsidR="00AA0424" w:rsidRPr="0077173E">
                        <w:rPr>
                          <w:color w:val="000000" w:themeColor="text1"/>
                          <w:spacing w:val="0"/>
                        </w:rPr>
                        <w:t>Afdeling Park</w:t>
                      </w:r>
                      <w:r w:rsidR="00112221" w:rsidRPr="0077173E">
                        <w:rPr>
                          <w:color w:val="000000" w:themeColor="text1"/>
                          <w:spacing w:val="0"/>
                        </w:rPr>
                        <w:t>s</w:t>
                      </w:r>
                      <w:r w:rsidR="00AA0424" w:rsidRPr="0077173E">
                        <w:rPr>
                          <w:color w:val="000000" w:themeColor="text1"/>
                          <w:spacing w:val="0"/>
                        </w:rPr>
                        <w:t>tad Limburg</w:t>
                      </w:r>
                      <w:r w:rsidR="00AA0424" w:rsidRPr="0077173E">
                        <w:rPr>
                          <w:spacing w:val="0"/>
                        </w:rPr>
                        <w:tab/>
                      </w:r>
                      <w:r w:rsidR="005E776C">
                        <w:rPr>
                          <w:color w:val="000000" w:themeColor="text1"/>
                          <w:spacing w:val="0"/>
                        </w:rPr>
                        <w:t>dec</w:t>
                      </w:r>
                      <w:r w:rsidR="00BE422E">
                        <w:rPr>
                          <w:color w:val="000000" w:themeColor="text1"/>
                          <w:spacing w:val="0"/>
                        </w:rPr>
                        <w:t xml:space="preserve">ember </w:t>
                      </w:r>
                      <w:r w:rsidR="003A72F7" w:rsidRPr="0077173E">
                        <w:rPr>
                          <w:color w:val="000000" w:themeColor="text1"/>
                          <w:spacing w:val="0"/>
                        </w:rPr>
                        <w:t>2023</w:t>
                      </w:r>
                    </w:p>
                  </w:txbxContent>
                </v:textbox>
                <w10:wrap type="topAndBottom" anchory="page"/>
              </v:shape>
            </w:pict>
          </mc:Fallback>
        </mc:AlternateContent>
      </w:r>
    </w:p>
    <w:p w14:paraId="190CC3DB" w14:textId="77777777" w:rsidR="00074FF4" w:rsidRDefault="00074FF4" w:rsidP="005B5D81">
      <w:pPr>
        <w:pStyle w:val="Normaal"/>
        <w:spacing w:line="312" w:lineRule="auto"/>
      </w:pPr>
    </w:p>
    <w:p w14:paraId="19C27776" w14:textId="77777777" w:rsidR="00074FF4" w:rsidRDefault="00074FF4" w:rsidP="005B5D81">
      <w:pPr>
        <w:pStyle w:val="Normaal"/>
        <w:spacing w:line="312" w:lineRule="auto"/>
      </w:pPr>
    </w:p>
    <w:p w14:paraId="546DA79B" w14:textId="77777777" w:rsidR="00074FF4" w:rsidRDefault="00074FF4" w:rsidP="005B5D81">
      <w:pPr>
        <w:pStyle w:val="Normaal"/>
        <w:spacing w:line="312" w:lineRule="auto"/>
      </w:pPr>
    </w:p>
    <w:p w14:paraId="0DC3D8ED" w14:textId="77777777" w:rsidR="00074FF4" w:rsidRDefault="00074FF4" w:rsidP="005B5D81">
      <w:pPr>
        <w:pStyle w:val="Normaal"/>
        <w:spacing w:line="312" w:lineRule="auto"/>
      </w:pPr>
    </w:p>
    <w:p w14:paraId="2D65B9FD" w14:textId="77777777" w:rsidR="00074FF4" w:rsidRPr="00074FF4" w:rsidRDefault="00074FF4" w:rsidP="000F7512">
      <w:pPr>
        <w:pStyle w:val="Normaal"/>
        <w:tabs>
          <w:tab w:val="right" w:pos="7371"/>
        </w:tabs>
        <w:spacing w:line="312" w:lineRule="auto"/>
        <w:rPr>
          <w:sz w:val="8"/>
          <w:szCs w:val="10"/>
        </w:rPr>
      </w:pPr>
    </w:p>
    <w:p w14:paraId="329CFA19" w14:textId="77777777" w:rsidR="00074FF4" w:rsidRDefault="00074FF4" w:rsidP="005B5D81">
      <w:pPr>
        <w:pStyle w:val="Normaal"/>
        <w:spacing w:line="312" w:lineRule="auto"/>
      </w:pPr>
    </w:p>
    <w:p w14:paraId="3BF7168A" w14:textId="534E0D96" w:rsidR="005022F0" w:rsidRPr="0023796A" w:rsidRDefault="0095267A" w:rsidP="0023796A">
      <w:pPr>
        <w:spacing w:line="240" w:lineRule="auto"/>
        <w:ind w:left="-284"/>
      </w:pPr>
      <w:r w:rsidRPr="00EE5B59">
        <w:rPr>
          <w:b/>
          <w:bCs/>
          <w:sz w:val="28"/>
          <w:szCs w:val="28"/>
        </w:rPr>
        <w:t>Voorwoord</w:t>
      </w:r>
      <w:r w:rsidR="00EE5B59">
        <w:br/>
      </w:r>
      <w:r w:rsidR="00EE5B59" w:rsidRPr="00260212">
        <w:rPr>
          <w:bCs/>
          <w:shd w:val="clear" w:color="auto" w:fill="FFFFFF"/>
        </w:rPr>
        <w:t xml:space="preserve">Dit is </w:t>
      </w:r>
      <w:r w:rsidR="005E776C">
        <w:rPr>
          <w:bCs/>
          <w:shd w:val="clear" w:color="auto" w:fill="FFFFFF"/>
        </w:rPr>
        <w:t>de</w:t>
      </w:r>
      <w:r w:rsidR="00D32A34">
        <w:rPr>
          <w:bCs/>
          <w:shd w:val="clear" w:color="auto" w:fill="FFFFFF"/>
        </w:rPr>
        <w:t xml:space="preserve"> </w:t>
      </w:r>
      <w:r w:rsidR="005E776C">
        <w:rPr>
          <w:bCs/>
          <w:shd w:val="clear" w:color="auto" w:fill="FFFFFF"/>
        </w:rPr>
        <w:t>vi</w:t>
      </w:r>
      <w:r w:rsidR="00BE422E">
        <w:rPr>
          <w:bCs/>
          <w:shd w:val="clear" w:color="auto" w:fill="FFFFFF"/>
        </w:rPr>
        <w:t>erde</w:t>
      </w:r>
      <w:r w:rsidR="00B61304">
        <w:rPr>
          <w:bCs/>
          <w:shd w:val="clear" w:color="auto" w:fill="FFFFFF"/>
        </w:rPr>
        <w:t xml:space="preserve"> </w:t>
      </w:r>
      <w:r w:rsidR="00EE5B59" w:rsidRPr="00260212">
        <w:rPr>
          <w:bCs/>
          <w:shd w:val="clear" w:color="auto" w:fill="FFFFFF"/>
        </w:rPr>
        <w:t>nieuwsbrief</w:t>
      </w:r>
      <w:r w:rsidR="00D32A34">
        <w:rPr>
          <w:bCs/>
          <w:shd w:val="clear" w:color="auto" w:fill="FFFFFF"/>
        </w:rPr>
        <w:t xml:space="preserve"> van 2023.</w:t>
      </w:r>
      <w:r w:rsidR="00D32A34">
        <w:t xml:space="preserve"> </w:t>
      </w:r>
      <w:r w:rsidR="00B61304" w:rsidRPr="00B61304">
        <w:t>In deze nieuwsbrief</w:t>
      </w:r>
      <w:r w:rsidR="00EE5B59" w:rsidRPr="00260212">
        <w:rPr>
          <w:bCs/>
          <w:shd w:val="clear" w:color="auto" w:fill="FFFFFF"/>
        </w:rPr>
        <w:t xml:space="preserve"> leest u</w:t>
      </w:r>
      <w:r w:rsidR="00EE5B59">
        <w:rPr>
          <w:bCs/>
          <w:shd w:val="clear" w:color="auto" w:fill="FFFFFF"/>
        </w:rPr>
        <w:t xml:space="preserve"> </w:t>
      </w:r>
      <w:r w:rsidR="00231A35">
        <w:rPr>
          <w:bCs/>
          <w:shd w:val="clear" w:color="auto" w:fill="FFFFFF"/>
        </w:rPr>
        <w:t xml:space="preserve">het nieuws </w:t>
      </w:r>
      <w:r w:rsidR="0021766C">
        <w:rPr>
          <w:bCs/>
          <w:shd w:val="clear" w:color="auto" w:fill="FFFFFF"/>
        </w:rPr>
        <w:t xml:space="preserve">over </w:t>
      </w:r>
      <w:r w:rsidR="00EE5B59" w:rsidRPr="00260212">
        <w:rPr>
          <w:bCs/>
          <w:shd w:val="clear" w:color="auto" w:fill="FFFFFF"/>
        </w:rPr>
        <w:t xml:space="preserve">diverse activiteiten van </w:t>
      </w:r>
      <w:r w:rsidR="005022F0">
        <w:rPr>
          <w:bCs/>
          <w:shd w:val="clear" w:color="auto" w:fill="FFFFFF"/>
        </w:rPr>
        <w:t xml:space="preserve">onze </w:t>
      </w:r>
      <w:r w:rsidR="0021766C">
        <w:rPr>
          <w:bCs/>
          <w:shd w:val="clear" w:color="auto" w:fill="FFFFFF"/>
        </w:rPr>
        <w:t>a</w:t>
      </w:r>
      <w:r w:rsidR="00EE5B59" w:rsidRPr="00260212">
        <w:rPr>
          <w:bCs/>
          <w:shd w:val="clear" w:color="auto" w:fill="FFFFFF"/>
        </w:rPr>
        <w:t>fdeling</w:t>
      </w:r>
      <w:r w:rsidR="005022F0">
        <w:rPr>
          <w:bCs/>
          <w:shd w:val="clear" w:color="auto" w:fill="FFFFFF"/>
        </w:rPr>
        <w:t xml:space="preserve">, </w:t>
      </w:r>
      <w:r w:rsidR="00EE5B59">
        <w:rPr>
          <w:bCs/>
          <w:shd w:val="clear" w:color="auto" w:fill="FFFFFF"/>
        </w:rPr>
        <w:t>het Alzheimer Caf</w:t>
      </w:r>
      <w:r w:rsidR="0021766C">
        <w:rPr>
          <w:bCs/>
          <w:shd w:val="clear" w:color="auto" w:fill="FFFFFF"/>
        </w:rPr>
        <w:t>é</w:t>
      </w:r>
      <w:r w:rsidR="00BE422E">
        <w:rPr>
          <w:bCs/>
          <w:shd w:val="clear" w:color="auto" w:fill="FFFFFF"/>
        </w:rPr>
        <w:t xml:space="preserve"> met het </w:t>
      </w:r>
      <w:r w:rsidR="00507C80">
        <w:rPr>
          <w:bCs/>
          <w:shd w:val="clear" w:color="auto" w:fill="FFFFFF"/>
        </w:rPr>
        <w:t xml:space="preserve">(voorlopig) </w:t>
      </w:r>
      <w:r w:rsidR="0021766C">
        <w:rPr>
          <w:bCs/>
          <w:shd w:val="clear" w:color="auto" w:fill="FFFFFF"/>
        </w:rPr>
        <w:t>programma</w:t>
      </w:r>
      <w:r w:rsidR="00BE422E">
        <w:rPr>
          <w:bCs/>
          <w:shd w:val="clear" w:color="auto" w:fill="FFFFFF"/>
        </w:rPr>
        <w:t xml:space="preserve"> </w:t>
      </w:r>
      <w:r w:rsidR="005E776C">
        <w:rPr>
          <w:bCs/>
          <w:shd w:val="clear" w:color="auto" w:fill="FFFFFF"/>
        </w:rPr>
        <w:t>voor</w:t>
      </w:r>
      <w:r w:rsidR="00BE422E">
        <w:rPr>
          <w:bCs/>
          <w:shd w:val="clear" w:color="auto" w:fill="FFFFFF"/>
        </w:rPr>
        <w:t>jaar 202</w:t>
      </w:r>
      <w:r w:rsidR="005E776C">
        <w:rPr>
          <w:bCs/>
          <w:shd w:val="clear" w:color="auto" w:fill="FFFFFF"/>
        </w:rPr>
        <w:t>4</w:t>
      </w:r>
      <w:r w:rsidR="00BE422E">
        <w:rPr>
          <w:bCs/>
          <w:shd w:val="clear" w:color="auto" w:fill="FFFFFF"/>
        </w:rPr>
        <w:t xml:space="preserve">, verder </w:t>
      </w:r>
      <w:r w:rsidR="00EE5B59">
        <w:rPr>
          <w:bCs/>
          <w:shd w:val="clear" w:color="auto" w:fill="FFFFFF"/>
        </w:rPr>
        <w:t xml:space="preserve">nieuws </w:t>
      </w:r>
      <w:r w:rsidR="0021766C">
        <w:rPr>
          <w:bCs/>
          <w:shd w:val="clear" w:color="auto" w:fill="FFFFFF"/>
        </w:rPr>
        <w:t xml:space="preserve">van </w:t>
      </w:r>
      <w:r w:rsidR="00EE5B59">
        <w:rPr>
          <w:bCs/>
          <w:shd w:val="clear" w:color="auto" w:fill="FFFFFF"/>
        </w:rPr>
        <w:t>het bestuur</w:t>
      </w:r>
      <w:r w:rsidR="00C70184">
        <w:rPr>
          <w:bCs/>
          <w:shd w:val="clear" w:color="auto" w:fill="FFFFFF"/>
        </w:rPr>
        <w:t>, het</w:t>
      </w:r>
      <w:r w:rsidR="00EE5B59">
        <w:rPr>
          <w:bCs/>
          <w:shd w:val="clear" w:color="auto" w:fill="FFFFFF"/>
        </w:rPr>
        <w:t xml:space="preserve"> secretariaat</w:t>
      </w:r>
      <w:r w:rsidR="00C70184">
        <w:rPr>
          <w:bCs/>
          <w:shd w:val="clear" w:color="auto" w:fill="FFFFFF"/>
        </w:rPr>
        <w:t xml:space="preserve"> en</w:t>
      </w:r>
      <w:r w:rsidR="00EE5B59">
        <w:rPr>
          <w:bCs/>
          <w:shd w:val="clear" w:color="auto" w:fill="FFFFFF"/>
        </w:rPr>
        <w:t xml:space="preserve"> de </w:t>
      </w:r>
      <w:r w:rsidR="00EE5B59" w:rsidRPr="0074655D">
        <w:rPr>
          <w:noProof/>
        </w:rPr>
        <w:t>bibliotheek</w:t>
      </w:r>
      <w:r w:rsidR="00EE5B59">
        <w:rPr>
          <w:noProof/>
        </w:rPr>
        <w:t xml:space="preserve">, </w:t>
      </w:r>
      <w:r w:rsidR="005E776C">
        <w:rPr>
          <w:noProof/>
        </w:rPr>
        <w:t xml:space="preserve">het vervolg </w:t>
      </w:r>
      <w:r w:rsidR="00DE588E">
        <w:rPr>
          <w:noProof/>
        </w:rPr>
        <w:t xml:space="preserve">van de Onvergetelijke </w:t>
      </w:r>
      <w:r w:rsidR="00D32A34">
        <w:rPr>
          <w:noProof/>
        </w:rPr>
        <w:t>K</w:t>
      </w:r>
      <w:r w:rsidR="00DE588E">
        <w:rPr>
          <w:noProof/>
        </w:rPr>
        <w:t>ookclub Heerlen</w:t>
      </w:r>
      <w:r w:rsidR="00C70184">
        <w:rPr>
          <w:noProof/>
        </w:rPr>
        <w:t>, een impressie van de Wereld Alzheimer Dag,</w:t>
      </w:r>
      <w:r w:rsidR="009B60EE">
        <w:rPr>
          <w:noProof/>
        </w:rPr>
        <w:t xml:space="preserve"> d</w:t>
      </w:r>
      <w:r w:rsidR="00116DE6">
        <w:rPr>
          <w:noProof/>
        </w:rPr>
        <w:t>e</w:t>
      </w:r>
      <w:r w:rsidR="009B60EE">
        <w:rPr>
          <w:noProof/>
        </w:rPr>
        <w:t xml:space="preserve"> </w:t>
      </w:r>
      <w:r w:rsidR="00116DE6">
        <w:rPr>
          <w:noProof/>
        </w:rPr>
        <w:t>Alzheimer Informatie bijeenkomsten in Voerendaal, de start van het nieuwe Alzheimer Caf</w:t>
      </w:r>
      <w:r w:rsidR="00231A35">
        <w:rPr>
          <w:noProof/>
        </w:rPr>
        <w:t>é</w:t>
      </w:r>
      <w:r w:rsidR="00116DE6">
        <w:rPr>
          <w:noProof/>
        </w:rPr>
        <w:t xml:space="preserve"> Eygelshoven</w:t>
      </w:r>
      <w:r w:rsidR="00C9729B">
        <w:rPr>
          <w:noProof/>
        </w:rPr>
        <w:t xml:space="preserve"> </w:t>
      </w:r>
      <w:r w:rsidR="00EE5B59">
        <w:rPr>
          <w:shd w:val="clear" w:color="auto" w:fill="FFFFFF"/>
        </w:rPr>
        <w:t xml:space="preserve">en </w:t>
      </w:r>
      <w:r w:rsidR="00116DE6">
        <w:rPr>
          <w:shd w:val="clear" w:color="auto" w:fill="FFFFFF"/>
        </w:rPr>
        <w:t xml:space="preserve">diverse </w:t>
      </w:r>
      <w:r w:rsidR="00EE5B59" w:rsidRPr="003F558D">
        <w:rPr>
          <w:shd w:val="clear" w:color="auto" w:fill="FFFFFF"/>
        </w:rPr>
        <w:t xml:space="preserve">ontwikkelingen uit de regio en het land. </w:t>
      </w:r>
      <w:r w:rsidR="00EE5B59">
        <w:rPr>
          <w:shd w:val="clear" w:color="auto" w:fill="FFFFFF"/>
        </w:rPr>
        <w:br/>
      </w:r>
      <w:r w:rsidR="00796412">
        <w:rPr>
          <w:bCs/>
          <w:iCs/>
          <w:noProof/>
          <w:color w:val="FF0000"/>
        </w:rPr>
        <w:drawing>
          <wp:anchor distT="0" distB="0" distL="114300" distR="114300" simplePos="0" relativeHeight="251688960" behindDoc="1" locked="0" layoutInCell="1" allowOverlap="1" wp14:anchorId="618DFEA5" wp14:editId="5FFE12B4">
            <wp:simplePos x="0" y="0"/>
            <wp:positionH relativeFrom="column">
              <wp:posOffset>5102225</wp:posOffset>
            </wp:positionH>
            <wp:positionV relativeFrom="paragraph">
              <wp:posOffset>121285</wp:posOffset>
            </wp:positionV>
            <wp:extent cx="936625" cy="742950"/>
            <wp:effectExtent l="0" t="0" r="0" b="0"/>
            <wp:wrapTight wrapText="bothSides">
              <wp:wrapPolygon edited="0">
                <wp:start x="0" y="0"/>
                <wp:lineTo x="0" y="21046"/>
                <wp:lineTo x="21087" y="21046"/>
                <wp:lineTo x="21087" y="0"/>
                <wp:lineTo x="0" y="0"/>
              </wp:wrapPolygon>
            </wp:wrapTight>
            <wp:docPr id="23" name="Afbeelding 23"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tek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6625" cy="742950"/>
                    </a:xfrm>
                    <a:prstGeom prst="rect">
                      <a:avLst/>
                    </a:prstGeom>
                  </pic:spPr>
                </pic:pic>
              </a:graphicData>
            </a:graphic>
            <wp14:sizeRelH relativeFrom="page">
              <wp14:pctWidth>0</wp14:pctWidth>
            </wp14:sizeRelH>
            <wp14:sizeRelV relativeFrom="page">
              <wp14:pctHeight>0</wp14:pctHeight>
            </wp14:sizeRelV>
          </wp:anchor>
        </w:drawing>
      </w:r>
    </w:p>
    <w:p w14:paraId="2021917B" w14:textId="3D6A8EDA" w:rsidR="00796412" w:rsidRPr="00E137AE" w:rsidRDefault="00796412" w:rsidP="00796412">
      <w:pPr>
        <w:spacing w:line="240" w:lineRule="auto"/>
        <w:ind w:left="-284"/>
        <w:jc w:val="center"/>
        <w:rPr>
          <w:b/>
          <w:iCs/>
          <w:sz w:val="32"/>
          <w:szCs w:val="32"/>
        </w:rPr>
      </w:pPr>
      <w:r w:rsidRPr="00E137AE">
        <w:rPr>
          <w:b/>
          <w:iCs/>
          <w:sz w:val="32"/>
          <w:szCs w:val="32"/>
        </w:rPr>
        <w:t xml:space="preserve">Alzheimer Café Parkstad Limburg </w:t>
      </w:r>
    </w:p>
    <w:p w14:paraId="42D6D7C7" w14:textId="4E8F7B86" w:rsidR="00796412" w:rsidRPr="00E137AE" w:rsidRDefault="00796412" w:rsidP="00796412">
      <w:pPr>
        <w:spacing w:line="240" w:lineRule="auto"/>
        <w:ind w:left="-284"/>
        <w:jc w:val="center"/>
        <w:rPr>
          <w:b/>
          <w:iCs/>
          <w:sz w:val="32"/>
          <w:szCs w:val="32"/>
        </w:rPr>
      </w:pPr>
      <w:r w:rsidRPr="00E137AE">
        <w:rPr>
          <w:b/>
          <w:iCs/>
          <w:sz w:val="32"/>
          <w:szCs w:val="32"/>
        </w:rPr>
        <w:t xml:space="preserve">Programma </w:t>
      </w:r>
      <w:r w:rsidR="005E776C">
        <w:rPr>
          <w:b/>
          <w:iCs/>
          <w:sz w:val="32"/>
          <w:szCs w:val="32"/>
        </w:rPr>
        <w:t>voor</w:t>
      </w:r>
      <w:r w:rsidRPr="00E137AE">
        <w:rPr>
          <w:b/>
          <w:iCs/>
          <w:sz w:val="32"/>
          <w:szCs w:val="32"/>
        </w:rPr>
        <w:t>jaar 202</w:t>
      </w:r>
      <w:r w:rsidR="005E776C">
        <w:rPr>
          <w:b/>
          <w:iCs/>
          <w:sz w:val="32"/>
          <w:szCs w:val="32"/>
        </w:rPr>
        <w:t>4</w:t>
      </w:r>
    </w:p>
    <w:p w14:paraId="4720BAB2" w14:textId="77777777" w:rsidR="00796412" w:rsidRPr="00861DCD" w:rsidRDefault="00796412" w:rsidP="00796412">
      <w:pPr>
        <w:spacing w:line="240" w:lineRule="auto"/>
        <w:ind w:left="-284"/>
        <w:rPr>
          <w:b/>
          <w:iCs/>
          <w:sz w:val="28"/>
          <w:szCs w:val="28"/>
        </w:rPr>
      </w:pPr>
    </w:p>
    <w:p w14:paraId="37FEAD82" w14:textId="57C6E851" w:rsidR="0023796A" w:rsidRPr="0023796A" w:rsidRDefault="0023796A" w:rsidP="0023796A">
      <w:pPr>
        <w:pStyle w:val="Geenafstand"/>
        <w:rPr>
          <w:rFonts w:ascii="Arial" w:hAnsi="Arial" w:cs="Arial"/>
          <w:sz w:val="20"/>
          <w:szCs w:val="20"/>
        </w:rPr>
      </w:pPr>
      <w:r w:rsidRPr="0065724E">
        <w:rPr>
          <w:rFonts w:ascii="Arial" w:hAnsi="Arial" w:cs="Arial"/>
          <w:b/>
          <w:color w:val="000000" w:themeColor="text1"/>
          <w:sz w:val="20"/>
          <w:szCs w:val="20"/>
        </w:rPr>
        <w:t xml:space="preserve">Dinsdag </w:t>
      </w:r>
      <w:r>
        <w:rPr>
          <w:rFonts w:ascii="Arial" w:hAnsi="Arial" w:cs="Arial"/>
          <w:b/>
          <w:color w:val="000000" w:themeColor="text1"/>
          <w:sz w:val="20"/>
          <w:szCs w:val="20"/>
        </w:rPr>
        <w:t>9</w:t>
      </w:r>
      <w:r w:rsidRPr="0065724E">
        <w:rPr>
          <w:rFonts w:ascii="Arial" w:hAnsi="Arial" w:cs="Arial"/>
          <w:b/>
          <w:color w:val="000000" w:themeColor="text1"/>
          <w:sz w:val="20"/>
          <w:szCs w:val="20"/>
        </w:rPr>
        <w:t xml:space="preserve"> januari</w:t>
      </w:r>
      <w:r w:rsidRPr="000E7D91">
        <w:rPr>
          <w:rFonts w:ascii="Arial" w:hAnsi="Arial" w:cs="Arial"/>
          <w:b/>
          <w:color w:val="000000" w:themeColor="text1"/>
        </w:rPr>
        <w:t>:</w:t>
      </w:r>
      <w:r>
        <w:rPr>
          <w:rFonts w:ascii="Arial" w:hAnsi="Arial" w:cs="Arial"/>
          <w:b/>
          <w:color w:val="000000" w:themeColor="text1"/>
        </w:rPr>
        <w:t xml:space="preserve"> </w:t>
      </w:r>
      <w:r w:rsidRPr="004B5216">
        <w:rPr>
          <w:rFonts w:ascii="Arial" w:hAnsi="Arial" w:cs="Arial"/>
          <w:b/>
          <w:sz w:val="20"/>
          <w:szCs w:val="20"/>
        </w:rPr>
        <w:t>ZO LANG MOGELIJK THUIS BLIJVEN WONEN</w:t>
      </w:r>
      <w:r w:rsidRPr="000E7D91">
        <w:br/>
      </w:r>
      <w:r w:rsidRPr="00601C57">
        <w:rPr>
          <w:rFonts w:ascii="Arial" w:hAnsi="Arial" w:cs="Arial"/>
          <w:sz w:val="20"/>
          <w:szCs w:val="20"/>
        </w:rPr>
        <w:t xml:space="preserve">De diagnose is gesteld. Wat betekent dit voor de persoon met dementie en </w:t>
      </w:r>
      <w:r>
        <w:rPr>
          <w:rFonts w:ascii="Arial" w:hAnsi="Arial" w:cs="Arial"/>
          <w:sz w:val="20"/>
          <w:szCs w:val="20"/>
        </w:rPr>
        <w:t xml:space="preserve">de </w:t>
      </w:r>
      <w:r w:rsidRPr="00601C57">
        <w:rPr>
          <w:rFonts w:ascii="Arial" w:hAnsi="Arial" w:cs="Arial"/>
          <w:sz w:val="20"/>
          <w:szCs w:val="20"/>
        </w:rPr>
        <w:t>partner</w:t>
      </w:r>
      <w:r w:rsidR="001D0A7E">
        <w:rPr>
          <w:rFonts w:ascii="Arial" w:hAnsi="Arial" w:cs="Arial"/>
          <w:sz w:val="20"/>
          <w:szCs w:val="20"/>
        </w:rPr>
        <w:t>?</w:t>
      </w:r>
      <w:r w:rsidRPr="00601C57">
        <w:rPr>
          <w:rFonts w:ascii="Arial" w:hAnsi="Arial" w:cs="Arial"/>
          <w:sz w:val="20"/>
          <w:szCs w:val="20"/>
        </w:rPr>
        <w:t xml:space="preserve"> Wanneer moet er professionele hulp komen?. Wat zijn de mogelijkheden aan begeleiding, dagopvang en activiteiten?. Een casemanager dementie zal de avond verzorgen.</w:t>
      </w:r>
      <w:r>
        <w:rPr>
          <w:rFonts w:ascii="Arial" w:hAnsi="Arial" w:cs="Arial"/>
          <w:sz w:val="20"/>
          <w:szCs w:val="20"/>
        </w:rPr>
        <w:br/>
      </w:r>
      <w:r w:rsidRPr="00CF3C26">
        <w:rPr>
          <w:rFonts w:ascii="Arial" w:hAnsi="Arial" w:cs="Arial"/>
          <w:b/>
          <w:color w:val="FF0000"/>
          <w:sz w:val="20"/>
          <w:szCs w:val="20"/>
        </w:rPr>
        <w:br/>
      </w:r>
      <w:r w:rsidRPr="0065724E">
        <w:rPr>
          <w:rFonts w:ascii="Arial" w:hAnsi="Arial" w:cs="Arial"/>
          <w:b/>
          <w:color w:val="000000" w:themeColor="text1"/>
          <w:sz w:val="20"/>
          <w:szCs w:val="20"/>
        </w:rPr>
        <w:t>Dinsdag 1</w:t>
      </w:r>
      <w:r>
        <w:rPr>
          <w:rFonts w:ascii="Arial" w:hAnsi="Arial" w:cs="Arial"/>
          <w:b/>
          <w:color w:val="000000" w:themeColor="text1"/>
          <w:sz w:val="20"/>
          <w:szCs w:val="20"/>
        </w:rPr>
        <w:t>3</w:t>
      </w:r>
      <w:r w:rsidRPr="0065724E">
        <w:rPr>
          <w:rFonts w:ascii="Arial" w:hAnsi="Arial" w:cs="Arial"/>
          <w:b/>
          <w:color w:val="000000" w:themeColor="text1"/>
          <w:sz w:val="20"/>
          <w:szCs w:val="20"/>
        </w:rPr>
        <w:t xml:space="preserve"> februari: </w:t>
      </w:r>
      <w:r>
        <w:t xml:space="preserve">: </w:t>
      </w:r>
      <w:r w:rsidRPr="004B5216">
        <w:rPr>
          <w:rFonts w:ascii="Arial" w:hAnsi="Arial" w:cs="Arial"/>
          <w:b/>
          <w:sz w:val="20"/>
          <w:szCs w:val="20"/>
        </w:rPr>
        <w:t>DEMENTIE IN HET VERKEER.</w:t>
      </w:r>
      <w:r w:rsidRPr="004B5216">
        <w:rPr>
          <w:rFonts w:ascii="Arial" w:hAnsi="Arial" w:cs="Arial"/>
          <w:color w:val="FF0000"/>
          <w:sz w:val="20"/>
          <w:szCs w:val="20"/>
        </w:rPr>
        <w:br/>
      </w:r>
      <w:r w:rsidRPr="00D01D1A">
        <w:rPr>
          <w:rFonts w:ascii="Arial" w:hAnsi="Arial" w:cs="Arial"/>
          <w:bCs/>
          <w:sz w:val="20"/>
          <w:szCs w:val="20"/>
        </w:rPr>
        <w:t xml:space="preserve">Dat iemand met dementie zo lang mogelijk wilt deelnemen aan het verkeer is begrijpelijk. Wat moet je doen als je twijfel hebt over het rijgedrag </w:t>
      </w:r>
      <w:r>
        <w:rPr>
          <w:rFonts w:ascii="Arial" w:hAnsi="Arial" w:cs="Arial"/>
          <w:bCs/>
          <w:sz w:val="20"/>
          <w:szCs w:val="20"/>
        </w:rPr>
        <w:t>van</w:t>
      </w:r>
      <w:r w:rsidRPr="00D01D1A">
        <w:rPr>
          <w:rFonts w:ascii="Arial" w:hAnsi="Arial" w:cs="Arial"/>
          <w:bCs/>
          <w:sz w:val="20"/>
          <w:szCs w:val="20"/>
        </w:rPr>
        <w:t xml:space="preserve"> je naaste met dementie?</w:t>
      </w:r>
    </w:p>
    <w:p w14:paraId="5094256F" w14:textId="0044A620" w:rsidR="0023796A" w:rsidRPr="00D01D1A" w:rsidRDefault="0023796A" w:rsidP="0023796A">
      <w:pPr>
        <w:pStyle w:val="Geenafstand"/>
        <w:rPr>
          <w:rFonts w:ascii="Arial" w:hAnsi="Arial" w:cs="Arial"/>
          <w:bCs/>
          <w:sz w:val="20"/>
          <w:szCs w:val="20"/>
        </w:rPr>
      </w:pPr>
      <w:r w:rsidRPr="00D01D1A">
        <w:rPr>
          <w:rFonts w:ascii="Arial" w:hAnsi="Arial" w:cs="Arial"/>
          <w:bCs/>
          <w:sz w:val="20"/>
          <w:szCs w:val="20"/>
        </w:rPr>
        <w:t xml:space="preserve">De lezing wordt gegeven door Dhr. </w:t>
      </w:r>
      <w:proofErr w:type="spellStart"/>
      <w:r w:rsidRPr="00D01D1A">
        <w:rPr>
          <w:rFonts w:ascii="Arial" w:hAnsi="Arial" w:cs="Arial"/>
          <w:bCs/>
          <w:sz w:val="20"/>
          <w:szCs w:val="20"/>
        </w:rPr>
        <w:t>Wiebo</w:t>
      </w:r>
      <w:proofErr w:type="spellEnd"/>
      <w:r w:rsidRPr="00D01D1A">
        <w:rPr>
          <w:rFonts w:ascii="Arial" w:hAnsi="Arial" w:cs="Arial"/>
          <w:bCs/>
          <w:sz w:val="20"/>
          <w:szCs w:val="20"/>
        </w:rPr>
        <w:t xml:space="preserve"> Brouwer.</w:t>
      </w:r>
      <w:r>
        <w:rPr>
          <w:rFonts w:ascii="Arial" w:hAnsi="Arial" w:cs="Arial"/>
          <w:bCs/>
          <w:sz w:val="20"/>
          <w:szCs w:val="20"/>
        </w:rPr>
        <w:br/>
      </w:r>
    </w:p>
    <w:p w14:paraId="5E6D0417" w14:textId="64A5DBC9" w:rsidR="0023796A" w:rsidRPr="00D01D1A" w:rsidRDefault="0023796A" w:rsidP="0023796A">
      <w:pPr>
        <w:pStyle w:val="Geenafstand"/>
        <w:rPr>
          <w:rFonts w:ascii="Arial" w:hAnsi="Arial" w:cs="Arial"/>
          <w:bCs/>
          <w:sz w:val="20"/>
          <w:szCs w:val="20"/>
        </w:rPr>
      </w:pPr>
      <w:r w:rsidRPr="0065724E">
        <w:rPr>
          <w:rFonts w:ascii="Arial" w:hAnsi="Arial" w:cs="Arial"/>
          <w:b/>
          <w:color w:val="000000" w:themeColor="text1"/>
          <w:sz w:val="20"/>
          <w:szCs w:val="20"/>
        </w:rPr>
        <w:t>Dinsdag 1</w:t>
      </w:r>
      <w:r>
        <w:rPr>
          <w:rFonts w:ascii="Arial" w:hAnsi="Arial" w:cs="Arial"/>
          <w:b/>
          <w:color w:val="000000" w:themeColor="text1"/>
          <w:sz w:val="20"/>
          <w:szCs w:val="20"/>
        </w:rPr>
        <w:t>2</w:t>
      </w:r>
      <w:r w:rsidRPr="0065724E">
        <w:rPr>
          <w:rFonts w:ascii="Arial" w:hAnsi="Arial" w:cs="Arial"/>
          <w:b/>
          <w:color w:val="000000" w:themeColor="text1"/>
          <w:sz w:val="20"/>
          <w:szCs w:val="20"/>
        </w:rPr>
        <w:t xml:space="preserve"> maart: </w:t>
      </w:r>
      <w:r w:rsidRPr="00475045">
        <w:rPr>
          <w:rFonts w:ascii="Arial" w:hAnsi="Arial" w:cs="Arial"/>
          <w:sz w:val="20"/>
          <w:szCs w:val="20"/>
        </w:rPr>
        <w:t xml:space="preserve"> </w:t>
      </w:r>
      <w:r w:rsidRPr="004B5216">
        <w:rPr>
          <w:rFonts w:ascii="Arial" w:hAnsi="Arial" w:cs="Arial"/>
          <w:b/>
          <w:sz w:val="20"/>
          <w:szCs w:val="20"/>
        </w:rPr>
        <w:t>SAMEN DELEN VAN ERVARINGEN</w:t>
      </w:r>
      <w:r w:rsidRPr="00057D09">
        <w:rPr>
          <w:rFonts w:ascii="Arial" w:hAnsi="Arial" w:cs="Arial"/>
          <w:color w:val="FF0000"/>
          <w:sz w:val="20"/>
          <w:szCs w:val="20"/>
        </w:rPr>
        <w:br/>
      </w:r>
      <w:r w:rsidRPr="00D01D1A">
        <w:rPr>
          <w:rFonts w:ascii="Arial" w:hAnsi="Arial" w:cs="Arial"/>
          <w:bCs/>
          <w:sz w:val="20"/>
          <w:szCs w:val="20"/>
        </w:rPr>
        <w:t>Aan de hand van een  film</w:t>
      </w:r>
      <w:r>
        <w:rPr>
          <w:rFonts w:ascii="Arial" w:hAnsi="Arial" w:cs="Arial"/>
          <w:bCs/>
          <w:sz w:val="20"/>
          <w:szCs w:val="20"/>
        </w:rPr>
        <w:t xml:space="preserve"> - </w:t>
      </w:r>
      <w:r w:rsidRPr="00D01D1A">
        <w:rPr>
          <w:rFonts w:ascii="Arial" w:hAnsi="Arial" w:cs="Arial"/>
          <w:bCs/>
          <w:sz w:val="20"/>
          <w:szCs w:val="20"/>
        </w:rPr>
        <w:t>documentaire zijn de bezoekers aan het woord</w:t>
      </w:r>
      <w:r>
        <w:rPr>
          <w:rFonts w:ascii="Arial" w:hAnsi="Arial" w:cs="Arial"/>
          <w:bCs/>
          <w:sz w:val="20"/>
          <w:szCs w:val="20"/>
        </w:rPr>
        <w:t>,</w:t>
      </w:r>
      <w:r w:rsidRPr="00D01D1A">
        <w:rPr>
          <w:rFonts w:ascii="Arial" w:hAnsi="Arial" w:cs="Arial"/>
          <w:bCs/>
          <w:sz w:val="20"/>
          <w:szCs w:val="20"/>
        </w:rPr>
        <w:t xml:space="preserve"> door het uitwisselen van ervaringen, maar ook door elkaar te ondersteunen. </w:t>
      </w:r>
    </w:p>
    <w:p w14:paraId="1742CE5C" w14:textId="77777777" w:rsidR="0023796A" w:rsidRPr="00D01D1A" w:rsidRDefault="0023796A" w:rsidP="0023796A">
      <w:pPr>
        <w:spacing w:line="240" w:lineRule="auto"/>
        <w:rPr>
          <w:bCs/>
        </w:rPr>
      </w:pPr>
    </w:p>
    <w:p w14:paraId="2A6C8B78" w14:textId="2D20A156" w:rsidR="0023796A" w:rsidRPr="004B5216" w:rsidRDefault="0023796A" w:rsidP="0023796A">
      <w:pPr>
        <w:spacing w:line="240" w:lineRule="auto"/>
        <w:rPr>
          <w:bCs/>
          <w:color w:val="FF0000"/>
        </w:rPr>
      </w:pPr>
      <w:r w:rsidRPr="0065724E">
        <w:rPr>
          <w:b/>
          <w:color w:val="000000" w:themeColor="text1"/>
        </w:rPr>
        <w:t xml:space="preserve">Dinsdag </w:t>
      </w:r>
      <w:r>
        <w:rPr>
          <w:b/>
          <w:color w:val="000000" w:themeColor="text1"/>
        </w:rPr>
        <w:t>9</w:t>
      </w:r>
      <w:r w:rsidRPr="0065724E">
        <w:rPr>
          <w:b/>
          <w:color w:val="000000" w:themeColor="text1"/>
        </w:rPr>
        <w:t xml:space="preserve"> april: </w:t>
      </w:r>
      <w:r w:rsidRPr="00475045">
        <w:t xml:space="preserve"> </w:t>
      </w:r>
      <w:r w:rsidRPr="004B5216">
        <w:rPr>
          <w:b/>
        </w:rPr>
        <w:t>ZIEKTE VAN PARKINSON EN DEMENTIE</w:t>
      </w:r>
      <w:r w:rsidRPr="00904109">
        <w:rPr>
          <w:color w:val="FF0000"/>
        </w:rPr>
        <w:t xml:space="preserve">. </w:t>
      </w:r>
      <w:r>
        <w:rPr>
          <w:color w:val="FF0000"/>
        </w:rPr>
        <w:br/>
      </w:r>
      <w:r w:rsidRPr="004B5216">
        <w:rPr>
          <w:bCs/>
        </w:rPr>
        <w:t>De avond zal verzorgd worden door deskundige</w:t>
      </w:r>
      <w:r>
        <w:rPr>
          <w:bCs/>
        </w:rPr>
        <w:t xml:space="preserve">n </w:t>
      </w:r>
      <w:r w:rsidRPr="004B5216">
        <w:rPr>
          <w:bCs/>
        </w:rPr>
        <w:t xml:space="preserve">van het Expertise Centrum van de </w:t>
      </w:r>
      <w:proofErr w:type="spellStart"/>
      <w:r w:rsidRPr="004B5216">
        <w:rPr>
          <w:bCs/>
        </w:rPr>
        <w:t>Lückerheide</w:t>
      </w:r>
      <w:proofErr w:type="spellEnd"/>
      <w:r>
        <w:rPr>
          <w:bCs/>
        </w:rPr>
        <w:br/>
      </w:r>
    </w:p>
    <w:p w14:paraId="2D2C1600" w14:textId="31AFD4E8" w:rsidR="0023796A" w:rsidRPr="00DE0B0E" w:rsidRDefault="0023796A" w:rsidP="0023796A">
      <w:pPr>
        <w:pStyle w:val="Geenafstand"/>
        <w:rPr>
          <w:rFonts w:ascii="Arial" w:hAnsi="Arial" w:cs="Arial"/>
          <w:sz w:val="20"/>
          <w:szCs w:val="20"/>
        </w:rPr>
      </w:pPr>
      <w:r w:rsidRPr="0065724E">
        <w:rPr>
          <w:rFonts w:ascii="Arial" w:hAnsi="Arial" w:cs="Arial"/>
          <w:b/>
          <w:color w:val="000000" w:themeColor="text1"/>
          <w:sz w:val="20"/>
          <w:szCs w:val="20"/>
        </w:rPr>
        <w:t xml:space="preserve">Dinsdag </w:t>
      </w:r>
      <w:r>
        <w:rPr>
          <w:rFonts w:ascii="Arial" w:hAnsi="Arial" w:cs="Arial"/>
          <w:b/>
          <w:color w:val="000000" w:themeColor="text1"/>
          <w:sz w:val="20"/>
          <w:szCs w:val="20"/>
        </w:rPr>
        <w:t>14</w:t>
      </w:r>
      <w:r w:rsidRPr="0065724E">
        <w:rPr>
          <w:rFonts w:ascii="Arial" w:hAnsi="Arial" w:cs="Arial"/>
          <w:b/>
          <w:color w:val="000000" w:themeColor="text1"/>
          <w:sz w:val="20"/>
          <w:szCs w:val="20"/>
        </w:rPr>
        <w:t xml:space="preserve"> mei:</w:t>
      </w:r>
      <w:r w:rsidRPr="001F0A06">
        <w:rPr>
          <w:rFonts w:ascii="Arial" w:hAnsi="Arial" w:cs="Arial"/>
          <w:sz w:val="20"/>
          <w:szCs w:val="20"/>
        </w:rPr>
        <w:t xml:space="preserve"> </w:t>
      </w:r>
      <w:r w:rsidRPr="00DE0B0E">
        <w:rPr>
          <w:rFonts w:ascii="Arial" w:hAnsi="Arial" w:cs="Arial"/>
          <w:b/>
          <w:bCs/>
          <w:sz w:val="20"/>
          <w:szCs w:val="20"/>
        </w:rPr>
        <w:t xml:space="preserve">INTIMITEIT  EN SEKSUALITEIT IN RELATIE MET DEMENTIE </w:t>
      </w:r>
      <w:r w:rsidRPr="00DE0B0E">
        <w:rPr>
          <w:rFonts w:ascii="Arial" w:hAnsi="Arial" w:cs="Arial"/>
          <w:b/>
          <w:bCs/>
          <w:sz w:val="20"/>
          <w:szCs w:val="20"/>
        </w:rPr>
        <w:br/>
      </w:r>
      <w:r w:rsidRPr="00DE0B0E">
        <w:rPr>
          <w:rFonts w:ascii="Arial" w:hAnsi="Arial" w:cs="Arial"/>
          <w:sz w:val="20"/>
          <w:szCs w:val="20"/>
        </w:rPr>
        <w:t xml:space="preserve">Gastspreker is Mevr. Thea </w:t>
      </w:r>
      <w:proofErr w:type="spellStart"/>
      <w:r w:rsidRPr="00DE0B0E">
        <w:rPr>
          <w:rFonts w:ascii="Arial" w:hAnsi="Arial" w:cs="Arial"/>
          <w:sz w:val="20"/>
          <w:szCs w:val="20"/>
        </w:rPr>
        <w:t>v.der</w:t>
      </w:r>
      <w:proofErr w:type="spellEnd"/>
      <w:r w:rsidRPr="00DE0B0E">
        <w:rPr>
          <w:rFonts w:ascii="Arial" w:hAnsi="Arial" w:cs="Arial"/>
          <w:sz w:val="20"/>
          <w:szCs w:val="20"/>
        </w:rPr>
        <w:t xml:space="preserve"> Waart, huisarts, seksuoloog bij de  Nederlandse Vereniging Seksuologie.</w:t>
      </w:r>
      <w:r>
        <w:rPr>
          <w:rFonts w:ascii="Arial" w:hAnsi="Arial" w:cs="Arial"/>
          <w:sz w:val="20"/>
          <w:szCs w:val="20"/>
        </w:rPr>
        <w:br/>
      </w:r>
    </w:p>
    <w:p w14:paraId="0F54D465" w14:textId="77777777" w:rsidR="0023796A" w:rsidRDefault="0023796A" w:rsidP="0023796A">
      <w:pPr>
        <w:pStyle w:val="Geenafstand"/>
        <w:ind w:left="1701" w:hanging="1701"/>
        <w:rPr>
          <w:rFonts w:ascii="Arial" w:hAnsi="Arial" w:cs="Arial"/>
          <w:b/>
          <w:bCs/>
          <w:sz w:val="20"/>
          <w:szCs w:val="20"/>
        </w:rPr>
      </w:pPr>
      <w:r w:rsidRPr="0065724E">
        <w:rPr>
          <w:rFonts w:ascii="Arial" w:hAnsi="Arial" w:cs="Arial"/>
          <w:b/>
          <w:color w:val="000000" w:themeColor="text1"/>
          <w:sz w:val="20"/>
          <w:szCs w:val="20"/>
        </w:rPr>
        <w:t>Dinsdag 1</w:t>
      </w:r>
      <w:r>
        <w:rPr>
          <w:rFonts w:ascii="Arial" w:hAnsi="Arial" w:cs="Arial"/>
          <w:b/>
          <w:color w:val="000000" w:themeColor="text1"/>
          <w:sz w:val="20"/>
          <w:szCs w:val="20"/>
        </w:rPr>
        <w:t>1</w:t>
      </w:r>
      <w:r w:rsidRPr="0065724E">
        <w:rPr>
          <w:rFonts w:ascii="Arial" w:hAnsi="Arial" w:cs="Arial"/>
          <w:b/>
          <w:color w:val="000000" w:themeColor="text1"/>
          <w:sz w:val="20"/>
          <w:szCs w:val="20"/>
        </w:rPr>
        <w:t xml:space="preserve"> juni:</w:t>
      </w:r>
      <w:r w:rsidRPr="001037BD">
        <w:rPr>
          <w:rFonts w:ascii="Arial" w:hAnsi="Arial" w:cs="Arial"/>
          <w:sz w:val="20"/>
          <w:szCs w:val="20"/>
        </w:rPr>
        <w:t xml:space="preserve"> </w:t>
      </w:r>
      <w:r w:rsidRPr="00475045">
        <w:rPr>
          <w:rFonts w:ascii="Arial" w:hAnsi="Arial" w:cs="Arial"/>
          <w:sz w:val="20"/>
          <w:szCs w:val="20"/>
        </w:rPr>
        <w:t xml:space="preserve"> </w:t>
      </w:r>
      <w:r w:rsidRPr="009D4167">
        <w:rPr>
          <w:rFonts w:ascii="Arial" w:hAnsi="Arial" w:cs="Arial"/>
          <w:b/>
          <w:bCs/>
          <w:sz w:val="20"/>
          <w:szCs w:val="20"/>
        </w:rPr>
        <w:t>GERIATRISCHE FYSIOTHERAPIE EN VALPREVENTIE BIJ THUISWONENDE MENSEN MET DEMENTIE.</w:t>
      </w:r>
    </w:p>
    <w:p w14:paraId="4464EABA" w14:textId="77777777" w:rsidR="0023796A" w:rsidRPr="005A5019" w:rsidRDefault="0023796A" w:rsidP="0023796A">
      <w:pPr>
        <w:pStyle w:val="Geenafstand"/>
        <w:rPr>
          <w:rFonts w:ascii="Arial" w:hAnsi="Arial" w:cs="Arial"/>
          <w:sz w:val="20"/>
          <w:szCs w:val="20"/>
        </w:rPr>
      </w:pPr>
      <w:r w:rsidRPr="005A5019">
        <w:rPr>
          <w:rFonts w:ascii="Arial" w:hAnsi="Arial" w:cs="Arial"/>
          <w:sz w:val="20"/>
          <w:szCs w:val="20"/>
        </w:rPr>
        <w:t>De presentatie op deze avond zal verzorgd worden door Margo Brouwer, fysiotherapeut praktijk Molenberg in Heerlen.</w:t>
      </w:r>
    </w:p>
    <w:p w14:paraId="20EA5059" w14:textId="37622A4E" w:rsidR="00403FC0" w:rsidRDefault="00796412" w:rsidP="00252740">
      <w:pPr>
        <w:pStyle w:val="Kop2"/>
        <w:rPr>
          <w:b w:val="0"/>
          <w:bCs w:val="0"/>
          <w:color w:val="000000" w:themeColor="text1"/>
          <w:sz w:val="20"/>
          <w:szCs w:val="20"/>
        </w:rPr>
      </w:pPr>
      <w:r w:rsidRPr="0065724E">
        <w:rPr>
          <w:sz w:val="20"/>
          <w:szCs w:val="20"/>
        </w:rPr>
        <w:br/>
      </w:r>
      <w:r w:rsidRPr="00BB1605">
        <w:rPr>
          <w:b w:val="0"/>
          <w:bCs w:val="0"/>
          <w:color w:val="000000" w:themeColor="text1"/>
          <w:sz w:val="20"/>
          <w:szCs w:val="20"/>
        </w:rPr>
        <w:t>De bijeenkomst</w:t>
      </w:r>
      <w:r w:rsidR="00D32A34">
        <w:rPr>
          <w:b w:val="0"/>
          <w:bCs w:val="0"/>
          <w:color w:val="000000" w:themeColor="text1"/>
          <w:sz w:val="20"/>
          <w:szCs w:val="20"/>
        </w:rPr>
        <w:t xml:space="preserve">en vinden plaats </w:t>
      </w:r>
      <w:r w:rsidRPr="00BB1605">
        <w:rPr>
          <w:b w:val="0"/>
          <w:bCs w:val="0"/>
          <w:color w:val="000000" w:themeColor="text1"/>
          <w:sz w:val="20"/>
          <w:szCs w:val="20"/>
        </w:rPr>
        <w:t xml:space="preserve">in </w:t>
      </w:r>
      <w:r w:rsidR="00D32A34">
        <w:rPr>
          <w:b w:val="0"/>
          <w:bCs w:val="0"/>
          <w:color w:val="000000" w:themeColor="text1"/>
          <w:sz w:val="20"/>
          <w:szCs w:val="20"/>
        </w:rPr>
        <w:t>z</w:t>
      </w:r>
      <w:r w:rsidRPr="00BB1605">
        <w:rPr>
          <w:b w:val="0"/>
          <w:bCs w:val="0"/>
          <w:color w:val="000000" w:themeColor="text1"/>
          <w:sz w:val="20"/>
          <w:szCs w:val="20"/>
        </w:rPr>
        <w:t xml:space="preserve">orgcentrum Tobias, Piet </w:t>
      </w:r>
      <w:proofErr w:type="spellStart"/>
      <w:r w:rsidRPr="00BB1605">
        <w:rPr>
          <w:b w:val="0"/>
          <w:bCs w:val="0"/>
          <w:color w:val="000000" w:themeColor="text1"/>
          <w:sz w:val="20"/>
          <w:szCs w:val="20"/>
        </w:rPr>
        <w:t>Malherbestraat</w:t>
      </w:r>
      <w:proofErr w:type="spellEnd"/>
      <w:r w:rsidRPr="00BB1605">
        <w:rPr>
          <w:b w:val="0"/>
          <w:bCs w:val="0"/>
          <w:color w:val="000000" w:themeColor="text1"/>
          <w:sz w:val="20"/>
          <w:szCs w:val="20"/>
        </w:rPr>
        <w:t xml:space="preserve"> 2 te Heerlen. De zaal is open vanaf 19.00 uur, om 19.30 uur start het programma, omstreeks 21.30 uur sluiten we de avond af. </w:t>
      </w:r>
      <w:r w:rsidRPr="00BB1605">
        <w:rPr>
          <w:b w:val="0"/>
          <w:bCs w:val="0"/>
          <w:color w:val="000000" w:themeColor="text1"/>
          <w:sz w:val="20"/>
          <w:szCs w:val="20"/>
        </w:rPr>
        <w:br/>
        <w:t xml:space="preserve">Er is een uitgebreide informatiestand en bibliotheek aanwezig. Vooraf aanmelden is niet nodig. De entree, koffie en thee zijn gratis. </w:t>
      </w:r>
    </w:p>
    <w:p w14:paraId="38C81F0F" w14:textId="2CC096E4" w:rsidR="00403FC0" w:rsidRPr="0023796A" w:rsidRDefault="00796412" w:rsidP="0023796A">
      <w:pPr>
        <w:pStyle w:val="Kop2"/>
        <w:rPr>
          <w:b w:val="0"/>
          <w:bCs w:val="0"/>
          <w:color w:val="000000" w:themeColor="text1"/>
          <w:sz w:val="20"/>
          <w:szCs w:val="20"/>
        </w:rPr>
      </w:pPr>
      <w:r w:rsidRPr="00BB1605">
        <w:rPr>
          <w:b w:val="0"/>
          <w:bCs w:val="0"/>
          <w:color w:val="000000" w:themeColor="text1"/>
          <w:sz w:val="20"/>
          <w:szCs w:val="20"/>
        </w:rPr>
        <w:br/>
        <w:t>Contactpersoon: Lyan Senden, Schubertstraat 7, 6444 BB Brunssum, 045-5256777.</w:t>
      </w:r>
      <w:r w:rsidRPr="00BB1605">
        <w:rPr>
          <w:b w:val="0"/>
          <w:bCs w:val="0"/>
          <w:i/>
          <w:color w:val="000000" w:themeColor="text1"/>
          <w:sz w:val="20"/>
          <w:szCs w:val="20"/>
        </w:rPr>
        <w:br/>
      </w:r>
      <w:r w:rsidR="00361391" w:rsidRPr="00BB1605">
        <w:rPr>
          <w:b w:val="0"/>
          <w:bCs w:val="0"/>
          <w:color w:val="000000" w:themeColor="text1"/>
          <w:sz w:val="20"/>
          <w:szCs w:val="20"/>
        </w:rPr>
        <w:t xml:space="preserve">Secretariaat: Leon Pieters, </w:t>
      </w:r>
      <w:proofErr w:type="spellStart"/>
      <w:r w:rsidR="00361391" w:rsidRPr="00BB1605">
        <w:rPr>
          <w:b w:val="0"/>
          <w:bCs w:val="0"/>
          <w:color w:val="000000" w:themeColor="text1"/>
          <w:sz w:val="20"/>
          <w:szCs w:val="20"/>
        </w:rPr>
        <w:t>Quaedvlieglaan</w:t>
      </w:r>
      <w:proofErr w:type="spellEnd"/>
      <w:r w:rsidR="00361391" w:rsidRPr="00BB1605">
        <w:rPr>
          <w:b w:val="0"/>
          <w:bCs w:val="0"/>
          <w:color w:val="000000" w:themeColor="text1"/>
          <w:sz w:val="20"/>
          <w:szCs w:val="20"/>
        </w:rPr>
        <w:t xml:space="preserve"> 13, 6371 HA Landgraaf, tel. +31(0)613365008</w:t>
      </w:r>
    </w:p>
    <w:p w14:paraId="690BF312" w14:textId="22E89CDB" w:rsidR="00B40A60" w:rsidRDefault="00B40A60" w:rsidP="0095267A">
      <w:pPr>
        <w:pStyle w:val="Normaal"/>
      </w:pPr>
      <w:r>
        <w:rPr>
          <w:noProof/>
        </w:rPr>
        <w:lastRenderedPageBreak/>
        <mc:AlternateContent>
          <mc:Choice Requires="wps">
            <w:drawing>
              <wp:anchor distT="0" distB="0" distL="114300" distR="114300" simplePos="0" relativeHeight="251680768" behindDoc="0" locked="0" layoutInCell="1" allowOverlap="1" wp14:anchorId="1FF7E60B" wp14:editId="01C76D67">
                <wp:simplePos x="0" y="0"/>
                <wp:positionH relativeFrom="column">
                  <wp:posOffset>-720090</wp:posOffset>
                </wp:positionH>
                <wp:positionV relativeFrom="paragraph">
                  <wp:posOffset>50800</wp:posOffset>
                </wp:positionV>
                <wp:extent cx="7560000" cy="327025"/>
                <wp:effectExtent l="0" t="0" r="3175" b="0"/>
                <wp:wrapTopAndBottom/>
                <wp:docPr id="8" name="Tekstvak 8"/>
                <wp:cNvGraphicFramePr/>
                <a:graphic xmlns:a="http://schemas.openxmlformats.org/drawingml/2006/main">
                  <a:graphicData uri="http://schemas.microsoft.com/office/word/2010/wordprocessingShape">
                    <wps:wsp>
                      <wps:cNvSpPr txBox="1"/>
                      <wps:spPr>
                        <a:xfrm>
                          <a:off x="0" y="0"/>
                          <a:ext cx="7560000" cy="327025"/>
                        </a:xfrm>
                        <a:prstGeom prst="rect">
                          <a:avLst/>
                        </a:prstGeom>
                        <a:solidFill>
                          <a:schemeClr val="accent1"/>
                        </a:solidFill>
                        <a:ln w="6350">
                          <a:noFill/>
                        </a:ln>
                      </wps:spPr>
                      <wps:txbx>
                        <w:txbxContent>
                          <w:p w14:paraId="4D689D06" w14:textId="77777777" w:rsidR="00D71795" w:rsidRPr="0095267A" w:rsidRDefault="00D71795" w:rsidP="00D71795">
                            <w:pPr>
                              <w:pStyle w:val="Kop1"/>
                            </w:pPr>
                            <w:r>
                              <w:t>NIEUWS UIT DE AFDELING</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E60B" id="Tekstvak 8" o:spid="_x0000_s1028" type="#_x0000_t202" style="position:absolute;margin-left:-56.7pt;margin-top:4pt;width:595.3pt;height:2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" fillcolor="#fed700 [3204]" stroked="f" strokeweight=".5pt">
                <v:textbox inset="0">
                  <w:txbxContent>
                    <w:p w14:paraId="4D689D06" w14:textId="77777777" w:rsidR="00D71795" w:rsidRPr="0095267A" w:rsidRDefault="00D71795" w:rsidP="00D71795">
                      <w:pPr>
                        <w:pStyle w:val="Kop1"/>
                      </w:pPr>
                      <w:r>
                        <w:t>NIEUWS UIT DE AFDELING</w:t>
                      </w:r>
                    </w:p>
                  </w:txbxContent>
                </v:textbox>
                <w10:wrap type="topAndBottom"/>
              </v:shape>
            </w:pict>
          </mc:Fallback>
        </mc:AlternateContent>
      </w:r>
    </w:p>
    <w:p w14:paraId="4B1C68AF" w14:textId="6553A3E7" w:rsidR="00CA1495" w:rsidRPr="00A94964" w:rsidRDefault="00CA1495" w:rsidP="00CA1495">
      <w:pPr>
        <w:spacing w:line="360" w:lineRule="auto"/>
      </w:pPr>
      <w:bookmarkStart w:id="0" w:name="_Hlk133744892"/>
      <w:r w:rsidRPr="00A94964">
        <w:rPr>
          <w:noProof/>
        </w:rPr>
        <w:drawing>
          <wp:anchor distT="0" distB="0" distL="114300" distR="114300" simplePos="0" relativeHeight="251787264" behindDoc="1" locked="0" layoutInCell="1" allowOverlap="1" wp14:anchorId="1BBAE46A" wp14:editId="385F8F53">
            <wp:simplePos x="0" y="0"/>
            <wp:positionH relativeFrom="column">
              <wp:posOffset>4763135</wp:posOffset>
            </wp:positionH>
            <wp:positionV relativeFrom="paragraph">
              <wp:posOffset>224790</wp:posOffset>
            </wp:positionV>
            <wp:extent cx="1339850" cy="1435100"/>
            <wp:effectExtent l="0" t="0" r="0" b="0"/>
            <wp:wrapTight wrapText="bothSides">
              <wp:wrapPolygon edited="0">
                <wp:start x="0" y="0"/>
                <wp:lineTo x="0" y="21218"/>
                <wp:lineTo x="21191" y="21218"/>
                <wp:lineTo x="21191" y="0"/>
                <wp:lineTo x="0" y="0"/>
              </wp:wrapPolygon>
            </wp:wrapTight>
            <wp:docPr id="1988500269" name="Afbeelding 1" descr="Afbeelding met kerstmis, kerstboom, winter, Kerstorna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00269" name="Afbeelding 1" descr="Afbeelding met kerstmis, kerstboom, winter, Kerstornamen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339850" cy="1435100"/>
                    </a:xfrm>
                    <a:prstGeom prst="rect">
                      <a:avLst/>
                    </a:prstGeom>
                  </pic:spPr>
                </pic:pic>
              </a:graphicData>
            </a:graphic>
            <wp14:sizeRelH relativeFrom="page">
              <wp14:pctWidth>0</wp14:pctWidth>
            </wp14:sizeRelH>
            <wp14:sizeRelV relativeFrom="page">
              <wp14:pctHeight>0</wp14:pctHeight>
            </wp14:sizeRelV>
          </wp:anchor>
        </w:drawing>
      </w:r>
      <w:r w:rsidRPr="00A94964">
        <w:t>Beste mensen,</w:t>
      </w:r>
    </w:p>
    <w:p w14:paraId="1BE8E3F5" w14:textId="79E1C51B" w:rsidR="00CA1495" w:rsidRPr="00A94964" w:rsidRDefault="00CA1495" w:rsidP="00CA1495">
      <w:pPr>
        <w:spacing w:line="240" w:lineRule="auto"/>
      </w:pPr>
      <w:r w:rsidRPr="00A94964">
        <w:t xml:space="preserve">In deze donkere dagen staan wij soms meer stil dan gewoonlijk bij de mooie- en moeilijke momenten en bezinnen wij ons over het verleden. </w:t>
      </w:r>
    </w:p>
    <w:p w14:paraId="507DF470" w14:textId="77777777" w:rsidR="00CA1495" w:rsidRPr="00A94964" w:rsidRDefault="00CA1495" w:rsidP="00CA1495">
      <w:pPr>
        <w:spacing w:line="240" w:lineRule="auto"/>
      </w:pPr>
      <w:r w:rsidRPr="00A94964">
        <w:t xml:space="preserve">Voor Alzheimer Nederland Afdeling Parkstad Limburg was 2023 een jaar met veel nieuwe ontwikkelingen. Om enkele zaken te noemen: wij zijn gestart met een Alzheimer Café in Eygelshoven - Kerkrade, de Onvergetelijke Kookclub Heerlen bij </w:t>
      </w:r>
      <w:proofErr w:type="spellStart"/>
      <w:r w:rsidRPr="00A94964">
        <w:t>Delphinium</w:t>
      </w:r>
      <w:proofErr w:type="spellEnd"/>
      <w:r w:rsidRPr="00A94964">
        <w:t xml:space="preserve">, gesprekken met de wethouders en de Dementiescan is samen met de gemeenten gemaakt, wij zijn in gesprek met leiding en medewerkers van de Hoeve in Bocholtz en </w:t>
      </w:r>
      <w:proofErr w:type="spellStart"/>
      <w:r w:rsidRPr="00A94964">
        <w:t>Lückerheide</w:t>
      </w:r>
      <w:proofErr w:type="spellEnd"/>
      <w:r w:rsidRPr="00A94964">
        <w:t xml:space="preserve">, In Klimmen en Voerendaal hebben wij informatiebijeenkomsten gehouden, wij hebben lezingen en scholing gegeven, wij zijn present bij evenementen zoals de Gezondheidsbeurs Parkstad en het Informatiepunt in de HUB Kerkrade, er zijn nieuwe vrijwilligers en zeer actieve bestuursleden bijgekomen en wij hebben extra gelden kunnen verwerven. </w:t>
      </w:r>
    </w:p>
    <w:p w14:paraId="0B173CA4" w14:textId="77777777" w:rsidR="00CA1495" w:rsidRPr="00A94964" w:rsidRDefault="00CA1495" w:rsidP="00CA1495">
      <w:pPr>
        <w:spacing w:line="240" w:lineRule="auto"/>
      </w:pPr>
      <w:r w:rsidRPr="00A94964">
        <w:t xml:space="preserve">Mogelijk vergeet ik bij deze opsomming nieuwe activiteiten en/of initiatieven te noemen. </w:t>
      </w:r>
    </w:p>
    <w:p w14:paraId="157E0BCA" w14:textId="77777777" w:rsidR="00CA1495" w:rsidRPr="00A94964" w:rsidRDefault="00CA1495" w:rsidP="00CA1495">
      <w:pPr>
        <w:spacing w:line="240" w:lineRule="auto"/>
      </w:pPr>
      <w:r w:rsidRPr="00A94964">
        <w:t>Dit alles was alleen mogelijk door de enorme inzet van vrijwilligers en bestuursleden. Bij het sluiten van het boek van 2023 mogen wij tevreden zijn en uitzien naar de uitdagingen van 2024.</w:t>
      </w:r>
    </w:p>
    <w:p w14:paraId="1F96FE4E" w14:textId="77777777" w:rsidR="00CA1495" w:rsidRPr="00A94964" w:rsidRDefault="00CA1495" w:rsidP="00CA1495">
      <w:pPr>
        <w:spacing w:line="240" w:lineRule="auto"/>
      </w:pPr>
      <w:r w:rsidRPr="00A94964">
        <w:t xml:space="preserve">Graag wil ik de vrijwilligers en bestuursleden danken voor de betrokkenheid en inzet in 2023 en hoop dat jullie samen met mij de uitdagingen van 2024 willen aan gaan. </w:t>
      </w:r>
      <w:r w:rsidRPr="00A94964">
        <w:br/>
      </w:r>
    </w:p>
    <w:p w14:paraId="7EA6B978" w14:textId="77777777" w:rsidR="00CA1495" w:rsidRPr="00A94964" w:rsidRDefault="00CA1495" w:rsidP="00CA1495">
      <w:pPr>
        <w:spacing w:line="360" w:lineRule="auto"/>
      </w:pPr>
      <w:r w:rsidRPr="00A94964">
        <w:t>Fije Kerstdagen en een gelukkig 2024 gewenst,</w:t>
      </w:r>
      <w:r w:rsidRPr="00A94964">
        <w:br/>
        <w:t xml:space="preserve">Math Gulpers  </w:t>
      </w:r>
    </w:p>
    <w:p w14:paraId="17BAF01B" w14:textId="77777777" w:rsidR="00CA1495" w:rsidRDefault="00CA1495" w:rsidP="00802A66">
      <w:pPr>
        <w:spacing w:after="160" w:line="259" w:lineRule="auto"/>
        <w:rPr>
          <w:rFonts w:asciiTheme="minorHAnsi" w:hAnsiTheme="minorHAnsi" w:cstheme="minorHAnsi"/>
          <w:b/>
          <w:bCs/>
          <w:sz w:val="28"/>
          <w:szCs w:val="28"/>
        </w:rPr>
      </w:pPr>
    </w:p>
    <w:p w14:paraId="2FA88FB0" w14:textId="290DF69F" w:rsidR="00802A66" w:rsidRPr="00426575" w:rsidRDefault="00802A66" w:rsidP="00802A66">
      <w:pPr>
        <w:spacing w:after="160" w:line="259" w:lineRule="auto"/>
        <w:rPr>
          <w:rFonts w:asciiTheme="minorHAnsi" w:hAnsiTheme="minorHAnsi" w:cstheme="minorHAnsi"/>
          <w:sz w:val="28"/>
          <w:szCs w:val="28"/>
          <w:u w:val="single"/>
        </w:rPr>
      </w:pPr>
      <w:r w:rsidRPr="00426575">
        <w:rPr>
          <w:rFonts w:asciiTheme="minorHAnsi" w:hAnsiTheme="minorHAnsi" w:cstheme="minorHAnsi"/>
          <w:b/>
          <w:bCs/>
          <w:sz w:val="28"/>
          <w:szCs w:val="28"/>
        </w:rPr>
        <w:t xml:space="preserve">Samen koken, praten en eten bij de Onvergetelijke Kookclub </w:t>
      </w:r>
    </w:p>
    <w:p w14:paraId="1132231D" w14:textId="5C278A72" w:rsidR="005B43DA" w:rsidRDefault="00466E25" w:rsidP="005B43DA">
      <w:pPr>
        <w:pStyle w:val="Kop2"/>
        <w:shd w:val="clear" w:color="auto" w:fill="FFFFFF"/>
        <w:spacing w:after="0"/>
        <w:rPr>
          <w:color w:val="1F1F1F"/>
          <w:sz w:val="24"/>
          <w:szCs w:val="24"/>
        </w:rPr>
      </w:pPr>
      <w:r>
        <w:rPr>
          <w:rFonts w:asciiTheme="minorHAnsi" w:hAnsiTheme="minorHAnsi" w:cstheme="minorHAnsi"/>
          <w:noProof/>
        </w:rPr>
        <w:drawing>
          <wp:anchor distT="0" distB="0" distL="114300" distR="114300" simplePos="0" relativeHeight="251755520" behindDoc="1" locked="0" layoutInCell="1" allowOverlap="1" wp14:anchorId="42DF7A55" wp14:editId="346CF183">
            <wp:simplePos x="0" y="0"/>
            <wp:positionH relativeFrom="column">
              <wp:posOffset>4674870</wp:posOffset>
            </wp:positionH>
            <wp:positionV relativeFrom="paragraph">
              <wp:posOffset>141605</wp:posOffset>
            </wp:positionV>
            <wp:extent cx="1588135" cy="1841500"/>
            <wp:effectExtent l="0" t="0" r="0" b="6350"/>
            <wp:wrapTight wrapText="bothSides">
              <wp:wrapPolygon edited="0">
                <wp:start x="0" y="0"/>
                <wp:lineTo x="0" y="21451"/>
                <wp:lineTo x="21246" y="21451"/>
                <wp:lineTo x="21246" y="0"/>
                <wp:lineTo x="0" y="0"/>
              </wp:wrapPolygon>
            </wp:wrapTight>
            <wp:docPr id="2" name="Afbeelding 2" descr="Afbeelding met kleding, overdekt, persoo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leding, overdekt, persoon, plafon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135" cy="1841500"/>
                    </a:xfrm>
                    <a:prstGeom prst="rect">
                      <a:avLst/>
                    </a:prstGeom>
                  </pic:spPr>
                </pic:pic>
              </a:graphicData>
            </a:graphic>
            <wp14:sizeRelH relativeFrom="page">
              <wp14:pctWidth>0</wp14:pctWidth>
            </wp14:sizeRelH>
            <wp14:sizeRelV relativeFrom="page">
              <wp14:pctHeight>0</wp14:pctHeight>
            </wp14:sizeRelV>
          </wp:anchor>
        </w:drawing>
      </w:r>
      <w:r w:rsidR="00C4796E">
        <w:rPr>
          <w:color w:val="1F1F1F"/>
          <w:sz w:val="24"/>
          <w:szCs w:val="24"/>
        </w:rPr>
        <w:t>De Onvergetelijke Kookclub Heerlen</w:t>
      </w:r>
      <w:bookmarkEnd w:id="0"/>
      <w:r w:rsidR="00F46455">
        <w:rPr>
          <w:color w:val="1F1F1F"/>
          <w:sz w:val="24"/>
          <w:szCs w:val="24"/>
        </w:rPr>
        <w:t xml:space="preserve"> in 2024</w:t>
      </w:r>
    </w:p>
    <w:p w14:paraId="18F8FEBD" w14:textId="13E78EB9" w:rsidR="005B43DA" w:rsidRDefault="005B43DA" w:rsidP="005B43DA">
      <w:pPr>
        <w:pStyle w:val="Kop2"/>
        <w:shd w:val="clear" w:color="auto" w:fill="FFFFFF"/>
        <w:spacing w:after="0"/>
        <w:rPr>
          <w:color w:val="1F1F1F"/>
          <w:sz w:val="24"/>
          <w:szCs w:val="24"/>
        </w:rPr>
      </w:pPr>
    </w:p>
    <w:p w14:paraId="1DBF95C9" w14:textId="2EF50194" w:rsidR="005644B4" w:rsidRPr="005644B4" w:rsidRDefault="005E776C" w:rsidP="00170857">
      <w:pPr>
        <w:spacing w:line="240" w:lineRule="auto"/>
        <w:rPr>
          <w:rFonts w:asciiTheme="minorHAnsi" w:hAnsiTheme="minorHAnsi" w:cstheme="minorHAnsi"/>
        </w:rPr>
      </w:pPr>
      <w:r>
        <w:rPr>
          <w:rFonts w:asciiTheme="minorHAnsi" w:hAnsiTheme="minorHAnsi" w:cstheme="minorHAnsi"/>
        </w:rPr>
        <w:t xml:space="preserve">Ook in 2024 zal de </w:t>
      </w:r>
      <w:r w:rsidR="005644B4" w:rsidRPr="005644B4">
        <w:rPr>
          <w:rFonts w:asciiTheme="minorHAnsi" w:hAnsiTheme="minorHAnsi" w:cstheme="minorHAnsi"/>
        </w:rPr>
        <w:t xml:space="preserve">Onvergetelijke Kookclub </w:t>
      </w:r>
      <w:r>
        <w:rPr>
          <w:rFonts w:asciiTheme="minorHAnsi" w:hAnsiTheme="minorHAnsi" w:cstheme="minorHAnsi"/>
        </w:rPr>
        <w:t>verder gaan</w:t>
      </w:r>
      <w:r w:rsidR="005644B4" w:rsidRPr="005644B4">
        <w:rPr>
          <w:rFonts w:asciiTheme="minorHAnsi" w:hAnsiTheme="minorHAnsi" w:cstheme="minorHAnsi"/>
        </w:rPr>
        <w:t xml:space="preserve"> in Heerlen. </w:t>
      </w:r>
      <w:r>
        <w:rPr>
          <w:rFonts w:asciiTheme="minorHAnsi" w:hAnsiTheme="minorHAnsi" w:cstheme="minorHAnsi"/>
        </w:rPr>
        <w:t xml:space="preserve">In deze bijeenkomsten </w:t>
      </w:r>
      <w:r w:rsidR="005644B4" w:rsidRPr="005644B4">
        <w:rPr>
          <w:rFonts w:asciiTheme="minorHAnsi" w:hAnsiTheme="minorHAnsi" w:cstheme="minorHAnsi"/>
        </w:rPr>
        <w:t xml:space="preserve">kunnen mensen met dementie én hun naaste zelf aan de slag om een heerlijk 3-gangen diner te bereiden en vervolgens samen te eten. Plezier, een gezellig avondje uit en het ontmoeten van lotgenoten staan centraal. </w:t>
      </w:r>
    </w:p>
    <w:p w14:paraId="15A0FEC0" w14:textId="713BA076" w:rsidR="000E1C03" w:rsidRPr="00CA1495" w:rsidRDefault="00CA1495" w:rsidP="00F46455">
      <w:pPr>
        <w:spacing w:line="240" w:lineRule="auto"/>
        <w:rPr>
          <w:rStyle w:val="Hyperlink"/>
          <w:rFonts w:asciiTheme="minorHAnsi" w:hAnsiTheme="minorHAnsi" w:cstheme="minorHAnsi"/>
          <w:color w:val="auto"/>
          <w:u w:val="none"/>
        </w:rPr>
      </w:pPr>
      <w:r>
        <w:rPr>
          <w:rFonts w:asciiTheme="minorHAnsi" w:hAnsiTheme="minorHAnsi" w:cstheme="minorHAnsi"/>
          <w:noProof/>
        </w:rPr>
        <w:drawing>
          <wp:anchor distT="0" distB="0" distL="114300" distR="114300" simplePos="0" relativeHeight="251756544" behindDoc="1" locked="0" layoutInCell="1" allowOverlap="1" wp14:anchorId="0E324AD8" wp14:editId="527A0BF3">
            <wp:simplePos x="0" y="0"/>
            <wp:positionH relativeFrom="column">
              <wp:posOffset>4853305</wp:posOffset>
            </wp:positionH>
            <wp:positionV relativeFrom="paragraph">
              <wp:posOffset>1165225</wp:posOffset>
            </wp:positionV>
            <wp:extent cx="1409700" cy="1714500"/>
            <wp:effectExtent l="0" t="0" r="0" b="0"/>
            <wp:wrapTight wrapText="bothSides">
              <wp:wrapPolygon edited="0">
                <wp:start x="0" y="0"/>
                <wp:lineTo x="0" y="21360"/>
                <wp:lineTo x="21308" y="21360"/>
                <wp:lineTo x="21308" y="0"/>
                <wp:lineTo x="0" y="0"/>
              </wp:wrapPolygon>
            </wp:wrapTight>
            <wp:docPr id="3" name="Afbeelding 3" descr="Afbeelding met tafelgerei, kleding, overdek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gerei, kleding, overdekt, persoo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9700" cy="1714500"/>
                    </a:xfrm>
                    <a:prstGeom prst="rect">
                      <a:avLst/>
                    </a:prstGeom>
                  </pic:spPr>
                </pic:pic>
              </a:graphicData>
            </a:graphic>
            <wp14:sizeRelH relativeFrom="page">
              <wp14:pctWidth>0</wp14:pctWidth>
            </wp14:sizeRelH>
            <wp14:sizeRelV relativeFrom="page">
              <wp14:pctHeight>0</wp14:pctHeight>
            </wp14:sizeRelV>
          </wp:anchor>
        </w:drawing>
      </w:r>
      <w:r w:rsidR="005644B4" w:rsidRPr="005644B4">
        <w:rPr>
          <w:rFonts w:asciiTheme="minorHAnsi" w:hAnsiTheme="minorHAnsi" w:cstheme="minorHAnsi"/>
        </w:rPr>
        <w:br/>
      </w:r>
      <w:r w:rsidR="005644B4" w:rsidRPr="005644B4">
        <w:rPr>
          <w:rFonts w:asciiTheme="minorHAnsi" w:hAnsiTheme="minorHAnsi" w:cstheme="minorHAnsi"/>
          <w:b/>
          <w:bCs/>
        </w:rPr>
        <w:t xml:space="preserve">Aanmelden?  </w:t>
      </w:r>
      <w:r w:rsidR="005644B4" w:rsidRPr="005644B4">
        <w:rPr>
          <w:rFonts w:asciiTheme="minorHAnsi" w:hAnsiTheme="minorHAnsi" w:cstheme="minorHAnsi"/>
        </w:rPr>
        <w:br/>
      </w:r>
      <w:r w:rsidR="005D28F7" w:rsidRPr="00C24881">
        <w:rPr>
          <w:rFonts w:asciiTheme="minorHAnsi" w:hAnsiTheme="minorHAnsi" w:cstheme="minorHAnsi"/>
        </w:rPr>
        <w:t>De Onvergetelijke Kookclub Heerlen vindt</w:t>
      </w:r>
      <w:r w:rsidR="005D28F7" w:rsidRPr="005D28F7">
        <w:rPr>
          <w:rFonts w:asciiTheme="minorHAnsi" w:hAnsiTheme="minorHAnsi" w:cstheme="minorHAnsi"/>
          <w:b/>
          <w:bCs/>
        </w:rPr>
        <w:t xml:space="preserve"> elke vierde dinsdag van de maand </w:t>
      </w:r>
      <w:r w:rsidR="005D28F7" w:rsidRPr="00C24881">
        <w:rPr>
          <w:rFonts w:asciiTheme="minorHAnsi" w:hAnsiTheme="minorHAnsi" w:cstheme="minorHAnsi"/>
        </w:rPr>
        <w:t>plaats</w:t>
      </w:r>
      <w:r w:rsidR="005D28F7" w:rsidRPr="005D28F7">
        <w:rPr>
          <w:rFonts w:asciiTheme="minorHAnsi" w:hAnsiTheme="minorHAnsi" w:cstheme="minorHAnsi"/>
        </w:rPr>
        <w:t xml:space="preserve">. </w:t>
      </w:r>
      <w:r w:rsidR="005D28F7">
        <w:rPr>
          <w:rFonts w:asciiTheme="minorHAnsi" w:hAnsiTheme="minorHAnsi" w:cstheme="minorHAnsi"/>
        </w:rPr>
        <w:br/>
      </w:r>
      <w:r w:rsidR="005D28F7" w:rsidRPr="005D28F7">
        <w:rPr>
          <w:rFonts w:asciiTheme="minorHAnsi" w:hAnsiTheme="minorHAnsi" w:cstheme="minorHAnsi"/>
        </w:rPr>
        <w:t xml:space="preserve">Iedereen met dementie kan samen met een mantelzorger of andere naaste deelnemen aan deze leuke activiteit. Onder begeleiding kookt, serveert en eet u een heerlijke maaltijd. </w:t>
      </w:r>
      <w:r w:rsidR="00C9534D">
        <w:rPr>
          <w:rFonts w:asciiTheme="minorHAnsi" w:hAnsiTheme="minorHAnsi" w:cstheme="minorHAnsi"/>
        </w:rPr>
        <w:br/>
      </w:r>
      <w:r w:rsidR="005D28F7">
        <w:rPr>
          <w:rFonts w:asciiTheme="minorHAnsi" w:hAnsiTheme="minorHAnsi" w:cstheme="minorHAnsi"/>
        </w:rPr>
        <w:br/>
      </w:r>
      <w:r w:rsidR="00CA502F" w:rsidRPr="00CA502F">
        <w:rPr>
          <w:rFonts w:asciiTheme="minorHAnsi" w:hAnsiTheme="minorHAnsi" w:cstheme="minorHAnsi"/>
          <w:b/>
          <w:bCs/>
        </w:rPr>
        <w:t>Deelname en bijdrage:</w:t>
      </w:r>
      <w:r w:rsidR="00CA502F">
        <w:rPr>
          <w:rFonts w:asciiTheme="minorHAnsi" w:hAnsiTheme="minorHAnsi" w:cstheme="minorHAnsi"/>
        </w:rPr>
        <w:t xml:space="preserve"> </w:t>
      </w:r>
      <w:r w:rsidR="005D28F7" w:rsidRPr="005D28F7">
        <w:rPr>
          <w:rFonts w:asciiTheme="minorHAnsi" w:hAnsiTheme="minorHAnsi" w:cstheme="minorHAnsi"/>
        </w:rPr>
        <w:t>Per kookbijeenkomst kunnen er maximaal 10 koppels meedoen</w:t>
      </w:r>
      <w:r w:rsidR="005D28F7">
        <w:rPr>
          <w:rFonts w:asciiTheme="minorHAnsi" w:hAnsiTheme="minorHAnsi" w:cstheme="minorHAnsi"/>
        </w:rPr>
        <w:t xml:space="preserve">. </w:t>
      </w:r>
      <w:r w:rsidR="005D28F7">
        <w:rPr>
          <w:rFonts w:asciiTheme="minorHAnsi" w:hAnsiTheme="minorHAnsi" w:cstheme="minorHAnsi"/>
        </w:rPr>
        <w:br/>
      </w:r>
      <w:r w:rsidR="005D28F7" w:rsidRPr="005D28F7">
        <w:rPr>
          <w:rFonts w:asciiTheme="minorHAnsi" w:hAnsiTheme="minorHAnsi" w:cstheme="minorHAnsi"/>
        </w:rPr>
        <w:t xml:space="preserve">De bijdrage is € 7,50 per persoon per avond. Dit is </w:t>
      </w:r>
      <w:r w:rsidR="00D32A34">
        <w:rPr>
          <w:rFonts w:asciiTheme="minorHAnsi" w:hAnsiTheme="minorHAnsi" w:cstheme="minorHAnsi"/>
        </w:rPr>
        <w:t xml:space="preserve">voor een heerlijk </w:t>
      </w:r>
      <w:r w:rsidR="005D28F7" w:rsidRPr="005D28F7">
        <w:rPr>
          <w:rFonts w:asciiTheme="minorHAnsi" w:hAnsiTheme="minorHAnsi" w:cstheme="minorHAnsi"/>
        </w:rPr>
        <w:t xml:space="preserve">3-gangen diner, welkomstdrankje en koffie of thee na afloop. </w:t>
      </w:r>
      <w:r w:rsidR="00C9534D">
        <w:rPr>
          <w:rFonts w:asciiTheme="minorHAnsi" w:hAnsiTheme="minorHAnsi" w:cstheme="minorHAnsi"/>
        </w:rPr>
        <w:br/>
      </w:r>
      <w:r w:rsidR="005D28F7">
        <w:rPr>
          <w:rFonts w:asciiTheme="minorHAnsi" w:hAnsiTheme="minorHAnsi" w:cstheme="minorHAnsi"/>
        </w:rPr>
        <w:br/>
      </w:r>
      <w:r w:rsidR="005D28F7" w:rsidRPr="00C24881">
        <w:rPr>
          <w:rFonts w:asciiTheme="minorHAnsi" w:hAnsiTheme="minorHAnsi" w:cstheme="minorHAnsi"/>
          <w:b/>
          <w:bCs/>
          <w:u w:val="single"/>
        </w:rPr>
        <w:t>Plaats en tijd</w:t>
      </w:r>
      <w:r w:rsidR="00C24881">
        <w:rPr>
          <w:rFonts w:asciiTheme="minorHAnsi" w:hAnsiTheme="minorHAnsi" w:cstheme="minorHAnsi"/>
        </w:rPr>
        <w:t xml:space="preserve">: </w:t>
      </w:r>
      <w:r w:rsidR="005D28F7" w:rsidRPr="005D28F7">
        <w:rPr>
          <w:rFonts w:asciiTheme="minorHAnsi" w:hAnsiTheme="minorHAnsi" w:cstheme="minorHAnsi"/>
        </w:rPr>
        <w:t xml:space="preserve">Wij ontvangen u graag bij zorgorganisatie </w:t>
      </w:r>
      <w:proofErr w:type="spellStart"/>
      <w:r w:rsidR="005D28F7" w:rsidRPr="005D28F7">
        <w:rPr>
          <w:rFonts w:asciiTheme="minorHAnsi" w:hAnsiTheme="minorHAnsi" w:cstheme="minorHAnsi"/>
        </w:rPr>
        <w:t>Delphinium</w:t>
      </w:r>
      <w:proofErr w:type="spellEnd"/>
      <w:r w:rsidR="005D28F7" w:rsidRPr="005D28F7">
        <w:rPr>
          <w:rFonts w:asciiTheme="minorHAnsi" w:hAnsiTheme="minorHAnsi" w:cstheme="minorHAnsi"/>
        </w:rPr>
        <w:t xml:space="preserve">, locatie </w:t>
      </w:r>
      <w:proofErr w:type="spellStart"/>
      <w:r w:rsidR="005D28F7" w:rsidRPr="005D28F7">
        <w:rPr>
          <w:rFonts w:asciiTheme="minorHAnsi" w:hAnsiTheme="minorHAnsi" w:cstheme="minorHAnsi"/>
        </w:rPr>
        <w:t>Coriovallum</w:t>
      </w:r>
      <w:proofErr w:type="spellEnd"/>
      <w:r w:rsidR="005D28F7" w:rsidRPr="005D28F7">
        <w:rPr>
          <w:rFonts w:asciiTheme="minorHAnsi" w:hAnsiTheme="minorHAnsi" w:cstheme="minorHAnsi"/>
        </w:rPr>
        <w:t xml:space="preserve">, Schakelweg 4, 6411 NX Heerlen. Tijdstip: 17:00 tot ca. 20:00 uur. </w:t>
      </w:r>
      <w:r w:rsidR="00C24881">
        <w:rPr>
          <w:rFonts w:asciiTheme="minorHAnsi" w:hAnsiTheme="minorHAnsi" w:cstheme="minorHAnsi"/>
        </w:rPr>
        <w:br/>
      </w:r>
      <w:r w:rsidR="005D28F7" w:rsidRPr="005D28F7">
        <w:rPr>
          <w:rFonts w:asciiTheme="minorHAnsi" w:hAnsiTheme="minorHAnsi" w:cstheme="minorHAnsi"/>
        </w:rPr>
        <w:t>Parkeren voor deelnemers van de Onvergetelijke Kookclub</w:t>
      </w:r>
      <w:r w:rsidR="00C24881">
        <w:rPr>
          <w:rFonts w:asciiTheme="minorHAnsi" w:hAnsiTheme="minorHAnsi" w:cstheme="minorHAnsi"/>
        </w:rPr>
        <w:t xml:space="preserve"> Heerlen</w:t>
      </w:r>
      <w:r w:rsidR="005D28F7" w:rsidRPr="005D28F7">
        <w:rPr>
          <w:rFonts w:asciiTheme="minorHAnsi" w:hAnsiTheme="minorHAnsi" w:cstheme="minorHAnsi"/>
        </w:rPr>
        <w:t xml:space="preserve"> is </w:t>
      </w:r>
      <w:r w:rsidR="005D28F7" w:rsidRPr="00C24881">
        <w:rPr>
          <w:rFonts w:asciiTheme="minorHAnsi" w:hAnsiTheme="minorHAnsi" w:cstheme="minorHAnsi"/>
          <w:u w:val="single"/>
        </w:rPr>
        <w:t>gratis</w:t>
      </w:r>
      <w:r w:rsidR="005D28F7" w:rsidRPr="005D28F7">
        <w:rPr>
          <w:rFonts w:asciiTheme="minorHAnsi" w:hAnsiTheme="minorHAnsi" w:cstheme="minorHAnsi"/>
        </w:rPr>
        <w:t xml:space="preserve"> in garage Maankwartier, Centrum Heerlen (op 5 minuten loopafstand van </w:t>
      </w:r>
      <w:proofErr w:type="spellStart"/>
      <w:r w:rsidR="005D28F7" w:rsidRPr="005D28F7">
        <w:rPr>
          <w:rFonts w:asciiTheme="minorHAnsi" w:hAnsiTheme="minorHAnsi" w:cstheme="minorHAnsi"/>
        </w:rPr>
        <w:t>Delphinium</w:t>
      </w:r>
      <w:proofErr w:type="spellEnd"/>
      <w:r w:rsidR="005D28F7" w:rsidRPr="005D28F7">
        <w:rPr>
          <w:rFonts w:asciiTheme="minorHAnsi" w:hAnsiTheme="minorHAnsi" w:cstheme="minorHAnsi"/>
        </w:rPr>
        <w:t xml:space="preserve">). </w:t>
      </w:r>
      <w:r w:rsidR="00D32A34">
        <w:rPr>
          <w:rFonts w:asciiTheme="minorHAnsi" w:hAnsiTheme="minorHAnsi" w:cstheme="minorHAnsi"/>
        </w:rPr>
        <w:t>Deelnemers krijgen na afloop een uitrijkaartje.</w:t>
      </w:r>
      <w:r w:rsidR="00C9534D">
        <w:rPr>
          <w:rFonts w:asciiTheme="minorHAnsi" w:hAnsiTheme="minorHAnsi" w:cstheme="minorHAnsi"/>
        </w:rPr>
        <w:br/>
      </w:r>
      <w:r w:rsidR="00C24881">
        <w:rPr>
          <w:rFonts w:asciiTheme="minorHAnsi" w:hAnsiTheme="minorHAnsi" w:cstheme="minorHAnsi"/>
        </w:rPr>
        <w:br/>
      </w:r>
      <w:r w:rsidR="005D28F7" w:rsidRPr="00C24881">
        <w:rPr>
          <w:rFonts w:asciiTheme="minorHAnsi" w:hAnsiTheme="minorHAnsi" w:cstheme="minorHAnsi"/>
          <w:b/>
          <w:bCs/>
        </w:rPr>
        <w:t>Aanmelden</w:t>
      </w:r>
      <w:r w:rsidR="005D28F7" w:rsidRPr="005D28F7">
        <w:rPr>
          <w:rFonts w:asciiTheme="minorHAnsi" w:hAnsiTheme="minorHAnsi" w:cstheme="minorHAnsi"/>
        </w:rPr>
        <w:t xml:space="preserve"> kan door een mail te sturen naar </w:t>
      </w:r>
      <w:hyperlink r:id="rId15" w:history="1">
        <w:r w:rsidR="00C24881" w:rsidRPr="003801E2">
          <w:rPr>
            <w:rStyle w:val="Hyperlink"/>
            <w:rFonts w:asciiTheme="minorHAnsi" w:hAnsiTheme="minorHAnsi" w:cstheme="minorHAnsi"/>
          </w:rPr>
          <w:t>kookclub.heerlen@alzheimervrijwilligers.nl</w:t>
        </w:r>
      </w:hyperlink>
      <w:r w:rsidR="00C24881">
        <w:rPr>
          <w:rFonts w:asciiTheme="minorHAnsi" w:hAnsiTheme="minorHAnsi" w:cstheme="minorHAnsi"/>
        </w:rPr>
        <w:t xml:space="preserve"> </w:t>
      </w:r>
      <w:r w:rsidR="005D28F7" w:rsidRPr="005D28F7">
        <w:rPr>
          <w:rFonts w:asciiTheme="minorHAnsi" w:hAnsiTheme="minorHAnsi" w:cstheme="minorHAnsi"/>
        </w:rPr>
        <w:t xml:space="preserve"> of via de website van de regionale afdeling </w:t>
      </w:r>
      <w:r w:rsidR="005D28F7" w:rsidRPr="00771BF7">
        <w:t>Alzheimer Nederland Parkstad Limb</w:t>
      </w:r>
      <w:r w:rsidR="00C24881" w:rsidRPr="00771BF7">
        <w:t>urg</w:t>
      </w:r>
      <w:r w:rsidR="00771BF7">
        <w:rPr>
          <w:rFonts w:asciiTheme="minorHAnsi" w:hAnsiTheme="minorHAnsi" w:cstheme="minorHAnsi"/>
        </w:rPr>
        <w:t xml:space="preserve"> </w:t>
      </w:r>
      <w:hyperlink r:id="rId16" w:history="1">
        <w:r w:rsidR="00771BF7">
          <w:rPr>
            <w:rStyle w:val="Hyperlink"/>
          </w:rPr>
          <w:t>Parkstad Limburg | Alzheimer Nederland (alzheimer-nederland.nl)</w:t>
        </w:r>
      </w:hyperlink>
      <w:r w:rsidR="00235C83">
        <w:rPr>
          <w:rStyle w:val="Hyperlink"/>
        </w:rPr>
        <w:t xml:space="preserve"> </w:t>
      </w:r>
      <w:r w:rsidR="00C9534D">
        <w:rPr>
          <w:rStyle w:val="Hyperlink"/>
        </w:rPr>
        <w:br/>
      </w:r>
    </w:p>
    <w:p w14:paraId="12410DD4" w14:textId="757C80EF" w:rsidR="00594F2F" w:rsidRPr="005D28F7" w:rsidRDefault="00594F2F" w:rsidP="00C9534D">
      <w:pPr>
        <w:pStyle w:val="Normaalweb"/>
        <w:spacing w:before="0" w:beforeAutospacing="0" w:after="0" w:afterAutospacing="0"/>
        <w:rPr>
          <w:rFonts w:asciiTheme="minorHAnsi" w:hAnsiTheme="minorHAnsi" w:cstheme="minorHAnsi"/>
          <w:sz w:val="20"/>
          <w:szCs w:val="20"/>
        </w:rPr>
      </w:pPr>
    </w:p>
    <w:p w14:paraId="4F6D7F4E" w14:textId="77777777" w:rsidR="00CA1495" w:rsidRDefault="00CA1495" w:rsidP="00F46455">
      <w:pPr>
        <w:shd w:val="clear" w:color="auto" w:fill="FFFFFF"/>
        <w:spacing w:line="240" w:lineRule="auto"/>
        <w:ind w:left="1134" w:hanging="1134"/>
        <w:rPr>
          <w:b/>
          <w:bCs/>
          <w:i/>
          <w:iCs/>
          <w:color w:val="222222"/>
          <w:sz w:val="22"/>
          <w:szCs w:val="22"/>
        </w:rPr>
      </w:pPr>
    </w:p>
    <w:p w14:paraId="26EB6CED" w14:textId="1867D46F" w:rsidR="00E145E7" w:rsidRDefault="00CA1495" w:rsidP="00F46455">
      <w:pPr>
        <w:shd w:val="clear" w:color="auto" w:fill="FFFFFF"/>
        <w:spacing w:line="240" w:lineRule="auto"/>
        <w:ind w:left="1134" w:hanging="1134"/>
        <w:rPr>
          <w:b/>
          <w:bCs/>
          <w:i/>
          <w:iCs/>
          <w:color w:val="222222"/>
          <w:sz w:val="22"/>
          <w:szCs w:val="22"/>
        </w:rPr>
      </w:pPr>
      <w:r>
        <w:rPr>
          <w:noProof/>
          <w:color w:val="0000FF"/>
          <w:u w:val="single"/>
        </w:rPr>
        <w:lastRenderedPageBreak/>
        <w:drawing>
          <wp:anchor distT="0" distB="0" distL="114300" distR="114300" simplePos="0" relativeHeight="251757568" behindDoc="1" locked="0" layoutInCell="1" allowOverlap="1" wp14:anchorId="291CA9D9" wp14:editId="44E4E351">
            <wp:simplePos x="0" y="0"/>
            <wp:positionH relativeFrom="column">
              <wp:posOffset>3912870</wp:posOffset>
            </wp:positionH>
            <wp:positionV relativeFrom="paragraph">
              <wp:posOffset>52070</wp:posOffset>
            </wp:positionV>
            <wp:extent cx="1610995" cy="1249680"/>
            <wp:effectExtent l="0" t="0" r="8255" b="7620"/>
            <wp:wrapTight wrapText="bothSides">
              <wp:wrapPolygon edited="0">
                <wp:start x="0" y="0"/>
                <wp:lineTo x="0" y="21402"/>
                <wp:lineTo x="21455" y="21402"/>
                <wp:lineTo x="21455" y="0"/>
                <wp:lineTo x="0" y="0"/>
              </wp:wrapPolygon>
            </wp:wrapTight>
            <wp:docPr id="4" name="Afbeelding 4" descr="Afbeelding met kleding, persoon, overdekt,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leding, persoon, overdekt, vrouw&#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0995" cy="1249680"/>
                    </a:xfrm>
                    <a:prstGeom prst="rect">
                      <a:avLst/>
                    </a:prstGeom>
                  </pic:spPr>
                </pic:pic>
              </a:graphicData>
            </a:graphic>
            <wp14:sizeRelH relativeFrom="page">
              <wp14:pctWidth>0</wp14:pctWidth>
            </wp14:sizeRelH>
            <wp14:sizeRelV relativeFrom="page">
              <wp14:pctHeight>0</wp14:pctHeight>
            </wp14:sizeRelV>
          </wp:anchor>
        </w:drawing>
      </w:r>
      <w:r w:rsidR="00F46455" w:rsidRPr="00F46455">
        <w:rPr>
          <w:b/>
          <w:bCs/>
          <w:i/>
          <w:iCs/>
          <w:color w:val="222222"/>
          <w:sz w:val="22"/>
          <w:szCs w:val="22"/>
        </w:rPr>
        <w:t xml:space="preserve">LET OP: </w:t>
      </w:r>
      <w:r w:rsidR="00F46455" w:rsidRPr="00F46455">
        <w:rPr>
          <w:b/>
          <w:bCs/>
          <w:i/>
          <w:iCs/>
          <w:color w:val="222222"/>
          <w:sz w:val="22"/>
          <w:szCs w:val="22"/>
        </w:rPr>
        <w:tab/>
      </w:r>
    </w:p>
    <w:p w14:paraId="76FE88E1" w14:textId="77777777" w:rsidR="00CA1495" w:rsidRDefault="00CA1495" w:rsidP="00F46455">
      <w:pPr>
        <w:shd w:val="clear" w:color="auto" w:fill="FFFFFF"/>
        <w:spacing w:line="240" w:lineRule="auto"/>
        <w:ind w:left="1134" w:hanging="1134"/>
        <w:rPr>
          <w:b/>
          <w:bCs/>
          <w:i/>
          <w:iCs/>
          <w:color w:val="222222"/>
          <w:sz w:val="22"/>
          <w:szCs w:val="22"/>
        </w:rPr>
      </w:pPr>
    </w:p>
    <w:p w14:paraId="4A37EBAE" w14:textId="6FA3E043" w:rsidR="00E145E7" w:rsidRDefault="00F46455" w:rsidP="00E145E7">
      <w:pPr>
        <w:shd w:val="clear" w:color="auto" w:fill="FFFFFF"/>
        <w:spacing w:line="240" w:lineRule="auto"/>
        <w:rPr>
          <w:b/>
          <w:bCs/>
          <w:i/>
          <w:iCs/>
          <w:color w:val="222222"/>
          <w:sz w:val="22"/>
          <w:szCs w:val="22"/>
        </w:rPr>
      </w:pPr>
      <w:r w:rsidRPr="00F46455">
        <w:rPr>
          <w:b/>
          <w:bCs/>
          <w:i/>
          <w:iCs/>
          <w:color w:val="222222"/>
          <w:sz w:val="22"/>
          <w:szCs w:val="22"/>
        </w:rPr>
        <w:t xml:space="preserve">de </w:t>
      </w:r>
      <w:r w:rsidR="00D32A34" w:rsidRPr="00F46455">
        <w:rPr>
          <w:b/>
          <w:bCs/>
          <w:i/>
          <w:iCs/>
          <w:color w:val="222222"/>
          <w:sz w:val="22"/>
          <w:szCs w:val="22"/>
        </w:rPr>
        <w:t xml:space="preserve">Onvergetelijke </w:t>
      </w:r>
      <w:r w:rsidR="00ED124D" w:rsidRPr="00F46455">
        <w:rPr>
          <w:b/>
          <w:bCs/>
          <w:i/>
          <w:iCs/>
          <w:color w:val="222222"/>
          <w:sz w:val="22"/>
          <w:szCs w:val="22"/>
        </w:rPr>
        <w:t xml:space="preserve">Kookclub </w:t>
      </w:r>
      <w:r w:rsidR="00D32A34" w:rsidRPr="00F46455">
        <w:rPr>
          <w:b/>
          <w:bCs/>
          <w:i/>
          <w:iCs/>
          <w:color w:val="222222"/>
          <w:sz w:val="22"/>
          <w:szCs w:val="22"/>
        </w:rPr>
        <w:t xml:space="preserve">Heerlen </w:t>
      </w:r>
      <w:r w:rsidRPr="00F46455">
        <w:rPr>
          <w:b/>
          <w:bCs/>
          <w:i/>
          <w:iCs/>
          <w:color w:val="222222"/>
          <w:sz w:val="22"/>
          <w:szCs w:val="22"/>
        </w:rPr>
        <w:t xml:space="preserve">is op de </w:t>
      </w:r>
    </w:p>
    <w:p w14:paraId="617B5692" w14:textId="688D8658" w:rsidR="00ED124D" w:rsidRPr="00F46455" w:rsidRDefault="00F46455" w:rsidP="00E145E7">
      <w:pPr>
        <w:shd w:val="clear" w:color="auto" w:fill="FFFFFF"/>
        <w:spacing w:line="240" w:lineRule="auto"/>
        <w:rPr>
          <w:b/>
          <w:bCs/>
          <w:i/>
          <w:iCs/>
          <w:color w:val="222222"/>
          <w:sz w:val="22"/>
          <w:szCs w:val="22"/>
        </w:rPr>
      </w:pPr>
      <w:r w:rsidRPr="00F46455">
        <w:rPr>
          <w:b/>
          <w:bCs/>
          <w:i/>
          <w:iCs/>
          <w:color w:val="222222"/>
          <w:sz w:val="22"/>
          <w:szCs w:val="22"/>
        </w:rPr>
        <w:t>4</w:t>
      </w:r>
      <w:r w:rsidRPr="00F46455">
        <w:rPr>
          <w:b/>
          <w:bCs/>
          <w:i/>
          <w:iCs/>
          <w:color w:val="222222"/>
          <w:sz w:val="22"/>
          <w:szCs w:val="22"/>
          <w:vertAlign w:val="superscript"/>
        </w:rPr>
        <w:t>e</w:t>
      </w:r>
      <w:r w:rsidRPr="00F46455">
        <w:rPr>
          <w:b/>
          <w:bCs/>
          <w:i/>
          <w:iCs/>
          <w:color w:val="222222"/>
          <w:sz w:val="22"/>
          <w:szCs w:val="22"/>
        </w:rPr>
        <w:t xml:space="preserve"> dinsdag van de maand</w:t>
      </w:r>
      <w:r>
        <w:rPr>
          <w:b/>
          <w:bCs/>
          <w:i/>
          <w:iCs/>
          <w:color w:val="222222"/>
          <w:sz w:val="22"/>
          <w:szCs w:val="22"/>
        </w:rPr>
        <w:t>.</w:t>
      </w:r>
    </w:p>
    <w:p w14:paraId="2CE1C8CC" w14:textId="3C41A910" w:rsidR="00F46455" w:rsidRPr="00F46455" w:rsidRDefault="00F46455" w:rsidP="00E145E7">
      <w:pPr>
        <w:shd w:val="clear" w:color="auto" w:fill="FFFFFF"/>
        <w:spacing w:line="240" w:lineRule="auto"/>
        <w:ind w:left="414" w:hanging="414"/>
        <w:rPr>
          <w:b/>
          <w:bCs/>
          <w:i/>
          <w:iCs/>
          <w:color w:val="222222"/>
          <w:sz w:val="22"/>
          <w:szCs w:val="22"/>
        </w:rPr>
      </w:pPr>
      <w:r w:rsidRPr="00F46455">
        <w:rPr>
          <w:b/>
          <w:bCs/>
          <w:i/>
          <w:iCs/>
          <w:color w:val="222222"/>
          <w:sz w:val="22"/>
          <w:szCs w:val="22"/>
        </w:rPr>
        <w:t xml:space="preserve">U moet zich hiervoor </w:t>
      </w:r>
      <w:r w:rsidR="00235C83">
        <w:rPr>
          <w:b/>
          <w:bCs/>
          <w:i/>
          <w:iCs/>
          <w:color w:val="222222"/>
          <w:sz w:val="22"/>
          <w:szCs w:val="22"/>
        </w:rPr>
        <w:t xml:space="preserve">van tevoren </w:t>
      </w:r>
      <w:r w:rsidRPr="00F46455">
        <w:rPr>
          <w:b/>
          <w:bCs/>
          <w:i/>
          <w:iCs/>
          <w:color w:val="222222"/>
          <w:sz w:val="22"/>
          <w:szCs w:val="22"/>
        </w:rPr>
        <w:t>aanmelden</w:t>
      </w:r>
      <w:r>
        <w:rPr>
          <w:b/>
          <w:bCs/>
          <w:i/>
          <w:iCs/>
          <w:color w:val="222222"/>
          <w:sz w:val="22"/>
          <w:szCs w:val="22"/>
        </w:rPr>
        <w:t xml:space="preserve"> !!!</w:t>
      </w:r>
    </w:p>
    <w:p w14:paraId="58ADFDC5" w14:textId="2B9FF090" w:rsidR="00B40A60" w:rsidRDefault="00B40A60" w:rsidP="00594F2F">
      <w:pPr>
        <w:pStyle w:val="Kop2"/>
      </w:pPr>
    </w:p>
    <w:p w14:paraId="473E9FE5" w14:textId="77777777" w:rsidR="00F46455" w:rsidRPr="00F46455" w:rsidRDefault="00F46455" w:rsidP="00F46455">
      <w:pPr>
        <w:pStyle w:val="Normaal"/>
        <w:rPr>
          <w:lang w:eastAsia="en-US"/>
        </w:rPr>
      </w:pPr>
    </w:p>
    <w:p w14:paraId="55AE2178" w14:textId="1AEE4CB9" w:rsidR="00D25EB0" w:rsidRDefault="005E776C" w:rsidP="00B40A60">
      <w:pPr>
        <w:pStyle w:val="Normaal"/>
        <w:rPr>
          <w:b/>
          <w:bCs/>
          <w:sz w:val="24"/>
          <w:szCs w:val="24"/>
        </w:rPr>
      </w:pPr>
      <w:r>
        <w:rPr>
          <w:b/>
          <w:bCs/>
          <w:sz w:val="24"/>
          <w:szCs w:val="24"/>
        </w:rPr>
        <w:t xml:space="preserve">Terugblik </w:t>
      </w:r>
      <w:r w:rsidR="005B43DA">
        <w:rPr>
          <w:b/>
          <w:bCs/>
          <w:sz w:val="24"/>
          <w:szCs w:val="24"/>
        </w:rPr>
        <w:t xml:space="preserve">Wereld </w:t>
      </w:r>
      <w:r w:rsidR="00D25EB0" w:rsidRPr="00D25EB0">
        <w:rPr>
          <w:b/>
          <w:bCs/>
          <w:sz w:val="24"/>
          <w:szCs w:val="24"/>
        </w:rPr>
        <w:t xml:space="preserve">Alzheimer </w:t>
      </w:r>
      <w:r w:rsidR="005B43DA">
        <w:rPr>
          <w:b/>
          <w:bCs/>
          <w:sz w:val="24"/>
          <w:szCs w:val="24"/>
        </w:rPr>
        <w:t>Dag</w:t>
      </w:r>
      <w:r w:rsidR="005022F0">
        <w:rPr>
          <w:b/>
          <w:bCs/>
          <w:sz w:val="24"/>
          <w:szCs w:val="24"/>
        </w:rPr>
        <w:t xml:space="preserve"> </w:t>
      </w:r>
      <w:r w:rsidR="005B43DA">
        <w:rPr>
          <w:b/>
          <w:bCs/>
          <w:sz w:val="24"/>
          <w:szCs w:val="24"/>
        </w:rPr>
        <w:t>a</w:t>
      </w:r>
      <w:r w:rsidR="00F9156D">
        <w:rPr>
          <w:b/>
          <w:bCs/>
          <w:sz w:val="24"/>
          <w:szCs w:val="24"/>
        </w:rPr>
        <w:t>fdeling</w:t>
      </w:r>
      <w:r w:rsidR="00AE782F">
        <w:rPr>
          <w:b/>
          <w:bCs/>
          <w:sz w:val="24"/>
          <w:szCs w:val="24"/>
        </w:rPr>
        <w:t xml:space="preserve"> </w:t>
      </w:r>
      <w:r w:rsidR="00D25EB0" w:rsidRPr="00D25EB0">
        <w:rPr>
          <w:b/>
          <w:bCs/>
          <w:sz w:val="24"/>
          <w:szCs w:val="24"/>
        </w:rPr>
        <w:t>Parkstad Limburg</w:t>
      </w:r>
    </w:p>
    <w:p w14:paraId="49E8806C" w14:textId="726F27B3" w:rsidR="008B2E04" w:rsidRPr="00ED428C" w:rsidRDefault="00ED428C" w:rsidP="00367D9F">
      <w:pPr>
        <w:spacing w:line="240" w:lineRule="auto"/>
        <w:rPr>
          <w:shd w:val="clear" w:color="auto" w:fill="FFFFFF"/>
        </w:rPr>
      </w:pPr>
      <w:r>
        <w:rPr>
          <w:noProof/>
        </w:rPr>
        <w:drawing>
          <wp:anchor distT="0" distB="0" distL="114300" distR="114300" simplePos="0" relativeHeight="251744256" behindDoc="1" locked="0" layoutInCell="1" allowOverlap="1" wp14:anchorId="1425BA13" wp14:editId="3D20F53D">
            <wp:simplePos x="0" y="0"/>
            <wp:positionH relativeFrom="column">
              <wp:posOffset>4886325</wp:posOffset>
            </wp:positionH>
            <wp:positionV relativeFrom="paragraph">
              <wp:posOffset>419100</wp:posOffset>
            </wp:positionV>
            <wp:extent cx="1376045" cy="967740"/>
            <wp:effectExtent l="0" t="0" r="0" b="3810"/>
            <wp:wrapTight wrapText="bothSides">
              <wp:wrapPolygon edited="0">
                <wp:start x="0" y="0"/>
                <wp:lineTo x="0" y="21260"/>
                <wp:lineTo x="21231" y="21260"/>
                <wp:lineTo x="21231" y="0"/>
                <wp:lineTo x="0" y="0"/>
              </wp:wrapPolygon>
            </wp:wrapTight>
            <wp:docPr id="15017101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604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CF" w:rsidRPr="00A816C8">
        <w:rPr>
          <w:shd w:val="clear" w:color="auto" w:fill="FFFFFF"/>
        </w:rPr>
        <w:t>Op</w:t>
      </w:r>
      <w:r w:rsidR="00367D9F">
        <w:rPr>
          <w:shd w:val="clear" w:color="auto" w:fill="FFFFFF"/>
        </w:rPr>
        <w:t xml:space="preserve"> zaterdag </w:t>
      </w:r>
      <w:r w:rsidR="00EB5ECF" w:rsidRPr="00F30519">
        <w:t>23 september</w:t>
      </w:r>
      <w:r w:rsidR="00EB5ECF" w:rsidRPr="00A816C8">
        <w:rPr>
          <w:shd w:val="clear" w:color="auto" w:fill="FFFFFF"/>
        </w:rPr>
        <w:t xml:space="preserve"> </w:t>
      </w:r>
      <w:r w:rsidR="005E776C">
        <w:rPr>
          <w:shd w:val="clear" w:color="auto" w:fill="FFFFFF"/>
        </w:rPr>
        <w:t xml:space="preserve">heeft onze afdeling Alzheimer Parkstad Limburg </w:t>
      </w:r>
      <w:r w:rsidR="00341ED0">
        <w:rPr>
          <w:shd w:val="clear" w:color="auto" w:fill="FFFFFF"/>
        </w:rPr>
        <w:t xml:space="preserve">de </w:t>
      </w:r>
      <w:r w:rsidR="00EB5ECF" w:rsidRPr="00A816C8">
        <w:rPr>
          <w:shd w:val="clear" w:color="auto" w:fill="FFFFFF"/>
        </w:rPr>
        <w:t>Wereld  Alzheimer D</w:t>
      </w:r>
      <w:r w:rsidR="005E776C">
        <w:rPr>
          <w:shd w:val="clear" w:color="auto" w:fill="FFFFFF"/>
        </w:rPr>
        <w:t xml:space="preserve">ag gevierd in Wijngoed </w:t>
      </w:r>
      <w:proofErr w:type="spellStart"/>
      <w:r w:rsidR="005E776C">
        <w:rPr>
          <w:shd w:val="clear" w:color="auto" w:fill="FFFFFF"/>
        </w:rPr>
        <w:t>Fromberg</w:t>
      </w:r>
      <w:proofErr w:type="spellEnd"/>
      <w:r w:rsidR="005E776C">
        <w:rPr>
          <w:shd w:val="clear" w:color="auto" w:fill="FFFFFF"/>
        </w:rPr>
        <w:t xml:space="preserve"> in Ubachsberg. </w:t>
      </w:r>
      <w:r>
        <w:rPr>
          <w:shd w:val="clear" w:color="auto" w:fill="FFFFFF"/>
        </w:rPr>
        <w:t xml:space="preserve"> </w:t>
      </w:r>
      <w:r w:rsidR="005E776C">
        <w:rPr>
          <w:shd w:val="clear" w:color="auto" w:fill="FFFFFF"/>
        </w:rPr>
        <w:t xml:space="preserve">Het was </w:t>
      </w:r>
      <w:r w:rsidR="00EB5ECF" w:rsidRPr="00A816C8">
        <w:t>een bijzondere activiteit voor mensen</w:t>
      </w:r>
      <w:r w:rsidR="00D32A34">
        <w:t xml:space="preserve"> met dementie</w:t>
      </w:r>
      <w:r w:rsidR="00EB5ECF" w:rsidRPr="00A816C8">
        <w:t xml:space="preserve"> </w:t>
      </w:r>
      <w:r w:rsidR="00D32A34">
        <w:t>die thuis wonen</w:t>
      </w:r>
      <w:r w:rsidR="00EB5ECF" w:rsidRPr="00A816C8">
        <w:t xml:space="preserve">, hun partners </w:t>
      </w:r>
      <w:r w:rsidR="00FD19ED">
        <w:t>en</w:t>
      </w:r>
      <w:r w:rsidR="00EB5ECF" w:rsidRPr="00A816C8">
        <w:t xml:space="preserve"> mantelzorgers</w:t>
      </w:r>
      <w:r w:rsidR="00D32A34">
        <w:t xml:space="preserve"> uit onze regio</w:t>
      </w:r>
      <w:r w:rsidR="00EB5ECF" w:rsidRPr="00A816C8">
        <w:t>.</w:t>
      </w:r>
      <w:r w:rsidR="00367D9F">
        <w:rPr>
          <w:bCs/>
        </w:rPr>
        <w:t xml:space="preserve"> </w:t>
      </w:r>
    </w:p>
    <w:p w14:paraId="4B7B643E" w14:textId="4065800B" w:rsidR="00367D9F" w:rsidRPr="00367D9F" w:rsidRDefault="00367D9F" w:rsidP="00367D9F">
      <w:pPr>
        <w:spacing w:line="240" w:lineRule="auto"/>
        <w:rPr>
          <w:bCs/>
        </w:rPr>
      </w:pPr>
      <w:r>
        <w:rPr>
          <w:bCs/>
        </w:rPr>
        <w:t>De dag best</w:t>
      </w:r>
      <w:r w:rsidR="00ED428C">
        <w:rPr>
          <w:bCs/>
        </w:rPr>
        <w:t>ond</w:t>
      </w:r>
      <w:r>
        <w:rPr>
          <w:bCs/>
        </w:rPr>
        <w:t xml:space="preserve"> uit </w:t>
      </w:r>
      <w:r w:rsidR="00ED428C">
        <w:rPr>
          <w:bCs/>
        </w:rPr>
        <w:t>verschillende</w:t>
      </w:r>
      <w:r>
        <w:rPr>
          <w:bCs/>
        </w:rPr>
        <w:t xml:space="preserve"> onderdelen: </w:t>
      </w:r>
      <w:r>
        <w:t>een i</w:t>
      </w:r>
      <w:r w:rsidRPr="00367D9F">
        <w:t>ntroductie met film</w:t>
      </w:r>
      <w:r>
        <w:t xml:space="preserve"> en een </w:t>
      </w:r>
      <w:r w:rsidRPr="00367D9F">
        <w:t>rondleiding</w:t>
      </w:r>
      <w:r w:rsidR="00FD19ED">
        <w:t xml:space="preserve"> in het wijngoed</w:t>
      </w:r>
      <w:r>
        <w:rPr>
          <w:bCs/>
        </w:rPr>
        <w:t xml:space="preserve">. De deelnemers </w:t>
      </w:r>
      <w:r w:rsidR="00ED428C">
        <w:rPr>
          <w:bCs/>
        </w:rPr>
        <w:t xml:space="preserve">hebben </w:t>
      </w:r>
      <w:r>
        <w:rPr>
          <w:bCs/>
        </w:rPr>
        <w:t>gen</w:t>
      </w:r>
      <w:r w:rsidR="00ED428C">
        <w:rPr>
          <w:bCs/>
        </w:rPr>
        <w:t>o</w:t>
      </w:r>
      <w:r>
        <w:rPr>
          <w:bCs/>
        </w:rPr>
        <w:t>ten van een u</w:t>
      </w:r>
      <w:r w:rsidRPr="00367D9F">
        <w:t>itgebreide lunch</w:t>
      </w:r>
      <w:r w:rsidR="00FD19ED">
        <w:t xml:space="preserve"> en proeverij van enkele </w:t>
      </w:r>
      <w:proofErr w:type="spellStart"/>
      <w:r w:rsidR="00FD19ED">
        <w:t>Fromberg</w:t>
      </w:r>
      <w:proofErr w:type="spellEnd"/>
      <w:r w:rsidR="00FD19ED">
        <w:t>-wijnen</w:t>
      </w:r>
      <w:r w:rsidR="008B2E04">
        <w:t>.</w:t>
      </w:r>
    </w:p>
    <w:p w14:paraId="3BCAA334" w14:textId="29BA6E9A" w:rsidR="004721BF" w:rsidRPr="00FD19ED" w:rsidRDefault="00ED428C" w:rsidP="00FD19ED">
      <w:pPr>
        <w:tabs>
          <w:tab w:val="left" w:pos="4395"/>
        </w:tabs>
        <w:spacing w:line="240" w:lineRule="auto"/>
      </w:pPr>
      <w:r>
        <w:t xml:space="preserve">Ook vond er </w:t>
      </w:r>
      <w:r w:rsidR="00367D9F">
        <w:t>een</w:t>
      </w:r>
      <w:r w:rsidR="00367D9F" w:rsidRPr="00367D9F">
        <w:t xml:space="preserve"> demonstratie en </w:t>
      </w:r>
      <w:r w:rsidR="00367D9F">
        <w:t xml:space="preserve">een </w:t>
      </w:r>
      <w:r w:rsidR="00367D9F" w:rsidRPr="00367D9F">
        <w:t xml:space="preserve">show met </w:t>
      </w:r>
      <w:proofErr w:type="spellStart"/>
      <w:r w:rsidR="00367D9F" w:rsidRPr="00367D9F">
        <w:t>Gizmo</w:t>
      </w:r>
      <w:proofErr w:type="spellEnd"/>
      <w:r w:rsidR="00367D9F" w:rsidRPr="00367D9F">
        <w:t xml:space="preserve"> (een </w:t>
      </w:r>
      <w:r w:rsidR="00FD19ED">
        <w:t xml:space="preserve">Bengaalse </w:t>
      </w:r>
      <w:r w:rsidR="00367D9F" w:rsidRPr="00367D9F">
        <w:t>oehoe) plaats</w:t>
      </w:r>
      <w:r w:rsidR="00FD19ED">
        <w:t xml:space="preserve"> waaraan iedereen actief kon deelnemen</w:t>
      </w:r>
      <w:r w:rsidR="00367D9F" w:rsidRPr="00367D9F">
        <w:t xml:space="preserve">. </w:t>
      </w:r>
      <w:r w:rsidR="00367D9F">
        <w:t>Ter</w:t>
      </w:r>
      <w:r w:rsidR="00367D9F" w:rsidRPr="00367D9F">
        <w:t xml:space="preserve"> afsluiting </w:t>
      </w:r>
      <w:r>
        <w:t xml:space="preserve">was </w:t>
      </w:r>
      <w:r w:rsidR="00367D9F" w:rsidRPr="00367D9F">
        <w:t xml:space="preserve">er koffie met </w:t>
      </w:r>
      <w:r w:rsidR="00083518">
        <w:t xml:space="preserve">een stuk Limburgse </w:t>
      </w:r>
      <w:r w:rsidR="00367D9F" w:rsidRPr="00367D9F">
        <w:t>vlaai</w:t>
      </w:r>
      <w:r w:rsidR="00367D9F">
        <w:t>.</w:t>
      </w:r>
    </w:p>
    <w:p w14:paraId="001B29FC" w14:textId="7D8D653E" w:rsidR="00612361" w:rsidRPr="00CA1495" w:rsidRDefault="00612361" w:rsidP="00CA1495">
      <w:pPr>
        <w:spacing w:line="240" w:lineRule="auto"/>
        <w:rPr>
          <w:bCs/>
        </w:rPr>
      </w:pPr>
      <w:r w:rsidRPr="00612361">
        <w:rPr>
          <w:bCs/>
        </w:rPr>
        <w:t>Met dank aan de sponsoren:</w:t>
      </w:r>
      <w:r w:rsidR="007B7089">
        <w:rPr>
          <w:bCs/>
        </w:rPr>
        <w:t xml:space="preserve"> Stichting Groene Kruis Heerlen-Hoensbroek, Stichting Vrienden van </w:t>
      </w:r>
      <w:proofErr w:type="spellStart"/>
      <w:r w:rsidR="007B7089">
        <w:rPr>
          <w:bCs/>
        </w:rPr>
        <w:t>Welland</w:t>
      </w:r>
      <w:proofErr w:type="spellEnd"/>
      <w:r w:rsidR="007B7089">
        <w:rPr>
          <w:bCs/>
        </w:rPr>
        <w:t xml:space="preserve"> en Stichting Fonds voor Sociale Instellingen.</w:t>
      </w:r>
    </w:p>
    <w:p w14:paraId="0E9BE671" w14:textId="18D91151" w:rsidR="00083F34" w:rsidRDefault="00612361" w:rsidP="00B40A60">
      <w:pPr>
        <w:pStyle w:val="Normaal"/>
      </w:pPr>
      <w:r>
        <w:t xml:space="preserve">Hierbij </w:t>
      </w:r>
      <w:r w:rsidR="00972FA3">
        <w:t xml:space="preserve">dienen wij </w:t>
      </w:r>
      <w:r>
        <w:t xml:space="preserve">nog te vermelden dat mede door </w:t>
      </w:r>
      <w:r w:rsidR="00937707">
        <w:t xml:space="preserve">de jaarlijkse subsidie van diverse gemeenten uit regio Parkstad, o.a. Brunssum, Heerlen, Kerkrade, Landgraaf en Voerendaal </w:t>
      </w:r>
      <w:r w:rsidR="005B43DA">
        <w:t xml:space="preserve">en de extra sponsoring </w:t>
      </w:r>
      <w:r w:rsidR="00937707">
        <w:t xml:space="preserve">onze afdeling </w:t>
      </w:r>
      <w:r w:rsidR="005B43DA">
        <w:t xml:space="preserve">diverse </w:t>
      </w:r>
      <w:r w:rsidR="00937707">
        <w:t xml:space="preserve">activiteiten </w:t>
      </w:r>
      <w:r>
        <w:t xml:space="preserve">kan </w:t>
      </w:r>
      <w:r w:rsidR="00937707">
        <w:t xml:space="preserve">organiseren voor mensen met dementie </w:t>
      </w:r>
      <w:r>
        <w:t>thuis</w:t>
      </w:r>
      <w:r w:rsidR="00972FA3">
        <w:t xml:space="preserve"> en</w:t>
      </w:r>
      <w:r>
        <w:t xml:space="preserve"> </w:t>
      </w:r>
      <w:r w:rsidR="00937707">
        <w:t xml:space="preserve">waaronder </w:t>
      </w:r>
      <w:r>
        <w:t xml:space="preserve">ook </w:t>
      </w:r>
      <w:r w:rsidR="00937707">
        <w:t>de</w:t>
      </w:r>
      <w:r>
        <w:t>ze</w:t>
      </w:r>
      <w:r w:rsidR="00937707">
        <w:t xml:space="preserve"> </w:t>
      </w:r>
      <w:r w:rsidR="005B43DA">
        <w:t>Wereld Alzheimer Dag.</w:t>
      </w:r>
      <w:r w:rsidR="007B7089">
        <w:t xml:space="preserve"> </w:t>
      </w:r>
      <w:r w:rsidR="00937707">
        <w:t xml:space="preserve">Hartelijk </w:t>
      </w:r>
      <w:r w:rsidR="001747C2">
        <w:t>dank daarvoor !</w:t>
      </w:r>
    </w:p>
    <w:p w14:paraId="4F56538E" w14:textId="1E237262" w:rsidR="00FD19ED" w:rsidRDefault="0078333F" w:rsidP="00FD19ED">
      <w:pPr>
        <w:spacing w:line="240" w:lineRule="auto"/>
        <w:rPr>
          <w:bCs/>
        </w:rPr>
      </w:pPr>
      <w:r>
        <w:rPr>
          <w:noProof/>
          <w:color w:val="0070C0"/>
        </w:rPr>
        <w:drawing>
          <wp:anchor distT="0" distB="0" distL="114300" distR="114300" simplePos="0" relativeHeight="251764736" behindDoc="1" locked="0" layoutInCell="1" allowOverlap="1" wp14:anchorId="433040C5" wp14:editId="3FFA6399">
            <wp:simplePos x="0" y="0"/>
            <wp:positionH relativeFrom="column">
              <wp:posOffset>102870</wp:posOffset>
            </wp:positionH>
            <wp:positionV relativeFrom="paragraph">
              <wp:posOffset>287655</wp:posOffset>
            </wp:positionV>
            <wp:extent cx="1844040" cy="2458720"/>
            <wp:effectExtent l="0" t="0" r="3810" b="0"/>
            <wp:wrapTight wrapText="bothSides">
              <wp:wrapPolygon edited="0">
                <wp:start x="0" y="0"/>
                <wp:lineTo x="0" y="21421"/>
                <wp:lineTo x="21421" y="21421"/>
                <wp:lineTo x="21421" y="0"/>
                <wp:lineTo x="0" y="0"/>
              </wp:wrapPolygon>
            </wp:wrapTight>
            <wp:docPr id="55130052" name="Afbeelding 5" descr="Afbeelding met kleding, person,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0052" name="Afbeelding 5" descr="Afbeelding met kleding, person, muur, overdek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4040" cy="2458720"/>
                    </a:xfrm>
                    <a:prstGeom prst="rect">
                      <a:avLst/>
                    </a:prstGeom>
                  </pic:spPr>
                </pic:pic>
              </a:graphicData>
            </a:graphic>
            <wp14:sizeRelH relativeFrom="page">
              <wp14:pctWidth>0</wp14:pctWidth>
            </wp14:sizeRelH>
            <wp14:sizeRelV relativeFrom="page">
              <wp14:pctHeight>0</wp14:pctHeight>
            </wp14:sizeRelV>
          </wp:anchor>
        </w:drawing>
      </w:r>
      <w:r w:rsidR="00867EE1">
        <w:rPr>
          <w:noProof/>
          <w:color w:val="0070C0"/>
        </w:rPr>
        <w:drawing>
          <wp:anchor distT="0" distB="0" distL="114300" distR="114300" simplePos="0" relativeHeight="251763712" behindDoc="1" locked="0" layoutInCell="1" allowOverlap="1" wp14:anchorId="52E8D4FE" wp14:editId="029241FE">
            <wp:simplePos x="0" y="0"/>
            <wp:positionH relativeFrom="column">
              <wp:posOffset>2179320</wp:posOffset>
            </wp:positionH>
            <wp:positionV relativeFrom="paragraph">
              <wp:posOffset>3388995</wp:posOffset>
            </wp:positionV>
            <wp:extent cx="1882140" cy="1411605"/>
            <wp:effectExtent l="0" t="0" r="3810" b="0"/>
            <wp:wrapTight wrapText="bothSides">
              <wp:wrapPolygon edited="0">
                <wp:start x="0" y="0"/>
                <wp:lineTo x="0" y="21279"/>
                <wp:lineTo x="21425" y="21279"/>
                <wp:lineTo x="21425" y="0"/>
                <wp:lineTo x="0" y="0"/>
              </wp:wrapPolygon>
            </wp:wrapTight>
            <wp:docPr id="1455850710" name="Afbeelding 4" descr="Afbeelding met kleding, person,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50710" name="Afbeelding 4" descr="Afbeelding met kleding, person, persoon, vrouw&#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page">
              <wp14:pctWidth>0</wp14:pctWidth>
            </wp14:sizeRelH>
            <wp14:sizeRelV relativeFrom="page">
              <wp14:pctHeight>0</wp14:pctHeight>
            </wp14:sizeRelV>
          </wp:anchor>
        </w:drawing>
      </w:r>
      <w:r w:rsidR="00643585">
        <w:rPr>
          <w:noProof/>
          <w:color w:val="0070C0"/>
        </w:rPr>
        <w:drawing>
          <wp:anchor distT="0" distB="0" distL="114300" distR="114300" simplePos="0" relativeHeight="251766784" behindDoc="1" locked="0" layoutInCell="1" allowOverlap="1" wp14:anchorId="3A178559" wp14:editId="388C1279">
            <wp:simplePos x="0" y="0"/>
            <wp:positionH relativeFrom="column">
              <wp:posOffset>2072005</wp:posOffset>
            </wp:positionH>
            <wp:positionV relativeFrom="paragraph">
              <wp:posOffset>287655</wp:posOffset>
            </wp:positionV>
            <wp:extent cx="1932305" cy="1449705"/>
            <wp:effectExtent l="0" t="0" r="0" b="0"/>
            <wp:wrapTight wrapText="bothSides">
              <wp:wrapPolygon edited="0">
                <wp:start x="0" y="0"/>
                <wp:lineTo x="0" y="21288"/>
                <wp:lineTo x="21295" y="21288"/>
                <wp:lineTo x="21295" y="0"/>
                <wp:lineTo x="0" y="0"/>
              </wp:wrapPolygon>
            </wp:wrapTight>
            <wp:docPr id="152521813" name="Afbeelding 8" descr="Afbeelding met meubels, overdekt, muu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1813" name="Afbeelding 8" descr="Afbeelding met meubels, overdekt, muur, kleding&#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2305" cy="1449705"/>
                    </a:xfrm>
                    <a:prstGeom prst="rect">
                      <a:avLst/>
                    </a:prstGeom>
                  </pic:spPr>
                </pic:pic>
              </a:graphicData>
            </a:graphic>
            <wp14:sizeRelH relativeFrom="page">
              <wp14:pctWidth>0</wp14:pctWidth>
            </wp14:sizeRelH>
            <wp14:sizeRelV relativeFrom="page">
              <wp14:pctHeight>0</wp14:pctHeight>
            </wp14:sizeRelV>
          </wp:anchor>
        </w:drawing>
      </w:r>
      <w:r w:rsidR="00FD19ED">
        <w:rPr>
          <w:bCs/>
        </w:rPr>
        <w:t>Hieronder ziet u een foto-impressie van de dag:</w:t>
      </w:r>
    </w:p>
    <w:p w14:paraId="18B6AC3B" w14:textId="7B5A67BD" w:rsidR="0078333F" w:rsidRDefault="009408C6" w:rsidP="00FD19ED">
      <w:pPr>
        <w:spacing w:line="240" w:lineRule="auto"/>
        <w:rPr>
          <w:bCs/>
        </w:rPr>
      </w:pPr>
      <w:r>
        <w:rPr>
          <w:noProof/>
          <w:color w:val="0070C0"/>
        </w:rPr>
        <w:drawing>
          <wp:anchor distT="0" distB="0" distL="114300" distR="114300" simplePos="0" relativeHeight="251768832" behindDoc="1" locked="0" layoutInCell="1" allowOverlap="1" wp14:anchorId="0F16662D" wp14:editId="4AFB7FE7">
            <wp:simplePos x="0" y="0"/>
            <wp:positionH relativeFrom="column">
              <wp:posOffset>137795</wp:posOffset>
            </wp:positionH>
            <wp:positionV relativeFrom="paragraph">
              <wp:posOffset>2642235</wp:posOffset>
            </wp:positionV>
            <wp:extent cx="1861820" cy="2484120"/>
            <wp:effectExtent l="0" t="0" r="5080" b="0"/>
            <wp:wrapTight wrapText="bothSides">
              <wp:wrapPolygon edited="0">
                <wp:start x="0" y="0"/>
                <wp:lineTo x="0" y="21368"/>
                <wp:lineTo x="21438" y="21368"/>
                <wp:lineTo x="21438" y="0"/>
                <wp:lineTo x="0" y="0"/>
              </wp:wrapPolygon>
            </wp:wrapTight>
            <wp:docPr id="2052834978" name="Afbeelding 10" descr="Afbeelding met kleding, persoon, Menselijk gezicht,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34978" name="Afbeelding 10" descr="Afbeelding met kleding, persoon, Menselijk gezicht, vrouw&#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1820" cy="2484120"/>
                    </a:xfrm>
                    <a:prstGeom prst="rect">
                      <a:avLst/>
                    </a:prstGeom>
                  </pic:spPr>
                </pic:pic>
              </a:graphicData>
            </a:graphic>
            <wp14:sizeRelH relativeFrom="page">
              <wp14:pctWidth>0</wp14:pctWidth>
            </wp14:sizeRelH>
            <wp14:sizeRelV relativeFrom="page">
              <wp14:pctHeight>0</wp14:pctHeight>
            </wp14:sizeRelV>
          </wp:anchor>
        </w:drawing>
      </w:r>
      <w:r w:rsidR="00CA1495">
        <w:rPr>
          <w:noProof/>
          <w:color w:val="0070C0"/>
        </w:rPr>
        <w:drawing>
          <wp:anchor distT="0" distB="0" distL="114300" distR="114300" simplePos="0" relativeHeight="251772928" behindDoc="1" locked="0" layoutInCell="1" allowOverlap="1" wp14:anchorId="5D814944" wp14:editId="744B4482">
            <wp:simplePos x="0" y="0"/>
            <wp:positionH relativeFrom="column">
              <wp:posOffset>4293870</wp:posOffset>
            </wp:positionH>
            <wp:positionV relativeFrom="paragraph">
              <wp:posOffset>1764030</wp:posOffset>
            </wp:positionV>
            <wp:extent cx="1880235" cy="1409700"/>
            <wp:effectExtent l="0" t="0" r="5715" b="0"/>
            <wp:wrapTight wrapText="bothSides">
              <wp:wrapPolygon edited="0">
                <wp:start x="0" y="0"/>
                <wp:lineTo x="0" y="21308"/>
                <wp:lineTo x="21447" y="21308"/>
                <wp:lineTo x="21447" y="0"/>
                <wp:lineTo x="0" y="0"/>
              </wp:wrapPolygon>
            </wp:wrapTight>
            <wp:docPr id="970051040" name="Afbeelding 16" descr="Afbeelding met voedsel, tafel, tekst, k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51040" name="Afbeelding 16" descr="Afbeelding met voedsel, tafel, tekst, kaas&#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0235" cy="1409700"/>
                    </a:xfrm>
                    <a:prstGeom prst="rect">
                      <a:avLst/>
                    </a:prstGeom>
                  </pic:spPr>
                </pic:pic>
              </a:graphicData>
            </a:graphic>
            <wp14:sizeRelH relativeFrom="page">
              <wp14:pctWidth>0</wp14:pctWidth>
            </wp14:sizeRelH>
            <wp14:sizeRelV relativeFrom="page">
              <wp14:pctHeight>0</wp14:pctHeight>
            </wp14:sizeRelV>
          </wp:anchor>
        </w:drawing>
      </w:r>
      <w:r w:rsidR="0078333F">
        <w:rPr>
          <w:bCs/>
          <w:noProof/>
          <w:color w:val="FF0000"/>
        </w:rPr>
        <w:drawing>
          <wp:anchor distT="0" distB="0" distL="114300" distR="114300" simplePos="0" relativeHeight="251761664" behindDoc="1" locked="0" layoutInCell="1" allowOverlap="1" wp14:anchorId="12DE147D" wp14:editId="5BA0FCD8">
            <wp:simplePos x="0" y="0"/>
            <wp:positionH relativeFrom="column">
              <wp:posOffset>4222115</wp:posOffset>
            </wp:positionH>
            <wp:positionV relativeFrom="paragraph">
              <wp:posOffset>142875</wp:posOffset>
            </wp:positionV>
            <wp:extent cx="1851660" cy="1388745"/>
            <wp:effectExtent l="0" t="0" r="0" b="1905"/>
            <wp:wrapTight wrapText="bothSides">
              <wp:wrapPolygon edited="0">
                <wp:start x="0" y="0"/>
                <wp:lineTo x="0" y="21333"/>
                <wp:lineTo x="21333" y="21333"/>
                <wp:lineTo x="21333" y="0"/>
                <wp:lineTo x="0" y="0"/>
              </wp:wrapPolygon>
            </wp:wrapTight>
            <wp:docPr id="432467915" name="Afbeelding 2" descr="Afbeelding met vogel, uil, roofvog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67915" name="Afbeelding 2" descr="Afbeelding met vogel, uil, roofvogel, kleding&#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1660" cy="1388745"/>
                    </a:xfrm>
                    <a:prstGeom prst="rect">
                      <a:avLst/>
                    </a:prstGeom>
                  </pic:spPr>
                </pic:pic>
              </a:graphicData>
            </a:graphic>
            <wp14:sizeRelH relativeFrom="page">
              <wp14:pctWidth>0</wp14:pctWidth>
            </wp14:sizeRelH>
            <wp14:sizeRelV relativeFrom="page">
              <wp14:pctHeight>0</wp14:pctHeight>
            </wp14:sizeRelV>
          </wp:anchor>
        </w:drawing>
      </w:r>
      <w:r w:rsidR="0078333F">
        <w:rPr>
          <w:noProof/>
          <w:color w:val="0070C0"/>
        </w:rPr>
        <w:drawing>
          <wp:anchor distT="0" distB="0" distL="114300" distR="114300" simplePos="0" relativeHeight="251770880" behindDoc="1" locked="0" layoutInCell="1" allowOverlap="1" wp14:anchorId="2B464DA9" wp14:editId="2D66A373">
            <wp:simplePos x="0" y="0"/>
            <wp:positionH relativeFrom="column">
              <wp:posOffset>2183765</wp:posOffset>
            </wp:positionH>
            <wp:positionV relativeFrom="paragraph">
              <wp:posOffset>1680210</wp:posOffset>
            </wp:positionV>
            <wp:extent cx="1881505" cy="1410970"/>
            <wp:effectExtent l="0" t="0" r="4445" b="0"/>
            <wp:wrapTight wrapText="bothSides">
              <wp:wrapPolygon edited="0">
                <wp:start x="0" y="0"/>
                <wp:lineTo x="0" y="21289"/>
                <wp:lineTo x="21432" y="21289"/>
                <wp:lineTo x="21432" y="0"/>
                <wp:lineTo x="0" y="0"/>
              </wp:wrapPolygon>
            </wp:wrapTight>
            <wp:docPr id="1252809934" name="Afbeelding 14" descr="Afbeelding met kleding, persoon, pers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09934" name="Afbeelding 14" descr="Afbeelding met kleding, persoon, person, schoeisel&#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1505" cy="1410970"/>
                    </a:xfrm>
                    <a:prstGeom prst="rect">
                      <a:avLst/>
                    </a:prstGeom>
                  </pic:spPr>
                </pic:pic>
              </a:graphicData>
            </a:graphic>
            <wp14:sizeRelH relativeFrom="page">
              <wp14:pctWidth>0</wp14:pctWidth>
            </wp14:sizeRelH>
            <wp14:sizeRelV relativeFrom="page">
              <wp14:pctHeight>0</wp14:pctHeight>
            </wp14:sizeRelV>
          </wp:anchor>
        </w:drawing>
      </w:r>
    </w:p>
    <w:p w14:paraId="220CFD72" w14:textId="32115C94" w:rsidR="00FD19ED" w:rsidRPr="00612361" w:rsidRDefault="00CA1495" w:rsidP="00FD19ED">
      <w:pPr>
        <w:spacing w:line="240" w:lineRule="auto"/>
        <w:rPr>
          <w:bCs/>
          <w:color w:val="FF0000"/>
        </w:rPr>
      </w:pPr>
      <w:r>
        <w:rPr>
          <w:noProof/>
          <w:color w:val="0070C0"/>
        </w:rPr>
        <w:drawing>
          <wp:anchor distT="0" distB="0" distL="114300" distR="114300" simplePos="0" relativeHeight="251765760" behindDoc="1" locked="0" layoutInCell="1" allowOverlap="1" wp14:anchorId="3760FC7F" wp14:editId="03CBB284">
            <wp:simplePos x="0" y="0"/>
            <wp:positionH relativeFrom="column">
              <wp:posOffset>4293870</wp:posOffset>
            </wp:positionH>
            <wp:positionV relativeFrom="paragraph">
              <wp:posOffset>1620520</wp:posOffset>
            </wp:positionV>
            <wp:extent cx="1881505" cy="1411605"/>
            <wp:effectExtent l="0" t="0" r="4445" b="0"/>
            <wp:wrapTight wrapText="bothSides">
              <wp:wrapPolygon edited="0">
                <wp:start x="0" y="0"/>
                <wp:lineTo x="0" y="21279"/>
                <wp:lineTo x="21432" y="21279"/>
                <wp:lineTo x="21432" y="0"/>
                <wp:lineTo x="0" y="0"/>
              </wp:wrapPolygon>
            </wp:wrapTight>
            <wp:docPr id="704900080" name="Afbeelding 6" descr="Afbeelding met kleding, pers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00080" name="Afbeelding 6" descr="Afbeelding met kleding, person, overdekt, muur&#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1505" cy="1411605"/>
                    </a:xfrm>
                    <a:prstGeom prst="rect">
                      <a:avLst/>
                    </a:prstGeom>
                  </pic:spPr>
                </pic:pic>
              </a:graphicData>
            </a:graphic>
            <wp14:sizeRelH relativeFrom="page">
              <wp14:pctWidth>0</wp14:pctWidth>
            </wp14:sizeRelH>
            <wp14:sizeRelV relativeFrom="page">
              <wp14:pctHeight>0</wp14:pctHeight>
            </wp14:sizeRelV>
          </wp:anchor>
        </w:drawing>
      </w:r>
      <w:r w:rsidR="003C19F5">
        <w:rPr>
          <w:noProof/>
          <w:color w:val="0070C0"/>
        </w:rPr>
        <w:drawing>
          <wp:anchor distT="0" distB="0" distL="114300" distR="114300" simplePos="0" relativeHeight="251762688" behindDoc="1" locked="0" layoutInCell="1" allowOverlap="1" wp14:anchorId="1BAF50C1" wp14:editId="4A10D398">
            <wp:simplePos x="0" y="0"/>
            <wp:positionH relativeFrom="column">
              <wp:posOffset>2182495</wp:posOffset>
            </wp:positionH>
            <wp:positionV relativeFrom="paragraph">
              <wp:posOffset>3346450</wp:posOffset>
            </wp:positionV>
            <wp:extent cx="1882140" cy="1411605"/>
            <wp:effectExtent l="0" t="0" r="3810" b="0"/>
            <wp:wrapTight wrapText="bothSides">
              <wp:wrapPolygon edited="0">
                <wp:start x="0" y="0"/>
                <wp:lineTo x="0" y="21279"/>
                <wp:lineTo x="21425" y="21279"/>
                <wp:lineTo x="21425" y="0"/>
                <wp:lineTo x="0" y="0"/>
              </wp:wrapPolygon>
            </wp:wrapTight>
            <wp:docPr id="1670083816" name="Afbeelding 3" descr="Afbeelding met kleding, persoon, pers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83816" name="Afbeelding 3" descr="Afbeelding met kleding, persoon, person, overdek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page">
              <wp14:pctWidth>0</wp14:pctWidth>
            </wp14:sizeRelH>
            <wp14:sizeRelV relativeFrom="page">
              <wp14:pctHeight>0</wp14:pctHeight>
            </wp14:sizeRelV>
          </wp:anchor>
        </w:drawing>
      </w:r>
    </w:p>
    <w:p w14:paraId="3DD0407C" w14:textId="6A205541" w:rsidR="00FD19ED" w:rsidRDefault="00FD19ED" w:rsidP="00FD19ED">
      <w:pPr>
        <w:spacing w:line="360" w:lineRule="auto"/>
        <w:rPr>
          <w:bCs/>
          <w:sz w:val="24"/>
          <w:szCs w:val="24"/>
        </w:rPr>
      </w:pPr>
    </w:p>
    <w:p w14:paraId="5CA0BE81" w14:textId="74F6DF86" w:rsidR="00FD19ED" w:rsidRDefault="009408C6" w:rsidP="00CA1495">
      <w:pPr>
        <w:pStyle w:val="Normaal"/>
      </w:pPr>
      <w:r>
        <w:rPr>
          <w:noProof/>
          <w:color w:val="0070C0"/>
        </w:rPr>
        <w:lastRenderedPageBreak/>
        <w:drawing>
          <wp:anchor distT="0" distB="0" distL="114300" distR="114300" simplePos="0" relativeHeight="251767808" behindDoc="1" locked="0" layoutInCell="1" allowOverlap="1" wp14:anchorId="511184E7" wp14:editId="70AD7F59">
            <wp:simplePos x="0" y="0"/>
            <wp:positionH relativeFrom="column">
              <wp:posOffset>4377239</wp:posOffset>
            </wp:positionH>
            <wp:positionV relativeFrom="paragraph">
              <wp:posOffset>99060</wp:posOffset>
            </wp:positionV>
            <wp:extent cx="1645920" cy="1234440"/>
            <wp:effectExtent l="0" t="0" r="0" b="3810"/>
            <wp:wrapTight wrapText="bothSides">
              <wp:wrapPolygon edited="0">
                <wp:start x="0" y="0"/>
                <wp:lineTo x="0" y="21333"/>
                <wp:lineTo x="21250" y="21333"/>
                <wp:lineTo x="21250" y="0"/>
                <wp:lineTo x="0" y="0"/>
              </wp:wrapPolygon>
            </wp:wrapTight>
            <wp:docPr id="1410943420" name="Afbeelding 9" descr="Afbeelding met vogel, roofvogel, ui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43420" name="Afbeelding 9" descr="Afbeelding met vogel, roofvogel, uil, kleding&#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14:sizeRelH relativeFrom="page">
              <wp14:pctWidth>0</wp14:pctWidth>
            </wp14:sizeRelH>
            <wp14:sizeRelV relativeFrom="page">
              <wp14:pctHeight>0</wp14:pctHeight>
            </wp14:sizeRelV>
          </wp:anchor>
        </w:drawing>
      </w:r>
      <w:r w:rsidR="007D05F5" w:rsidRPr="007D05F5">
        <w:t>Tijdens de</w:t>
      </w:r>
      <w:r w:rsidR="007D05F5">
        <w:t xml:space="preserve">ze middag </w:t>
      </w:r>
      <w:r w:rsidR="005210A8">
        <w:t xml:space="preserve">heeft mevr. Marie-Louise Smits haar gedichtenbundel getoond (zie foto) die opgedragen wordt aan iedereen die te maken heeft met dementie. Het is niet toevallig dat op de voorpagina de Oehoe staat afgebeeld, geschilderd door mevrouw zelf. De gedichtenbundel is verkrijgbaar in </w:t>
      </w:r>
      <w:r w:rsidR="002E6D6A">
        <w:t xml:space="preserve">het </w:t>
      </w:r>
      <w:r w:rsidR="005210A8">
        <w:t>zorgcentrum Tobias.</w:t>
      </w:r>
    </w:p>
    <w:p w14:paraId="73910DA1" w14:textId="48440815" w:rsidR="005210A8" w:rsidRDefault="009408C6" w:rsidP="008B0098">
      <w:pPr>
        <w:spacing w:line="240" w:lineRule="auto"/>
      </w:pPr>
      <w:r w:rsidRPr="007D05F5">
        <w:rPr>
          <w:noProof/>
        </w:rPr>
        <w:drawing>
          <wp:anchor distT="0" distB="0" distL="114300" distR="114300" simplePos="0" relativeHeight="251773952" behindDoc="1" locked="0" layoutInCell="1" allowOverlap="1" wp14:anchorId="4D43B2E6" wp14:editId="069028EA">
            <wp:simplePos x="0" y="0"/>
            <wp:positionH relativeFrom="column">
              <wp:posOffset>2966085</wp:posOffset>
            </wp:positionH>
            <wp:positionV relativeFrom="paragraph">
              <wp:posOffset>123190</wp:posOffset>
            </wp:positionV>
            <wp:extent cx="1258570" cy="1246505"/>
            <wp:effectExtent l="0" t="0" r="0" b="0"/>
            <wp:wrapTight wrapText="bothSides">
              <wp:wrapPolygon edited="0">
                <wp:start x="0" y="0"/>
                <wp:lineTo x="0" y="21127"/>
                <wp:lineTo x="21251" y="21127"/>
                <wp:lineTo x="21251" y="0"/>
                <wp:lineTo x="0" y="0"/>
              </wp:wrapPolygon>
            </wp:wrapTight>
            <wp:docPr id="10214377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857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FF1C8" w14:textId="65216678" w:rsidR="0077799B" w:rsidRPr="00C73DFD" w:rsidRDefault="0077799B" w:rsidP="008B0098">
      <w:pPr>
        <w:spacing w:line="240" w:lineRule="auto"/>
        <w:rPr>
          <w:i/>
          <w:iCs/>
          <w:sz w:val="18"/>
          <w:szCs w:val="18"/>
        </w:rPr>
      </w:pPr>
      <w:r w:rsidRPr="00C73DFD">
        <w:rPr>
          <w:i/>
          <w:iCs/>
          <w:sz w:val="18"/>
          <w:szCs w:val="18"/>
        </w:rPr>
        <w:t>Mantelzorg.</w:t>
      </w:r>
    </w:p>
    <w:p w14:paraId="76F264D1" w14:textId="1827E3A9" w:rsidR="0077799B" w:rsidRPr="00C73DFD" w:rsidRDefault="0077799B" w:rsidP="008B0098">
      <w:pPr>
        <w:spacing w:line="240" w:lineRule="auto"/>
        <w:rPr>
          <w:i/>
          <w:iCs/>
          <w:sz w:val="18"/>
          <w:szCs w:val="18"/>
        </w:rPr>
      </w:pPr>
      <w:r w:rsidRPr="00C73DFD">
        <w:rPr>
          <w:i/>
          <w:iCs/>
          <w:sz w:val="18"/>
          <w:szCs w:val="18"/>
        </w:rPr>
        <w:t>De zorg zit als een mantel om me heen</w:t>
      </w:r>
    </w:p>
    <w:p w14:paraId="465C83B9" w14:textId="53CED704" w:rsidR="0077799B" w:rsidRPr="00C73DFD" w:rsidRDefault="0077799B" w:rsidP="008B0098">
      <w:pPr>
        <w:spacing w:line="240" w:lineRule="auto"/>
        <w:rPr>
          <w:i/>
          <w:iCs/>
          <w:sz w:val="18"/>
          <w:szCs w:val="18"/>
        </w:rPr>
      </w:pPr>
      <w:r w:rsidRPr="00C73DFD">
        <w:rPr>
          <w:i/>
          <w:iCs/>
          <w:sz w:val="18"/>
          <w:szCs w:val="18"/>
        </w:rPr>
        <w:t>hij warmt me alle nachten alle dagen</w:t>
      </w:r>
    </w:p>
    <w:p w14:paraId="6B63675C" w14:textId="713844D1" w:rsidR="0077799B" w:rsidRPr="00C73DFD" w:rsidRDefault="0077799B" w:rsidP="008B0098">
      <w:pPr>
        <w:spacing w:line="240" w:lineRule="auto"/>
        <w:rPr>
          <w:i/>
          <w:iCs/>
          <w:sz w:val="18"/>
          <w:szCs w:val="18"/>
        </w:rPr>
      </w:pPr>
      <w:r w:rsidRPr="00C73DFD">
        <w:rPr>
          <w:i/>
          <w:iCs/>
          <w:sz w:val="18"/>
          <w:szCs w:val="18"/>
        </w:rPr>
        <w:t>hij laat me zelfs geen ogenblik alleen</w:t>
      </w:r>
    </w:p>
    <w:p w14:paraId="1AE61897" w14:textId="01F64AFA" w:rsidR="0077799B" w:rsidRPr="00C73DFD" w:rsidRDefault="009408C6" w:rsidP="008B0098">
      <w:pPr>
        <w:spacing w:line="240" w:lineRule="auto"/>
        <w:rPr>
          <w:i/>
          <w:iCs/>
          <w:sz w:val="18"/>
          <w:szCs w:val="18"/>
        </w:rPr>
      </w:pPr>
      <w:r>
        <w:rPr>
          <w:noProof/>
          <w:color w:val="0070C0"/>
        </w:rPr>
        <w:drawing>
          <wp:anchor distT="0" distB="0" distL="114300" distR="114300" simplePos="0" relativeHeight="251771904" behindDoc="1" locked="0" layoutInCell="1" allowOverlap="1" wp14:anchorId="39743F09" wp14:editId="55994725">
            <wp:simplePos x="0" y="0"/>
            <wp:positionH relativeFrom="column">
              <wp:posOffset>4377690</wp:posOffset>
            </wp:positionH>
            <wp:positionV relativeFrom="paragraph">
              <wp:posOffset>17780</wp:posOffset>
            </wp:positionV>
            <wp:extent cx="1701800" cy="1276350"/>
            <wp:effectExtent l="0" t="0" r="0" b="0"/>
            <wp:wrapTight wrapText="bothSides">
              <wp:wrapPolygon edited="0">
                <wp:start x="0" y="0"/>
                <wp:lineTo x="0" y="21278"/>
                <wp:lineTo x="21278" y="21278"/>
                <wp:lineTo x="21278" y="0"/>
                <wp:lineTo x="0" y="0"/>
              </wp:wrapPolygon>
            </wp:wrapTight>
            <wp:docPr id="1580116561" name="Afbeelding 15" descr="Afbeelding met fles, muur, persoon, w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16561" name="Afbeelding 15" descr="Afbeelding met fles, muur, persoon, wijn&#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page">
              <wp14:pctWidth>0</wp14:pctWidth>
            </wp14:sizeRelH>
            <wp14:sizeRelV relativeFrom="page">
              <wp14:pctHeight>0</wp14:pctHeight>
            </wp14:sizeRelV>
          </wp:anchor>
        </w:drawing>
      </w:r>
      <w:r w:rsidR="0077799B" w:rsidRPr="00C73DFD">
        <w:rPr>
          <w:i/>
          <w:iCs/>
          <w:sz w:val="18"/>
          <w:szCs w:val="18"/>
        </w:rPr>
        <w:t>en stelt me dan de moeilijkste vragen.</w:t>
      </w:r>
    </w:p>
    <w:p w14:paraId="79F348E1" w14:textId="0057A1BA" w:rsidR="0077799B" w:rsidRPr="00C73DFD" w:rsidRDefault="0077799B" w:rsidP="008B0098">
      <w:pPr>
        <w:spacing w:line="240" w:lineRule="auto"/>
        <w:rPr>
          <w:i/>
          <w:iCs/>
          <w:sz w:val="18"/>
          <w:szCs w:val="18"/>
        </w:rPr>
      </w:pPr>
      <w:r w:rsidRPr="00C73DFD">
        <w:rPr>
          <w:i/>
          <w:iCs/>
          <w:sz w:val="18"/>
          <w:szCs w:val="18"/>
        </w:rPr>
        <w:t>Maar soms gooi ik de mantel van me weg</w:t>
      </w:r>
    </w:p>
    <w:p w14:paraId="365998FA" w14:textId="3D8BD55D" w:rsidR="0077799B" w:rsidRPr="00C73DFD" w:rsidRDefault="0077799B" w:rsidP="008B0098">
      <w:pPr>
        <w:spacing w:line="240" w:lineRule="auto"/>
        <w:rPr>
          <w:i/>
          <w:iCs/>
          <w:sz w:val="18"/>
          <w:szCs w:val="18"/>
        </w:rPr>
      </w:pPr>
      <w:r w:rsidRPr="00C73DFD">
        <w:rPr>
          <w:i/>
          <w:iCs/>
          <w:sz w:val="18"/>
          <w:szCs w:val="18"/>
        </w:rPr>
        <w:t>dan ga ik buiten in de tuin</w:t>
      </w:r>
    </w:p>
    <w:p w14:paraId="0F0304DC" w14:textId="7D06CE50" w:rsidR="0077799B" w:rsidRPr="00C73DFD" w:rsidRDefault="0077799B" w:rsidP="008B0098">
      <w:pPr>
        <w:spacing w:line="240" w:lineRule="auto"/>
        <w:rPr>
          <w:i/>
          <w:iCs/>
          <w:sz w:val="18"/>
          <w:szCs w:val="18"/>
        </w:rPr>
      </w:pPr>
      <w:r w:rsidRPr="00C73DFD">
        <w:rPr>
          <w:i/>
          <w:iCs/>
          <w:sz w:val="18"/>
          <w:szCs w:val="18"/>
        </w:rPr>
        <w:t>en plant ik bollen in de border bij de heg</w:t>
      </w:r>
    </w:p>
    <w:p w14:paraId="07F85ACF" w14:textId="2E6208BF" w:rsidR="0077799B" w:rsidRPr="00C73DFD" w:rsidRDefault="0077799B" w:rsidP="008B0098">
      <w:pPr>
        <w:spacing w:line="240" w:lineRule="auto"/>
        <w:rPr>
          <w:i/>
          <w:iCs/>
          <w:sz w:val="18"/>
          <w:szCs w:val="18"/>
        </w:rPr>
      </w:pPr>
      <w:r w:rsidRPr="00C73DFD">
        <w:rPr>
          <w:i/>
          <w:iCs/>
          <w:sz w:val="18"/>
          <w:szCs w:val="18"/>
        </w:rPr>
        <w:t>Zie kijk zo na de herfst de winterkou en regen</w:t>
      </w:r>
    </w:p>
    <w:p w14:paraId="2F7D3C8A" w14:textId="37DDEA8A" w:rsidR="0077799B" w:rsidRPr="00C73DFD" w:rsidRDefault="0077799B" w:rsidP="008B0098">
      <w:pPr>
        <w:spacing w:line="240" w:lineRule="auto"/>
        <w:rPr>
          <w:i/>
          <w:iCs/>
          <w:sz w:val="18"/>
          <w:szCs w:val="18"/>
        </w:rPr>
      </w:pPr>
      <w:r w:rsidRPr="00C73DFD">
        <w:rPr>
          <w:i/>
          <w:iCs/>
          <w:sz w:val="18"/>
          <w:szCs w:val="18"/>
        </w:rPr>
        <w:t>dan komen mooie sprietjes uit de grond</w:t>
      </w:r>
    </w:p>
    <w:p w14:paraId="363B1113" w14:textId="50A757A3" w:rsidR="0077799B" w:rsidRPr="00C73DFD" w:rsidRDefault="0077799B" w:rsidP="008B0098">
      <w:pPr>
        <w:spacing w:line="240" w:lineRule="auto"/>
        <w:rPr>
          <w:i/>
          <w:iCs/>
          <w:sz w:val="18"/>
          <w:szCs w:val="18"/>
        </w:rPr>
      </w:pPr>
      <w:r w:rsidRPr="00C73DFD">
        <w:rPr>
          <w:i/>
          <w:iCs/>
          <w:sz w:val="18"/>
          <w:szCs w:val="18"/>
        </w:rPr>
        <w:t>en later pluk ik bloemen klein en groot en bont.</w:t>
      </w:r>
    </w:p>
    <w:p w14:paraId="54CD94E8" w14:textId="21CE145E" w:rsidR="0077799B" w:rsidRPr="00C73DFD" w:rsidRDefault="0077799B" w:rsidP="008B0098">
      <w:pPr>
        <w:spacing w:line="240" w:lineRule="auto"/>
        <w:rPr>
          <w:i/>
          <w:iCs/>
          <w:sz w:val="18"/>
          <w:szCs w:val="18"/>
        </w:rPr>
      </w:pPr>
      <w:r w:rsidRPr="00C73DFD">
        <w:rPr>
          <w:i/>
          <w:iCs/>
          <w:sz w:val="18"/>
          <w:szCs w:val="18"/>
        </w:rPr>
        <w:t>Ik zet dan een boeketje in mijn huis</w:t>
      </w:r>
    </w:p>
    <w:p w14:paraId="58E4A286" w14:textId="79F01BDB" w:rsidR="0077799B" w:rsidRPr="00C73DFD" w:rsidRDefault="009408C6" w:rsidP="008B0098">
      <w:pPr>
        <w:spacing w:line="240" w:lineRule="auto"/>
        <w:rPr>
          <w:i/>
          <w:iCs/>
          <w:sz w:val="18"/>
          <w:szCs w:val="18"/>
        </w:rPr>
      </w:pPr>
      <w:r>
        <w:rPr>
          <w:noProof/>
          <w:color w:val="0070C0"/>
        </w:rPr>
        <w:drawing>
          <wp:anchor distT="0" distB="0" distL="114300" distR="114300" simplePos="0" relativeHeight="251788288" behindDoc="1" locked="0" layoutInCell="1" allowOverlap="1" wp14:anchorId="5F4A3CCF" wp14:editId="450A2790">
            <wp:simplePos x="0" y="0"/>
            <wp:positionH relativeFrom="column">
              <wp:posOffset>3463290</wp:posOffset>
            </wp:positionH>
            <wp:positionV relativeFrom="paragraph">
              <wp:posOffset>42545</wp:posOffset>
            </wp:positionV>
            <wp:extent cx="1678940" cy="1259205"/>
            <wp:effectExtent l="0" t="0" r="0" b="0"/>
            <wp:wrapTight wrapText="bothSides">
              <wp:wrapPolygon edited="0">
                <wp:start x="0" y="0"/>
                <wp:lineTo x="0" y="21241"/>
                <wp:lineTo x="21322" y="21241"/>
                <wp:lineTo x="21322" y="0"/>
                <wp:lineTo x="0" y="0"/>
              </wp:wrapPolygon>
            </wp:wrapTight>
            <wp:docPr id="561385794" name="Afbeelding 11" descr="Afbeelding met kleding, Menselijk gezich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85794" name="Afbeelding 11" descr="Afbeelding met kleding, Menselijk gezicht, persoon, person&#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8940" cy="1259205"/>
                    </a:xfrm>
                    <a:prstGeom prst="rect">
                      <a:avLst/>
                    </a:prstGeom>
                  </pic:spPr>
                </pic:pic>
              </a:graphicData>
            </a:graphic>
            <wp14:sizeRelH relativeFrom="page">
              <wp14:pctWidth>0</wp14:pctWidth>
            </wp14:sizeRelH>
            <wp14:sizeRelV relativeFrom="page">
              <wp14:pctHeight>0</wp14:pctHeight>
            </wp14:sizeRelV>
          </wp:anchor>
        </w:drawing>
      </w:r>
      <w:r w:rsidR="0077799B" w:rsidRPr="00C73DFD">
        <w:rPr>
          <w:i/>
          <w:iCs/>
          <w:sz w:val="18"/>
          <w:szCs w:val="18"/>
        </w:rPr>
        <w:t>dat siert mijn tafel de piano of de kast</w:t>
      </w:r>
    </w:p>
    <w:p w14:paraId="1DE3CCF4" w14:textId="59AC3743" w:rsidR="0077799B" w:rsidRPr="00C73DFD" w:rsidRDefault="0077799B" w:rsidP="008B0098">
      <w:pPr>
        <w:spacing w:line="240" w:lineRule="auto"/>
        <w:rPr>
          <w:i/>
          <w:iCs/>
          <w:sz w:val="18"/>
          <w:szCs w:val="18"/>
        </w:rPr>
      </w:pPr>
      <w:r w:rsidRPr="00C73DFD">
        <w:rPr>
          <w:i/>
          <w:iCs/>
          <w:sz w:val="18"/>
          <w:szCs w:val="18"/>
        </w:rPr>
        <w:t>Daar kijk ik naar het troost me in ’t verdriet</w:t>
      </w:r>
    </w:p>
    <w:p w14:paraId="0124848E" w14:textId="355F1262" w:rsidR="0077799B" w:rsidRPr="00C73DFD" w:rsidRDefault="0077799B" w:rsidP="008B0098">
      <w:pPr>
        <w:spacing w:line="240" w:lineRule="auto"/>
        <w:rPr>
          <w:i/>
          <w:iCs/>
          <w:sz w:val="18"/>
          <w:szCs w:val="18"/>
        </w:rPr>
      </w:pPr>
      <w:r w:rsidRPr="00C73DFD">
        <w:rPr>
          <w:i/>
          <w:iCs/>
          <w:sz w:val="18"/>
          <w:szCs w:val="18"/>
        </w:rPr>
        <w:t>en wat de toekomst brengt op onze wegen</w:t>
      </w:r>
    </w:p>
    <w:p w14:paraId="0E47400A" w14:textId="580BEC80" w:rsidR="0077799B" w:rsidRPr="00C73DFD" w:rsidRDefault="0077799B" w:rsidP="008B0098">
      <w:pPr>
        <w:spacing w:line="240" w:lineRule="auto"/>
        <w:rPr>
          <w:i/>
          <w:iCs/>
          <w:sz w:val="18"/>
          <w:szCs w:val="18"/>
        </w:rPr>
      </w:pPr>
      <w:r w:rsidRPr="00C73DFD">
        <w:rPr>
          <w:i/>
          <w:iCs/>
          <w:sz w:val="18"/>
          <w:szCs w:val="18"/>
        </w:rPr>
        <w:t>maar door dat boeketje vind ik vreugd</w:t>
      </w:r>
    </w:p>
    <w:p w14:paraId="3E0E5B08" w14:textId="75F3ABED" w:rsidR="0077799B" w:rsidRPr="00C73DFD" w:rsidRDefault="0077799B" w:rsidP="008B0098">
      <w:pPr>
        <w:spacing w:line="240" w:lineRule="auto"/>
        <w:rPr>
          <w:i/>
          <w:iCs/>
          <w:sz w:val="18"/>
          <w:szCs w:val="18"/>
        </w:rPr>
      </w:pPr>
      <w:r w:rsidRPr="00C73DFD">
        <w:rPr>
          <w:i/>
          <w:iCs/>
          <w:sz w:val="18"/>
          <w:szCs w:val="18"/>
        </w:rPr>
        <w:t>en wat er al nog komt?</w:t>
      </w:r>
    </w:p>
    <w:p w14:paraId="445C841B" w14:textId="25AE1AAA" w:rsidR="0077799B" w:rsidRPr="00C73DFD" w:rsidRDefault="0077799B" w:rsidP="008B0098">
      <w:pPr>
        <w:spacing w:line="240" w:lineRule="auto"/>
        <w:rPr>
          <w:i/>
          <w:iCs/>
          <w:sz w:val="18"/>
          <w:szCs w:val="18"/>
        </w:rPr>
      </w:pPr>
      <w:r w:rsidRPr="00C73DFD">
        <w:rPr>
          <w:i/>
          <w:iCs/>
          <w:sz w:val="18"/>
          <w:szCs w:val="18"/>
        </w:rPr>
        <w:t>Daar kan ik ook nog tegen.</w:t>
      </w:r>
    </w:p>
    <w:p w14:paraId="5D818182" w14:textId="77777777" w:rsidR="009E427E" w:rsidRPr="00C73DFD" w:rsidRDefault="009E427E" w:rsidP="008B0098">
      <w:pPr>
        <w:spacing w:line="240" w:lineRule="auto"/>
        <w:rPr>
          <w:i/>
          <w:iCs/>
          <w:sz w:val="18"/>
          <w:szCs w:val="18"/>
        </w:rPr>
      </w:pPr>
    </w:p>
    <w:p w14:paraId="313F74C1" w14:textId="77777777" w:rsidR="00E35FBC" w:rsidRDefault="009E427E" w:rsidP="008B0098">
      <w:pPr>
        <w:spacing w:line="240" w:lineRule="auto"/>
        <w:rPr>
          <w:i/>
          <w:iCs/>
          <w:sz w:val="18"/>
          <w:szCs w:val="18"/>
        </w:rPr>
      </w:pPr>
      <w:r w:rsidRPr="00C73DFD">
        <w:rPr>
          <w:i/>
          <w:iCs/>
          <w:sz w:val="18"/>
          <w:szCs w:val="18"/>
        </w:rPr>
        <w:t xml:space="preserve">Als dank voor de mooie dag,  </w:t>
      </w:r>
    </w:p>
    <w:p w14:paraId="09A7D8B8" w14:textId="6D0D45E6" w:rsidR="009E427E" w:rsidRPr="00C73DFD" w:rsidRDefault="009E427E" w:rsidP="008B0098">
      <w:pPr>
        <w:spacing w:line="240" w:lineRule="auto"/>
        <w:rPr>
          <w:i/>
          <w:iCs/>
          <w:sz w:val="18"/>
          <w:szCs w:val="18"/>
        </w:rPr>
      </w:pPr>
      <w:r w:rsidRPr="00C73DFD">
        <w:rPr>
          <w:i/>
          <w:iCs/>
          <w:sz w:val="18"/>
          <w:szCs w:val="18"/>
        </w:rPr>
        <w:t xml:space="preserve">van Els </w:t>
      </w:r>
      <w:proofErr w:type="spellStart"/>
      <w:r w:rsidRPr="00C73DFD">
        <w:rPr>
          <w:i/>
          <w:iCs/>
          <w:sz w:val="18"/>
          <w:szCs w:val="18"/>
        </w:rPr>
        <w:t>Heygendal</w:t>
      </w:r>
      <w:proofErr w:type="spellEnd"/>
      <w:r w:rsidRPr="00C73DFD">
        <w:rPr>
          <w:i/>
          <w:iCs/>
          <w:sz w:val="18"/>
          <w:szCs w:val="18"/>
        </w:rPr>
        <w:t>-Jongmans.</w:t>
      </w:r>
    </w:p>
    <w:p w14:paraId="4F31A09F" w14:textId="77777777" w:rsidR="009E427E" w:rsidRDefault="009E427E" w:rsidP="008B0098">
      <w:pPr>
        <w:spacing w:line="240" w:lineRule="auto"/>
      </w:pPr>
    </w:p>
    <w:p w14:paraId="1C71A524" w14:textId="77777777" w:rsidR="009E427E" w:rsidRDefault="009E427E" w:rsidP="008B0098">
      <w:pPr>
        <w:spacing w:line="240" w:lineRule="auto"/>
      </w:pPr>
    </w:p>
    <w:p w14:paraId="69DF3406" w14:textId="40D22FD1" w:rsidR="00AB4908" w:rsidRPr="00AB4908" w:rsidRDefault="00AB4908" w:rsidP="008B0098">
      <w:pPr>
        <w:spacing w:line="240" w:lineRule="auto"/>
        <w:rPr>
          <w:b/>
          <w:bCs/>
          <w:sz w:val="24"/>
          <w:szCs w:val="24"/>
        </w:rPr>
      </w:pPr>
      <w:r w:rsidRPr="00AB4908">
        <w:rPr>
          <w:b/>
          <w:bCs/>
          <w:sz w:val="24"/>
          <w:szCs w:val="24"/>
        </w:rPr>
        <w:t>Techniek en Dementie</w:t>
      </w:r>
    </w:p>
    <w:p w14:paraId="30AB946B" w14:textId="457D1ADA" w:rsidR="00AB4908" w:rsidRDefault="000A0FC9" w:rsidP="008B0098">
      <w:pPr>
        <w:spacing w:line="240" w:lineRule="auto"/>
        <w:rPr>
          <w:shd w:val="clear" w:color="auto" w:fill="FFFFFF"/>
        </w:rPr>
      </w:pPr>
      <w:r>
        <w:rPr>
          <w:noProof/>
          <w:shd w:val="clear" w:color="auto" w:fill="FFFFFF"/>
        </w:rPr>
        <w:drawing>
          <wp:anchor distT="0" distB="0" distL="114300" distR="114300" simplePos="0" relativeHeight="251781120" behindDoc="1" locked="0" layoutInCell="1" allowOverlap="1" wp14:anchorId="76422CE8" wp14:editId="3337187A">
            <wp:simplePos x="0" y="0"/>
            <wp:positionH relativeFrom="column">
              <wp:posOffset>3836670</wp:posOffset>
            </wp:positionH>
            <wp:positionV relativeFrom="paragraph">
              <wp:posOffset>119380</wp:posOffset>
            </wp:positionV>
            <wp:extent cx="2181860" cy="1636395"/>
            <wp:effectExtent l="0" t="0" r="8890" b="1905"/>
            <wp:wrapTight wrapText="bothSides">
              <wp:wrapPolygon edited="0">
                <wp:start x="0" y="0"/>
                <wp:lineTo x="0" y="21374"/>
                <wp:lineTo x="21499" y="21374"/>
                <wp:lineTo x="21499" y="0"/>
                <wp:lineTo x="0" y="0"/>
              </wp:wrapPolygon>
            </wp:wrapTight>
            <wp:docPr id="543613086" name="Afbeelding 1" descr="Afbeelding met meubels, kleding, overdek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13086" name="Afbeelding 1" descr="Afbeelding met meubels, kleding, overdekt, persoon&#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pic:spPr>
                </pic:pic>
              </a:graphicData>
            </a:graphic>
            <wp14:sizeRelH relativeFrom="page">
              <wp14:pctWidth>0</wp14:pctWidth>
            </wp14:sizeRelH>
            <wp14:sizeRelV relativeFrom="page">
              <wp14:pctHeight>0</wp14:pctHeight>
            </wp14:sizeRelV>
          </wp:anchor>
        </w:drawing>
      </w:r>
      <w:r w:rsidR="00AB4908">
        <w:rPr>
          <w:shd w:val="clear" w:color="auto" w:fill="FFFFFF"/>
        </w:rPr>
        <w:t>Op 10 oktober werd er een l</w:t>
      </w:r>
      <w:r w:rsidR="00AB4908" w:rsidRPr="00AB4908">
        <w:rPr>
          <w:shd w:val="clear" w:color="auto" w:fill="FFFFFF"/>
        </w:rPr>
        <w:t xml:space="preserve">ezing </w:t>
      </w:r>
      <w:r w:rsidR="00AB4908">
        <w:rPr>
          <w:shd w:val="clear" w:color="auto" w:fill="FFFFFF"/>
        </w:rPr>
        <w:t xml:space="preserve">gegeven in het </w:t>
      </w:r>
      <w:r w:rsidR="00AB4908" w:rsidRPr="00AB4908">
        <w:rPr>
          <w:shd w:val="clear" w:color="auto" w:fill="FFFFFF"/>
        </w:rPr>
        <w:t xml:space="preserve">Alzheimer Café Parkstad </w:t>
      </w:r>
      <w:r w:rsidR="00AB4908">
        <w:rPr>
          <w:shd w:val="clear" w:color="auto" w:fill="FFFFFF"/>
        </w:rPr>
        <w:t xml:space="preserve">Limburg over </w:t>
      </w:r>
      <w:r w:rsidR="00AB4908" w:rsidRPr="00AB4908">
        <w:rPr>
          <w:shd w:val="clear" w:color="auto" w:fill="FFFFFF"/>
        </w:rPr>
        <w:t>Technologie &amp; Dementie</w:t>
      </w:r>
      <w:r w:rsidR="00AB4908">
        <w:rPr>
          <w:shd w:val="clear" w:color="auto" w:fill="FFFFFF"/>
        </w:rPr>
        <w:t>.</w:t>
      </w:r>
      <w:r w:rsidR="00AB4908" w:rsidRPr="00AB4908">
        <w:br/>
      </w:r>
      <w:proofErr w:type="spellStart"/>
      <w:r w:rsidR="00AB4908">
        <w:rPr>
          <w:shd w:val="clear" w:color="auto" w:fill="FFFFFF"/>
        </w:rPr>
        <w:t>Reneé</w:t>
      </w:r>
      <w:proofErr w:type="spellEnd"/>
      <w:r w:rsidR="00AB4908">
        <w:rPr>
          <w:shd w:val="clear" w:color="auto" w:fill="FFFFFF"/>
        </w:rPr>
        <w:t xml:space="preserve"> Verwey presenteerde s</w:t>
      </w:r>
      <w:r w:rsidR="00AB4908" w:rsidRPr="00AB4908">
        <w:rPr>
          <w:shd w:val="clear" w:color="auto" w:fill="FFFFFF"/>
        </w:rPr>
        <w:t>amen met collega </w:t>
      </w:r>
      <w:r w:rsidR="00AB4908" w:rsidRPr="000A0FC9">
        <w:rPr>
          <w:shd w:val="clear" w:color="auto" w:fill="FFFFFF"/>
        </w:rPr>
        <w:t xml:space="preserve">Michael </w:t>
      </w:r>
      <w:proofErr w:type="spellStart"/>
      <w:r w:rsidR="00AB4908" w:rsidRPr="000A0FC9">
        <w:rPr>
          <w:shd w:val="clear" w:color="auto" w:fill="FFFFFF"/>
        </w:rPr>
        <w:t>Breemen</w:t>
      </w:r>
      <w:proofErr w:type="spellEnd"/>
      <w:r w:rsidR="00AB4908" w:rsidRPr="00AB4908">
        <w:rPr>
          <w:shd w:val="clear" w:color="auto" w:fill="FFFFFF"/>
        </w:rPr>
        <w:t> vanuit</w:t>
      </w:r>
      <w:r w:rsidR="006866A5">
        <w:rPr>
          <w:shd w:val="clear" w:color="auto" w:fill="FFFFFF"/>
        </w:rPr>
        <w:t xml:space="preserve"> het </w:t>
      </w:r>
      <w:r w:rsidR="00AB4908" w:rsidRPr="00AB4908">
        <w:rPr>
          <w:shd w:val="clear" w:color="auto" w:fill="FFFFFF"/>
        </w:rPr>
        <w:t> </w:t>
      </w:r>
      <w:r w:rsidR="00AB4908" w:rsidRPr="000A0FC9">
        <w:rPr>
          <w:shd w:val="clear" w:color="auto" w:fill="FFFFFF"/>
        </w:rPr>
        <w:t>EIZT Expertisecentrum voor innovatieve zorg en technologie</w:t>
      </w:r>
      <w:r w:rsidR="00F30519">
        <w:rPr>
          <w:shd w:val="clear" w:color="auto" w:fill="FFFFFF"/>
        </w:rPr>
        <w:t xml:space="preserve"> en Meander</w:t>
      </w:r>
      <w:r w:rsidR="006866A5">
        <w:rPr>
          <w:shd w:val="clear" w:color="auto" w:fill="FFFFFF"/>
        </w:rPr>
        <w:t>,</w:t>
      </w:r>
      <w:r w:rsidR="00AB4908" w:rsidRPr="00AB4908">
        <w:rPr>
          <w:shd w:val="clear" w:color="auto" w:fill="FFFFFF"/>
        </w:rPr>
        <w:t> een lezing over de (on)mogelijkheden van de inzet van technologie voor thuiswonende mensen met dementie en hun naasten.</w:t>
      </w:r>
    </w:p>
    <w:p w14:paraId="6CCEBDC0" w14:textId="41303D43" w:rsidR="00AB4908" w:rsidRPr="00AB4908" w:rsidRDefault="00AB4908" w:rsidP="008B0098">
      <w:pPr>
        <w:spacing w:line="240" w:lineRule="auto"/>
        <w:rPr>
          <w:shd w:val="clear" w:color="auto" w:fill="FFFFFF"/>
        </w:rPr>
      </w:pPr>
      <w:r>
        <w:rPr>
          <w:shd w:val="clear" w:color="auto" w:fill="FFFFFF"/>
        </w:rPr>
        <w:t>Er waren ca. 60 bezoekers aanwezig die een interessante avond hebben beleefd met diverse nieuwe en praktische “warme” technieken die het dagelijks leven en de zorg voor mensen met dementie en hun naasten kunnen ondersteunen.</w:t>
      </w:r>
    </w:p>
    <w:p w14:paraId="0FA1DB68" w14:textId="3828BC89" w:rsidR="00AB4908" w:rsidRDefault="006866A5" w:rsidP="008B0098">
      <w:pPr>
        <w:spacing w:line="240" w:lineRule="auto"/>
        <w:rPr>
          <w:rStyle w:val="Hyperlink"/>
        </w:rPr>
      </w:pPr>
      <w:r>
        <w:t>Voor meer informatie en teruglezen van de presentatie, zie</w:t>
      </w:r>
      <w:r w:rsidR="00EC2CBC">
        <w:t xml:space="preserve"> Documenten bijeenkomsten via de link</w:t>
      </w:r>
      <w:r>
        <w:t xml:space="preserve">: </w:t>
      </w:r>
      <w:hyperlink r:id="rId33" w:history="1">
        <w:r>
          <w:rPr>
            <w:rStyle w:val="Hyperlink"/>
          </w:rPr>
          <w:t>Bibliotheek (google.com)</w:t>
        </w:r>
      </w:hyperlink>
    </w:p>
    <w:p w14:paraId="3AB729A3" w14:textId="77777777" w:rsidR="00F831A8" w:rsidRDefault="00F831A8" w:rsidP="008B0098">
      <w:pPr>
        <w:spacing w:line="240" w:lineRule="auto"/>
      </w:pPr>
    </w:p>
    <w:p w14:paraId="6648DB8B" w14:textId="77777777" w:rsidR="006866A5" w:rsidRDefault="006866A5" w:rsidP="008B0098">
      <w:pPr>
        <w:spacing w:line="240" w:lineRule="auto"/>
      </w:pPr>
    </w:p>
    <w:p w14:paraId="33DEE357" w14:textId="41696ED4" w:rsidR="00451392" w:rsidRDefault="00A90B11" w:rsidP="00451392">
      <w:pPr>
        <w:spacing w:line="240" w:lineRule="auto"/>
        <w:rPr>
          <w:b/>
          <w:bCs/>
          <w:sz w:val="24"/>
          <w:szCs w:val="24"/>
        </w:rPr>
      </w:pPr>
      <w:r>
        <w:rPr>
          <w:noProof/>
          <w:color w:val="313131"/>
        </w:rPr>
        <w:drawing>
          <wp:anchor distT="0" distB="0" distL="114300" distR="114300" simplePos="0" relativeHeight="251797504" behindDoc="1" locked="0" layoutInCell="1" allowOverlap="1" wp14:anchorId="032B4185" wp14:editId="0288C4FB">
            <wp:simplePos x="0" y="0"/>
            <wp:positionH relativeFrom="column">
              <wp:posOffset>5246370</wp:posOffset>
            </wp:positionH>
            <wp:positionV relativeFrom="paragraph">
              <wp:posOffset>166370</wp:posOffset>
            </wp:positionV>
            <wp:extent cx="1304925" cy="2202180"/>
            <wp:effectExtent l="0" t="0" r="9525" b="7620"/>
            <wp:wrapTight wrapText="bothSides">
              <wp:wrapPolygon edited="0">
                <wp:start x="0" y="0"/>
                <wp:lineTo x="0" y="21488"/>
                <wp:lineTo x="21442" y="21488"/>
                <wp:lineTo x="21442" y="0"/>
                <wp:lineTo x="0" y="0"/>
              </wp:wrapPolygon>
            </wp:wrapTight>
            <wp:docPr id="811106279" name="Afbeelding 5" descr="Afbeelding met kleding, persoon, teks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06279" name="Afbeelding 5" descr="Afbeelding met kleding, persoon, tekst, person&#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4925" cy="2202180"/>
                    </a:xfrm>
                    <a:prstGeom prst="rect">
                      <a:avLst/>
                    </a:prstGeom>
                  </pic:spPr>
                </pic:pic>
              </a:graphicData>
            </a:graphic>
            <wp14:sizeRelH relativeFrom="page">
              <wp14:pctWidth>0</wp14:pctWidth>
            </wp14:sizeRelH>
            <wp14:sizeRelV relativeFrom="page">
              <wp14:pctHeight>0</wp14:pctHeight>
            </wp14:sizeRelV>
          </wp:anchor>
        </w:drawing>
      </w:r>
      <w:r w:rsidR="00451392">
        <w:rPr>
          <w:b/>
          <w:bCs/>
          <w:sz w:val="24"/>
          <w:szCs w:val="24"/>
        </w:rPr>
        <w:t>Alzheimer Informatie Middag</w:t>
      </w:r>
      <w:r w:rsidR="00951BA6">
        <w:rPr>
          <w:b/>
          <w:bCs/>
          <w:sz w:val="24"/>
          <w:szCs w:val="24"/>
        </w:rPr>
        <w:t>/Avond</w:t>
      </w:r>
      <w:r w:rsidR="00451392">
        <w:rPr>
          <w:b/>
          <w:bCs/>
          <w:sz w:val="24"/>
          <w:szCs w:val="24"/>
        </w:rPr>
        <w:t xml:space="preserve"> </w:t>
      </w:r>
      <w:r w:rsidR="00951BA6">
        <w:rPr>
          <w:b/>
          <w:bCs/>
          <w:sz w:val="24"/>
          <w:szCs w:val="24"/>
        </w:rPr>
        <w:t>in gemeente Voerendaal</w:t>
      </w:r>
    </w:p>
    <w:p w14:paraId="0C593EEF" w14:textId="6070B0E1" w:rsidR="00774A87" w:rsidRDefault="00451392" w:rsidP="00451392">
      <w:pPr>
        <w:spacing w:line="240" w:lineRule="auto"/>
      </w:pPr>
      <w:r w:rsidRPr="00451392">
        <w:t xml:space="preserve">Ruim 50 belangstellenden waren </w:t>
      </w:r>
      <w:r w:rsidR="00951BA6">
        <w:t xml:space="preserve">op 17 oktober </w:t>
      </w:r>
      <w:r w:rsidRPr="00451392">
        <w:t xml:space="preserve">aanwezig </w:t>
      </w:r>
      <w:r w:rsidR="00951BA6">
        <w:t xml:space="preserve">in Burgerij Klimmen </w:t>
      </w:r>
      <w:r w:rsidRPr="00451392">
        <w:t xml:space="preserve">om meer informatie te krijgen over dementie. </w:t>
      </w:r>
    </w:p>
    <w:p w14:paraId="20D400EF" w14:textId="04CD9529" w:rsidR="00451392" w:rsidRPr="00451392" w:rsidRDefault="00A90B11" w:rsidP="00451392">
      <w:pPr>
        <w:spacing w:line="240" w:lineRule="auto"/>
      </w:pPr>
      <w:r>
        <w:rPr>
          <w:noProof/>
        </w:rPr>
        <w:drawing>
          <wp:anchor distT="0" distB="0" distL="114300" distR="114300" simplePos="0" relativeHeight="251784192" behindDoc="1" locked="0" layoutInCell="1" allowOverlap="1" wp14:anchorId="508D751D" wp14:editId="2EEA70F1">
            <wp:simplePos x="0" y="0"/>
            <wp:positionH relativeFrom="column">
              <wp:posOffset>2828925</wp:posOffset>
            </wp:positionH>
            <wp:positionV relativeFrom="paragraph">
              <wp:posOffset>11430</wp:posOffset>
            </wp:positionV>
            <wp:extent cx="2312035" cy="1066800"/>
            <wp:effectExtent l="0" t="0" r="0" b="0"/>
            <wp:wrapTight wrapText="bothSides">
              <wp:wrapPolygon edited="0">
                <wp:start x="0" y="0"/>
                <wp:lineTo x="0" y="21214"/>
                <wp:lineTo x="21357" y="21214"/>
                <wp:lineTo x="21357" y="0"/>
                <wp:lineTo x="0" y="0"/>
              </wp:wrapPolygon>
            </wp:wrapTight>
            <wp:docPr id="804010510" name="Afbeelding 1" descr="Afbeelding met overdekt, kleding, scèn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10510" name="Afbeelding 1" descr="Afbeelding met overdekt, kleding, scène, persoon&#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2035" cy="1066800"/>
                    </a:xfrm>
                    <a:prstGeom prst="rect">
                      <a:avLst/>
                    </a:prstGeom>
                  </pic:spPr>
                </pic:pic>
              </a:graphicData>
            </a:graphic>
            <wp14:sizeRelH relativeFrom="page">
              <wp14:pctWidth>0</wp14:pctWidth>
            </wp14:sizeRelH>
            <wp14:sizeRelV relativeFrom="page">
              <wp14:pctHeight>0</wp14:pctHeight>
            </wp14:sizeRelV>
          </wp:anchor>
        </w:drawing>
      </w:r>
      <w:r w:rsidR="00451392" w:rsidRPr="00451392">
        <w:t>Wat moet je doen of met wie kun je contact opnemen als je "Een niet pluisgevoel" hebt.</w:t>
      </w:r>
    </w:p>
    <w:p w14:paraId="497B4951" w14:textId="0CDC424A" w:rsidR="00774A87" w:rsidRDefault="00451392" w:rsidP="00451392">
      <w:pPr>
        <w:shd w:val="clear" w:color="auto" w:fill="FFFFFF"/>
        <w:spacing w:line="240" w:lineRule="auto"/>
      </w:pPr>
      <w:r w:rsidRPr="00451392">
        <w:t>Wethouder Volksgezondheid, Harry Coenen, opende de leerzame middag</w:t>
      </w:r>
      <w:r w:rsidR="00774A87">
        <w:t>.</w:t>
      </w:r>
      <w:r w:rsidRPr="00451392">
        <w:t xml:space="preserve"> Math Gulpers, voorzitter van Alzheimer Nederland Afdeling Parkstad-Limburg verstrekte via een filmpje met een huisarts en een casemanager dementie belangrijke tips over het beginstadium dementie.</w:t>
      </w:r>
      <w:r>
        <w:t xml:space="preserve"> </w:t>
      </w:r>
    </w:p>
    <w:p w14:paraId="61CEFEC9" w14:textId="77777777" w:rsidR="00E35FBC" w:rsidRDefault="00E35FBC" w:rsidP="00451392">
      <w:pPr>
        <w:shd w:val="clear" w:color="auto" w:fill="FFFFFF"/>
        <w:spacing w:line="240" w:lineRule="auto"/>
      </w:pPr>
    </w:p>
    <w:p w14:paraId="79D90D43" w14:textId="77777777" w:rsidR="00E35FBC" w:rsidRDefault="00E35FBC" w:rsidP="00451392">
      <w:pPr>
        <w:shd w:val="clear" w:color="auto" w:fill="FFFFFF"/>
        <w:spacing w:line="240" w:lineRule="auto"/>
      </w:pPr>
    </w:p>
    <w:p w14:paraId="7B50F99E" w14:textId="77777777" w:rsidR="00E35FBC" w:rsidRDefault="00E35FBC" w:rsidP="00451392">
      <w:pPr>
        <w:shd w:val="clear" w:color="auto" w:fill="FFFFFF"/>
        <w:spacing w:line="240" w:lineRule="auto"/>
      </w:pPr>
    </w:p>
    <w:p w14:paraId="4B7BD508" w14:textId="77777777" w:rsidR="00E35FBC" w:rsidRDefault="00E35FBC" w:rsidP="00451392">
      <w:pPr>
        <w:shd w:val="clear" w:color="auto" w:fill="FFFFFF"/>
        <w:spacing w:line="240" w:lineRule="auto"/>
      </w:pPr>
    </w:p>
    <w:p w14:paraId="230AED17" w14:textId="77777777" w:rsidR="00E35FBC" w:rsidRDefault="00E35FBC" w:rsidP="00451392">
      <w:pPr>
        <w:shd w:val="clear" w:color="auto" w:fill="FFFFFF"/>
        <w:spacing w:line="240" w:lineRule="auto"/>
      </w:pPr>
    </w:p>
    <w:p w14:paraId="4267C5C0" w14:textId="77777777" w:rsidR="00E35FBC" w:rsidRDefault="00E35FBC" w:rsidP="00451392">
      <w:pPr>
        <w:shd w:val="clear" w:color="auto" w:fill="FFFFFF"/>
        <w:spacing w:line="240" w:lineRule="auto"/>
      </w:pPr>
    </w:p>
    <w:p w14:paraId="622E5DDF" w14:textId="77777777" w:rsidR="00E35FBC" w:rsidRDefault="00E35FBC" w:rsidP="00451392">
      <w:pPr>
        <w:shd w:val="clear" w:color="auto" w:fill="FFFFFF"/>
        <w:spacing w:line="240" w:lineRule="auto"/>
      </w:pPr>
    </w:p>
    <w:p w14:paraId="7B9BBA6F" w14:textId="75506302" w:rsidR="00451392" w:rsidRDefault="00B91930" w:rsidP="00451392">
      <w:pPr>
        <w:shd w:val="clear" w:color="auto" w:fill="FFFFFF"/>
        <w:spacing w:line="240" w:lineRule="auto"/>
      </w:pPr>
      <w:r>
        <w:rPr>
          <w:noProof/>
          <w:color w:val="222222"/>
        </w:rPr>
        <w:drawing>
          <wp:anchor distT="0" distB="0" distL="114300" distR="114300" simplePos="0" relativeHeight="251798528" behindDoc="1" locked="0" layoutInCell="1" allowOverlap="1" wp14:anchorId="25C1618A" wp14:editId="0B53C6C7">
            <wp:simplePos x="0" y="0"/>
            <wp:positionH relativeFrom="column">
              <wp:posOffset>4652010</wp:posOffset>
            </wp:positionH>
            <wp:positionV relativeFrom="paragraph">
              <wp:posOffset>189865</wp:posOffset>
            </wp:positionV>
            <wp:extent cx="1310640" cy="948055"/>
            <wp:effectExtent l="0" t="0" r="3810" b="4445"/>
            <wp:wrapTight wrapText="bothSides">
              <wp:wrapPolygon edited="0">
                <wp:start x="0" y="0"/>
                <wp:lineTo x="0" y="21267"/>
                <wp:lineTo x="21349" y="21267"/>
                <wp:lineTo x="21349" y="0"/>
                <wp:lineTo x="0" y="0"/>
              </wp:wrapPolygon>
            </wp:wrapTight>
            <wp:docPr id="1839526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064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24B44D89" wp14:editId="1E01D018">
            <wp:simplePos x="0" y="0"/>
            <wp:positionH relativeFrom="column">
              <wp:posOffset>3339148</wp:posOffset>
            </wp:positionH>
            <wp:positionV relativeFrom="paragraph">
              <wp:posOffset>185420</wp:posOffset>
            </wp:positionV>
            <wp:extent cx="1219200" cy="914400"/>
            <wp:effectExtent l="0" t="0" r="0" b="0"/>
            <wp:wrapTight wrapText="bothSides">
              <wp:wrapPolygon edited="0">
                <wp:start x="0" y="0"/>
                <wp:lineTo x="0" y="21150"/>
                <wp:lineTo x="21263" y="21150"/>
                <wp:lineTo x="21263" y="0"/>
                <wp:lineTo x="0" y="0"/>
              </wp:wrapPolygon>
            </wp:wrapTight>
            <wp:docPr id="213181457" name="Afbeelding 2" descr="Afbeelding met overdekt, kleding, persoon,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1457" name="Afbeelding 2" descr="Afbeelding met overdekt, kleding, persoon, meubels&#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14:sizeRelH relativeFrom="page">
              <wp14:pctWidth>0</wp14:pctWidth>
            </wp14:sizeRelH>
            <wp14:sizeRelV relativeFrom="page">
              <wp14:pctHeight>0</wp14:pctHeight>
            </wp14:sizeRelV>
          </wp:anchor>
        </w:drawing>
      </w:r>
      <w:r w:rsidR="00451392" w:rsidRPr="00451392">
        <w:t>Een mooie start van een mooie samenwerking tussen beide partijen.</w:t>
      </w:r>
      <w:r w:rsidR="00951BA6">
        <w:t xml:space="preserve"> </w:t>
      </w:r>
      <w:r w:rsidR="00451392" w:rsidRPr="00451392">
        <w:t>Na afloop was er tijd om te luisteren naar het duo Benno Stienen en Rosie.</w:t>
      </w:r>
    </w:p>
    <w:p w14:paraId="2E7D9641" w14:textId="63D7A59A" w:rsidR="007D59AF" w:rsidRDefault="00951BA6" w:rsidP="007D59AF">
      <w:pPr>
        <w:shd w:val="clear" w:color="auto" w:fill="FFFFFF"/>
        <w:spacing w:line="240" w:lineRule="auto"/>
        <w:rPr>
          <w:color w:val="222222"/>
        </w:rPr>
      </w:pPr>
      <w:r>
        <w:t xml:space="preserve">Op 8 november werd er een </w:t>
      </w:r>
      <w:r w:rsidR="00306C51">
        <w:t xml:space="preserve">informatieavond </w:t>
      </w:r>
      <w:r>
        <w:t>verzorgd in de raadzaal van de gemeente. Ook deze avond werd geopend door voorzitter Math Gulpers en wethouder Harry Coenen.</w:t>
      </w:r>
      <w:r w:rsidR="00EF4955">
        <w:t xml:space="preserve"> Er waren ca. 50 bezoekers aanwezig die zeer geïnteresseerd waren in de lezing.</w:t>
      </w:r>
      <w:r>
        <w:br/>
        <w:t>Dr. Kay Deckers</w:t>
      </w:r>
      <w:r w:rsidR="007D59AF">
        <w:t xml:space="preserve"> hield een lezing</w:t>
      </w:r>
      <w:r>
        <w:t xml:space="preserve"> </w:t>
      </w:r>
      <w:r w:rsidR="007D59AF" w:rsidRPr="000072C5">
        <w:rPr>
          <w:color w:val="222222"/>
        </w:rPr>
        <w:t>over "Houd je brein gezond! Hoe verklein ik de kans op dementie?"</w:t>
      </w:r>
      <w:r w:rsidR="007D59AF">
        <w:rPr>
          <w:color w:val="222222"/>
        </w:rPr>
        <w:t>.</w:t>
      </w:r>
    </w:p>
    <w:p w14:paraId="43809D20" w14:textId="30DE0FDD" w:rsidR="00306C51" w:rsidRPr="0086467F" w:rsidRDefault="00940BC7" w:rsidP="00306C51">
      <w:pPr>
        <w:shd w:val="clear" w:color="auto" w:fill="FFFFFF"/>
        <w:spacing w:line="240" w:lineRule="auto"/>
        <w:rPr>
          <w:color w:val="FF0000"/>
        </w:rPr>
      </w:pPr>
      <w:r>
        <w:rPr>
          <w:noProof/>
        </w:rPr>
        <w:drawing>
          <wp:anchor distT="0" distB="0" distL="114300" distR="114300" simplePos="0" relativeHeight="251665149" behindDoc="1" locked="0" layoutInCell="1" allowOverlap="1" wp14:anchorId="5E7DB57E" wp14:editId="26303314">
            <wp:simplePos x="0" y="0"/>
            <wp:positionH relativeFrom="column">
              <wp:posOffset>4451350</wp:posOffset>
            </wp:positionH>
            <wp:positionV relativeFrom="paragraph">
              <wp:posOffset>24765</wp:posOffset>
            </wp:positionV>
            <wp:extent cx="1583055" cy="1186815"/>
            <wp:effectExtent l="7620" t="0" r="5715" b="5715"/>
            <wp:wrapTight wrapText="bothSides">
              <wp:wrapPolygon edited="0">
                <wp:start x="104" y="21739"/>
                <wp:lineTo x="21418" y="21739"/>
                <wp:lineTo x="21418" y="243"/>
                <wp:lineTo x="104" y="243"/>
                <wp:lineTo x="104" y="21739"/>
              </wp:wrapPolygon>
            </wp:wrapTight>
            <wp:docPr id="2140826141" name="Afbeelding 6" descr="Afbeelding met tekst, Post-it-briefje,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26141" name="Afbeelding 6" descr="Afbeelding met tekst, Post-it-briefje, overdekt, muur&#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583055" cy="1186815"/>
                    </a:xfrm>
                    <a:prstGeom prst="rect">
                      <a:avLst/>
                    </a:prstGeom>
                  </pic:spPr>
                </pic:pic>
              </a:graphicData>
            </a:graphic>
            <wp14:sizeRelH relativeFrom="page">
              <wp14:pctWidth>0</wp14:pctWidth>
            </wp14:sizeRelH>
            <wp14:sizeRelV relativeFrom="page">
              <wp14:pctHeight>0</wp14:pctHeight>
            </wp14:sizeRelV>
          </wp:anchor>
        </w:drawing>
      </w:r>
      <w:r w:rsidR="00306C51" w:rsidRPr="000072C5">
        <w:rPr>
          <w:color w:val="313131"/>
        </w:rPr>
        <w:t>Tijdens deze lezing vertel</w:t>
      </w:r>
      <w:r w:rsidR="00306C51">
        <w:rPr>
          <w:color w:val="313131"/>
        </w:rPr>
        <w:t>de</w:t>
      </w:r>
      <w:r w:rsidR="00306C51" w:rsidRPr="000072C5">
        <w:rPr>
          <w:color w:val="313131"/>
        </w:rPr>
        <w:t> Kay Deckers</w:t>
      </w:r>
      <w:r w:rsidR="00CF7999">
        <w:rPr>
          <w:color w:val="313131"/>
        </w:rPr>
        <w:t xml:space="preserve"> (</w:t>
      </w:r>
      <w:r w:rsidR="00CF7999" w:rsidRPr="0010683F">
        <w:t xml:space="preserve">neuropsycholoog/epidemioloog en werkt als universitair docent bij het Alzheimer Centrum Limburg en de School </w:t>
      </w:r>
      <w:proofErr w:type="spellStart"/>
      <w:r w:rsidR="00CF7999" w:rsidRPr="0010683F">
        <w:t>for</w:t>
      </w:r>
      <w:proofErr w:type="spellEnd"/>
      <w:r w:rsidR="00CF7999" w:rsidRPr="0010683F">
        <w:t xml:space="preserve"> </w:t>
      </w:r>
      <w:proofErr w:type="spellStart"/>
      <w:r w:rsidR="00CF7999" w:rsidRPr="0010683F">
        <w:t>Mental</w:t>
      </w:r>
      <w:proofErr w:type="spellEnd"/>
      <w:r w:rsidR="00CF7999" w:rsidRPr="0010683F">
        <w:t xml:space="preserve"> Health </w:t>
      </w:r>
      <w:proofErr w:type="spellStart"/>
      <w:r w:rsidR="00CF7999" w:rsidRPr="0010683F">
        <w:t>and</w:t>
      </w:r>
      <w:proofErr w:type="spellEnd"/>
      <w:r w:rsidR="00CF7999" w:rsidRPr="0010683F">
        <w:t xml:space="preserve"> </w:t>
      </w:r>
      <w:proofErr w:type="spellStart"/>
      <w:r w:rsidR="00CF7999" w:rsidRPr="0010683F">
        <w:t>Neuroscience</w:t>
      </w:r>
      <w:proofErr w:type="spellEnd"/>
      <w:r w:rsidR="00CF7999" w:rsidRPr="0010683F">
        <w:t xml:space="preserve"> van de Universiteit Maastricht</w:t>
      </w:r>
      <w:r w:rsidR="00CF7999">
        <w:t>)</w:t>
      </w:r>
      <w:r w:rsidR="00306C51" w:rsidRPr="000072C5">
        <w:rPr>
          <w:color w:val="313131"/>
        </w:rPr>
        <w:t xml:space="preserve"> meer over wat u zélf kunt doen om de kans op dementie te verkleinen. Hij </w:t>
      </w:r>
      <w:r w:rsidR="00306C51">
        <w:rPr>
          <w:color w:val="313131"/>
        </w:rPr>
        <w:t xml:space="preserve">gaf </w:t>
      </w:r>
      <w:r w:rsidR="0010683F">
        <w:rPr>
          <w:color w:val="313131"/>
        </w:rPr>
        <w:t xml:space="preserve">o.a. </w:t>
      </w:r>
      <w:r w:rsidR="00306C51" w:rsidRPr="000072C5">
        <w:rPr>
          <w:color w:val="313131"/>
        </w:rPr>
        <w:t xml:space="preserve">een korte </w:t>
      </w:r>
      <w:r w:rsidR="0086467F">
        <w:rPr>
          <w:color w:val="313131"/>
        </w:rPr>
        <w:t xml:space="preserve">schets van de </w:t>
      </w:r>
      <w:r w:rsidR="00306C51" w:rsidRPr="000072C5">
        <w:rPr>
          <w:color w:val="313131"/>
        </w:rPr>
        <w:t xml:space="preserve">geschiedenis van het onderzoeksveld naar risicoreductie van dementie. Hij </w:t>
      </w:r>
      <w:r w:rsidR="0086467F">
        <w:rPr>
          <w:color w:val="313131"/>
        </w:rPr>
        <w:t>gaf weer</w:t>
      </w:r>
      <w:r w:rsidR="00306C51" w:rsidRPr="000072C5">
        <w:rPr>
          <w:color w:val="313131"/>
        </w:rPr>
        <w:t xml:space="preserve"> wat risico- en beschermende factoren van dementie zijn en g</w:t>
      </w:r>
      <w:r w:rsidR="0086467F">
        <w:rPr>
          <w:color w:val="313131"/>
        </w:rPr>
        <w:t>af</w:t>
      </w:r>
      <w:r w:rsidR="00306C51" w:rsidRPr="000072C5">
        <w:rPr>
          <w:color w:val="313131"/>
        </w:rPr>
        <w:t xml:space="preserve"> een inkijkje in (lopende) onderzoeksprojecten van het Alzheimer Centrum Limburg zoals</w:t>
      </w:r>
      <w:r w:rsidR="0010683F">
        <w:rPr>
          <w:color w:val="313131"/>
        </w:rPr>
        <w:t xml:space="preserve"> de</w:t>
      </w:r>
      <w:r w:rsidR="00306C51" w:rsidRPr="000072C5">
        <w:rPr>
          <w:color w:val="313131"/>
        </w:rPr>
        <w:t xml:space="preserve"> </w:t>
      </w:r>
      <w:r w:rsidR="00306C51" w:rsidRPr="0010683F">
        <w:rPr>
          <w:i/>
          <w:iCs/>
          <w:color w:val="313131"/>
          <w:sz w:val="22"/>
          <w:szCs w:val="22"/>
        </w:rPr>
        <w:t xml:space="preserve"> ‘’</w:t>
      </w:r>
      <w:r w:rsidR="0010683F" w:rsidRPr="0010683F">
        <w:rPr>
          <w:i/>
          <w:iCs/>
          <w:color w:val="313131"/>
          <w:sz w:val="22"/>
          <w:szCs w:val="22"/>
        </w:rPr>
        <w:t>W</w:t>
      </w:r>
      <w:r w:rsidR="00306C51" w:rsidRPr="0010683F">
        <w:rPr>
          <w:i/>
          <w:iCs/>
          <w:color w:val="313131"/>
          <w:sz w:val="22"/>
          <w:szCs w:val="22"/>
        </w:rPr>
        <w:t>e zijn zelf het medicijn’’</w:t>
      </w:r>
      <w:r w:rsidR="00306C51" w:rsidRPr="000072C5">
        <w:rPr>
          <w:color w:val="313131"/>
        </w:rPr>
        <w:t xml:space="preserve"> campagne en de </w:t>
      </w:r>
      <w:r w:rsidR="00306C51" w:rsidRPr="0010683F">
        <w:rPr>
          <w:i/>
          <w:iCs/>
          <w:color w:val="313131"/>
          <w:sz w:val="22"/>
          <w:szCs w:val="22"/>
        </w:rPr>
        <w:t>MijnBreincoach</w:t>
      </w:r>
      <w:r w:rsidR="00306C51" w:rsidRPr="000072C5">
        <w:rPr>
          <w:color w:val="313131"/>
        </w:rPr>
        <w:t xml:space="preserve"> app.</w:t>
      </w:r>
      <w:r w:rsidR="00EF4955">
        <w:rPr>
          <w:color w:val="313131"/>
        </w:rPr>
        <w:t xml:space="preserve"> Ook lanceerde hij de nieuwe website </w:t>
      </w:r>
      <w:r w:rsidR="00EF4955" w:rsidRPr="00EF4955">
        <w:rPr>
          <w:i/>
          <w:iCs/>
          <w:color w:val="313131"/>
          <w:sz w:val="24"/>
          <w:szCs w:val="24"/>
        </w:rPr>
        <w:t>Breinzorg.nl.</w:t>
      </w:r>
    </w:p>
    <w:p w14:paraId="062C91D9" w14:textId="4511D466" w:rsidR="00951BA6" w:rsidRPr="0010683F" w:rsidRDefault="00951BA6" w:rsidP="00451392">
      <w:pPr>
        <w:shd w:val="clear" w:color="auto" w:fill="FFFFFF"/>
        <w:spacing w:line="240" w:lineRule="auto"/>
      </w:pPr>
    </w:p>
    <w:p w14:paraId="5750AF05" w14:textId="0C4DDB03" w:rsidR="00507C80" w:rsidRPr="00451392" w:rsidRDefault="00507C80" w:rsidP="00451392">
      <w:pPr>
        <w:shd w:val="clear" w:color="auto" w:fill="FFFFFF"/>
        <w:spacing w:line="240" w:lineRule="auto"/>
      </w:pPr>
    </w:p>
    <w:p w14:paraId="3797D7D5" w14:textId="5690E039" w:rsidR="008C4393" w:rsidRPr="00993E3D" w:rsidRDefault="008C4393" w:rsidP="008C4393">
      <w:pPr>
        <w:rPr>
          <w:b/>
          <w:bCs/>
          <w:sz w:val="24"/>
          <w:szCs w:val="24"/>
          <w:shd w:val="clear" w:color="auto" w:fill="FFFFFF"/>
        </w:rPr>
      </w:pPr>
      <w:r w:rsidRPr="00993E3D">
        <w:rPr>
          <w:b/>
          <w:bCs/>
          <w:sz w:val="24"/>
          <w:szCs w:val="24"/>
          <w:shd w:val="clear" w:color="auto" w:fill="FFFFFF"/>
        </w:rPr>
        <w:t>Opening Alzheimer Café Eygelshoven / Kerkrade</w:t>
      </w:r>
      <w:r>
        <w:rPr>
          <w:b/>
          <w:bCs/>
          <w:sz w:val="24"/>
          <w:szCs w:val="24"/>
          <w:shd w:val="clear" w:color="auto" w:fill="FFFFFF"/>
        </w:rPr>
        <w:t xml:space="preserve">  </w:t>
      </w:r>
    </w:p>
    <w:p w14:paraId="6B31DB54" w14:textId="4333A9C5" w:rsidR="00663639" w:rsidRPr="000072C5" w:rsidRDefault="001307F8" w:rsidP="00663639">
      <w:pPr>
        <w:spacing w:line="240" w:lineRule="auto"/>
        <w:rPr>
          <w:shd w:val="clear" w:color="auto" w:fill="FFFFFF"/>
        </w:rPr>
      </w:pPr>
      <w:r>
        <w:rPr>
          <w:noProof/>
          <w:color w:val="222222"/>
        </w:rPr>
        <w:drawing>
          <wp:anchor distT="0" distB="0" distL="114300" distR="114300" simplePos="0" relativeHeight="251806720" behindDoc="1" locked="0" layoutInCell="1" allowOverlap="1" wp14:anchorId="71FF59B5" wp14:editId="457268DA">
            <wp:simplePos x="0" y="0"/>
            <wp:positionH relativeFrom="column">
              <wp:posOffset>3162300</wp:posOffset>
            </wp:positionH>
            <wp:positionV relativeFrom="paragraph">
              <wp:posOffset>13335</wp:posOffset>
            </wp:positionV>
            <wp:extent cx="2800350" cy="1400175"/>
            <wp:effectExtent l="0" t="0" r="0" b="9525"/>
            <wp:wrapTight wrapText="bothSides">
              <wp:wrapPolygon edited="0">
                <wp:start x="0" y="0"/>
                <wp:lineTo x="0" y="21453"/>
                <wp:lineTo x="21453" y="21453"/>
                <wp:lineTo x="21453" y="0"/>
                <wp:lineTo x="0" y="0"/>
              </wp:wrapPolygon>
            </wp:wrapTight>
            <wp:docPr id="397471165" name="Afbeelding 8" descr="Afbeelding met buitenshuis, Vastgoed, eigendom,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71165" name="Afbeelding 8" descr="Afbeelding met buitenshuis, Vastgoed, eigendom, gebouw&#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2800350" cy="1400175"/>
                    </a:xfrm>
                    <a:prstGeom prst="rect">
                      <a:avLst/>
                    </a:prstGeom>
                  </pic:spPr>
                </pic:pic>
              </a:graphicData>
            </a:graphic>
            <wp14:sizeRelH relativeFrom="page">
              <wp14:pctWidth>0</wp14:pctWidth>
            </wp14:sizeRelH>
            <wp14:sizeRelV relativeFrom="page">
              <wp14:pctHeight>0</wp14:pctHeight>
            </wp14:sizeRelV>
          </wp:anchor>
        </w:drawing>
      </w:r>
      <w:r w:rsidR="00663639" w:rsidRPr="000072C5">
        <w:rPr>
          <w:shd w:val="clear" w:color="auto" w:fill="FFFFFF"/>
        </w:rPr>
        <w:t xml:space="preserve">Op donderdag 23 november </w:t>
      </w:r>
      <w:proofErr w:type="spellStart"/>
      <w:r w:rsidR="00663639">
        <w:rPr>
          <w:shd w:val="clear" w:color="auto" w:fill="FFFFFF"/>
        </w:rPr>
        <w:t>j.l</w:t>
      </w:r>
      <w:proofErr w:type="spellEnd"/>
      <w:r w:rsidR="00663639">
        <w:rPr>
          <w:shd w:val="clear" w:color="auto" w:fill="FFFFFF"/>
        </w:rPr>
        <w:t xml:space="preserve">. </w:t>
      </w:r>
      <w:r w:rsidR="00663639" w:rsidRPr="000072C5">
        <w:rPr>
          <w:shd w:val="clear" w:color="auto" w:fill="FFFFFF"/>
        </w:rPr>
        <w:t>w</w:t>
      </w:r>
      <w:r w:rsidR="00663639">
        <w:rPr>
          <w:shd w:val="clear" w:color="auto" w:fill="FFFFFF"/>
        </w:rPr>
        <w:t>erd</w:t>
      </w:r>
      <w:r w:rsidR="00663639" w:rsidRPr="000072C5">
        <w:rPr>
          <w:shd w:val="clear" w:color="auto" w:fill="FFFFFF"/>
        </w:rPr>
        <w:t xml:space="preserve"> het nieuwe Alzheimer</w:t>
      </w:r>
      <w:r w:rsidR="00663639">
        <w:rPr>
          <w:shd w:val="clear" w:color="auto" w:fill="FFFFFF"/>
        </w:rPr>
        <w:t xml:space="preserve"> C</w:t>
      </w:r>
      <w:r w:rsidR="00663639" w:rsidRPr="000072C5">
        <w:rPr>
          <w:shd w:val="clear" w:color="auto" w:fill="FFFFFF"/>
        </w:rPr>
        <w:t xml:space="preserve">afé van Alzheimer Nederland afdeling Parkstad Limburg geopend in het woonzorgcentrum </w:t>
      </w:r>
      <w:proofErr w:type="spellStart"/>
      <w:r w:rsidR="00663639" w:rsidRPr="000072C5">
        <w:rPr>
          <w:shd w:val="clear" w:color="auto" w:fill="FFFFFF"/>
        </w:rPr>
        <w:t>Laethof</w:t>
      </w:r>
      <w:proofErr w:type="spellEnd"/>
      <w:r w:rsidR="00663639" w:rsidRPr="000072C5">
        <w:rPr>
          <w:shd w:val="clear" w:color="auto" w:fill="FFFFFF"/>
        </w:rPr>
        <w:t xml:space="preserve">, Putstraat 1 te Eygelshoven / Kerkrade. </w:t>
      </w:r>
    </w:p>
    <w:p w14:paraId="52AF1AC0" w14:textId="49ABC58F" w:rsidR="00CF7999" w:rsidRDefault="00663639" w:rsidP="00CF7999">
      <w:pPr>
        <w:spacing w:line="240" w:lineRule="auto"/>
        <w:rPr>
          <w:shd w:val="clear" w:color="auto" w:fill="FFFFFF"/>
        </w:rPr>
      </w:pPr>
      <w:r w:rsidRPr="000072C5">
        <w:rPr>
          <w:shd w:val="clear" w:color="auto" w:fill="FFFFFF"/>
        </w:rPr>
        <w:t>De officiële opening w</w:t>
      </w:r>
      <w:r>
        <w:rPr>
          <w:shd w:val="clear" w:color="auto" w:fill="FFFFFF"/>
        </w:rPr>
        <w:t xml:space="preserve">erd </w:t>
      </w:r>
      <w:r w:rsidRPr="000072C5">
        <w:rPr>
          <w:shd w:val="clear" w:color="auto" w:fill="FFFFFF"/>
        </w:rPr>
        <w:t xml:space="preserve">verricht door </w:t>
      </w:r>
      <w:r w:rsidR="00E35FBC">
        <w:rPr>
          <w:shd w:val="clear" w:color="auto" w:fill="FFFFFF"/>
        </w:rPr>
        <w:t xml:space="preserve">onze voorzitter </w:t>
      </w:r>
      <w:r w:rsidRPr="000072C5">
        <w:rPr>
          <w:shd w:val="clear" w:color="auto" w:fill="FFFFFF"/>
        </w:rPr>
        <w:t>Math Gulpers</w:t>
      </w:r>
      <w:r w:rsidR="00E35FBC">
        <w:rPr>
          <w:shd w:val="clear" w:color="auto" w:fill="FFFFFF"/>
        </w:rPr>
        <w:t xml:space="preserve"> </w:t>
      </w:r>
      <w:r w:rsidRPr="000072C5">
        <w:rPr>
          <w:shd w:val="clear" w:color="auto" w:fill="FFFFFF"/>
        </w:rPr>
        <w:t xml:space="preserve"> en Jo Paas, wethouder </w:t>
      </w:r>
      <w:proofErr w:type="spellStart"/>
      <w:r w:rsidRPr="000072C5">
        <w:rPr>
          <w:shd w:val="clear" w:color="auto" w:fill="FFFFFF"/>
        </w:rPr>
        <w:t>Wmo</w:t>
      </w:r>
      <w:proofErr w:type="spellEnd"/>
      <w:r w:rsidRPr="000072C5">
        <w:rPr>
          <w:shd w:val="clear" w:color="auto" w:fill="FFFFFF"/>
        </w:rPr>
        <w:t xml:space="preserve"> en Integraal Ouderenbeleid van de gemeente Kerkrade.</w:t>
      </w:r>
      <w:r w:rsidR="00CF7999">
        <w:rPr>
          <w:shd w:val="clear" w:color="auto" w:fill="FFFFFF"/>
        </w:rPr>
        <w:t xml:space="preserve"> </w:t>
      </w:r>
    </w:p>
    <w:p w14:paraId="1F9210C8" w14:textId="198CA21B" w:rsidR="006C5AE8" w:rsidRDefault="001307F8" w:rsidP="00CF7999">
      <w:pPr>
        <w:spacing w:line="240" w:lineRule="auto"/>
        <w:rPr>
          <w:color w:val="222222"/>
        </w:rPr>
      </w:pPr>
      <w:r>
        <w:rPr>
          <w:noProof/>
          <w:shd w:val="clear" w:color="auto" w:fill="FFFFFF"/>
        </w:rPr>
        <w:drawing>
          <wp:anchor distT="0" distB="0" distL="114300" distR="114300" simplePos="0" relativeHeight="251809792" behindDoc="1" locked="0" layoutInCell="1" allowOverlap="1" wp14:anchorId="7DDACB8D" wp14:editId="5A44FCAB">
            <wp:simplePos x="0" y="0"/>
            <wp:positionH relativeFrom="column">
              <wp:posOffset>4394835</wp:posOffset>
            </wp:positionH>
            <wp:positionV relativeFrom="paragraph">
              <wp:posOffset>282575</wp:posOffset>
            </wp:positionV>
            <wp:extent cx="1525905" cy="1592580"/>
            <wp:effectExtent l="0" t="0" r="0" b="7620"/>
            <wp:wrapTight wrapText="bothSides">
              <wp:wrapPolygon edited="0">
                <wp:start x="0" y="0"/>
                <wp:lineTo x="0" y="21445"/>
                <wp:lineTo x="21303" y="21445"/>
                <wp:lineTo x="21303" y="0"/>
                <wp:lineTo x="0" y="0"/>
              </wp:wrapPolygon>
            </wp:wrapTight>
            <wp:docPr id="1647695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590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AE8" w:rsidRPr="000072C5">
        <w:rPr>
          <w:shd w:val="clear" w:color="auto" w:fill="FFFFFF"/>
        </w:rPr>
        <w:t xml:space="preserve">Bij de start van dit nieuwe Alzheimercafé </w:t>
      </w:r>
      <w:r w:rsidR="00E35FBC">
        <w:rPr>
          <w:shd w:val="clear" w:color="auto" w:fill="FFFFFF"/>
        </w:rPr>
        <w:t xml:space="preserve"> waren ca. 50 enthousiaste bezoekers aanwezig en </w:t>
      </w:r>
      <w:r w:rsidR="006C5AE8">
        <w:rPr>
          <w:shd w:val="clear" w:color="auto" w:fill="FFFFFF"/>
        </w:rPr>
        <w:t>heeft</w:t>
      </w:r>
      <w:r w:rsidR="006C5AE8" w:rsidRPr="000072C5">
        <w:rPr>
          <w:shd w:val="clear" w:color="auto" w:fill="FFFFFF"/>
        </w:rPr>
        <w:t xml:space="preserve"> dr. Kay Deckers</w:t>
      </w:r>
      <w:r w:rsidR="0010683F">
        <w:rPr>
          <w:shd w:val="clear" w:color="auto" w:fill="FFFFFF"/>
        </w:rPr>
        <w:t xml:space="preserve"> </w:t>
      </w:r>
      <w:r w:rsidR="006C5AE8" w:rsidRPr="000072C5">
        <w:rPr>
          <w:color w:val="222222"/>
        </w:rPr>
        <w:t xml:space="preserve">een lezing </w:t>
      </w:r>
      <w:r w:rsidR="006C5AE8">
        <w:rPr>
          <w:color w:val="222222"/>
        </w:rPr>
        <w:t>ge</w:t>
      </w:r>
      <w:r w:rsidR="006C5AE8" w:rsidRPr="000072C5">
        <w:rPr>
          <w:color w:val="222222"/>
        </w:rPr>
        <w:t xml:space="preserve">houden over </w:t>
      </w:r>
      <w:r w:rsidR="006C5AE8">
        <w:rPr>
          <w:color w:val="222222"/>
        </w:rPr>
        <w:t xml:space="preserve">het thema </w:t>
      </w:r>
      <w:r w:rsidR="006C5AE8" w:rsidRPr="000072C5">
        <w:rPr>
          <w:color w:val="222222"/>
        </w:rPr>
        <w:t>"Houd je brein gezond! Hoe verklein ik de kans op dementie?"</w:t>
      </w:r>
      <w:r w:rsidR="00E35FBC">
        <w:rPr>
          <w:color w:val="222222"/>
        </w:rPr>
        <w:t xml:space="preserve"> Een leerzame presentatie met tips over leefstijl-gezondheid en risicofactoren voor dementie.</w:t>
      </w:r>
    </w:p>
    <w:p w14:paraId="32EF702B" w14:textId="6FAD4F84" w:rsidR="00771DDD" w:rsidRDefault="00CF7999" w:rsidP="00771DDD">
      <w:pPr>
        <w:spacing w:line="240" w:lineRule="auto"/>
        <w:rPr>
          <w:shd w:val="clear" w:color="auto" w:fill="FFFFFF"/>
        </w:rPr>
      </w:pPr>
      <w:r>
        <w:rPr>
          <w:noProof/>
          <w:shd w:val="clear" w:color="auto" w:fill="FFFFFF"/>
        </w:rPr>
        <w:drawing>
          <wp:anchor distT="0" distB="0" distL="114300" distR="114300" simplePos="0" relativeHeight="251808768" behindDoc="1" locked="0" layoutInCell="1" allowOverlap="1" wp14:anchorId="7A3CF66C" wp14:editId="4CF376D1">
            <wp:simplePos x="0" y="0"/>
            <wp:positionH relativeFrom="column">
              <wp:posOffset>3664585</wp:posOffset>
            </wp:positionH>
            <wp:positionV relativeFrom="paragraph">
              <wp:posOffset>713105</wp:posOffset>
            </wp:positionV>
            <wp:extent cx="2297430" cy="1722120"/>
            <wp:effectExtent l="0" t="0" r="7620" b="0"/>
            <wp:wrapTight wrapText="bothSides">
              <wp:wrapPolygon edited="0">
                <wp:start x="0" y="0"/>
                <wp:lineTo x="0" y="21265"/>
                <wp:lineTo x="21493" y="21265"/>
                <wp:lineTo x="21493" y="0"/>
                <wp:lineTo x="0" y="0"/>
              </wp:wrapPolygon>
            </wp:wrapTight>
            <wp:docPr id="2093938092" name="Afbeelding 1" descr="Afbeelding met kleding, meubels, perso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38092" name="Afbeelding 1" descr="Afbeelding met kleding, meubels, person, tafel&#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7430" cy="1722120"/>
                    </a:xfrm>
                    <a:prstGeom prst="rect">
                      <a:avLst/>
                    </a:prstGeom>
                  </pic:spPr>
                </pic:pic>
              </a:graphicData>
            </a:graphic>
            <wp14:sizeRelH relativeFrom="page">
              <wp14:pctWidth>0</wp14:pctWidth>
            </wp14:sizeRelH>
            <wp14:sizeRelV relativeFrom="page">
              <wp14:pctHeight>0</wp14:pctHeight>
            </wp14:sizeRelV>
          </wp:anchor>
        </w:drawing>
      </w:r>
      <w:r w:rsidR="00771DDD" w:rsidRPr="000072C5">
        <w:rPr>
          <w:shd w:val="clear" w:color="auto" w:fill="FFFFFF"/>
        </w:rPr>
        <w:t xml:space="preserve">In het Alzheimer Cafe Eygelshoven / Kerkrade vinden er </w:t>
      </w:r>
      <w:r w:rsidR="00771DDD">
        <w:rPr>
          <w:shd w:val="clear" w:color="auto" w:fill="FFFFFF"/>
        </w:rPr>
        <w:t xml:space="preserve">vanaf het voorjaar 2024 regelmatig </w:t>
      </w:r>
      <w:r w:rsidR="00771DDD" w:rsidRPr="000072C5">
        <w:rPr>
          <w:shd w:val="clear" w:color="auto" w:fill="FFFFFF"/>
        </w:rPr>
        <w:t xml:space="preserve">bijeenkomsten plaats voor mensen met dementie en hun naasten. </w:t>
      </w:r>
      <w:r w:rsidR="00771DDD">
        <w:rPr>
          <w:shd w:val="clear" w:color="auto" w:fill="FFFFFF"/>
        </w:rPr>
        <w:t>Het is e</w:t>
      </w:r>
      <w:r w:rsidR="00771DDD" w:rsidRPr="000072C5">
        <w:rPr>
          <w:shd w:val="clear" w:color="auto" w:fill="FFFFFF"/>
        </w:rPr>
        <w:t xml:space="preserve">en fijne ontmoetingsplek voor tips en informatie over (omgaan met) dementie. Waar je antwoord krijgt op vragen, ervaringen uitwisselt met lotgenoten en ruimte hebt voor sociaal contact. </w:t>
      </w:r>
      <w:r w:rsidR="00771DDD" w:rsidRPr="000072C5">
        <w:rPr>
          <w:shd w:val="clear" w:color="auto" w:fill="FFFFFF"/>
        </w:rPr>
        <w:br/>
      </w:r>
      <w:r w:rsidR="00771DDD">
        <w:rPr>
          <w:shd w:val="clear" w:color="auto" w:fill="FFFFFF"/>
        </w:rPr>
        <w:t xml:space="preserve">Ook dit </w:t>
      </w:r>
      <w:r w:rsidR="00771DDD" w:rsidRPr="000072C5">
        <w:rPr>
          <w:shd w:val="clear" w:color="auto" w:fill="FFFFFF"/>
        </w:rPr>
        <w:t>Alzheimer</w:t>
      </w:r>
      <w:r w:rsidR="0010683F">
        <w:rPr>
          <w:shd w:val="clear" w:color="auto" w:fill="FFFFFF"/>
        </w:rPr>
        <w:t>c</w:t>
      </w:r>
      <w:r w:rsidR="00771DDD" w:rsidRPr="000072C5">
        <w:rPr>
          <w:shd w:val="clear" w:color="auto" w:fill="FFFFFF"/>
        </w:rPr>
        <w:t xml:space="preserve">afé biedt daarnaast gezelligheid, muziek (soms live) en verrassende ontmoetingen. </w:t>
      </w:r>
    </w:p>
    <w:p w14:paraId="0EA5817D" w14:textId="2F4AAEB8" w:rsidR="00771DDD" w:rsidRPr="000072C5" w:rsidRDefault="00771DDD" w:rsidP="00771DDD">
      <w:pPr>
        <w:spacing w:line="240" w:lineRule="auto"/>
        <w:rPr>
          <w:shd w:val="clear" w:color="auto" w:fill="FFFFFF"/>
        </w:rPr>
      </w:pPr>
      <w:r w:rsidRPr="000072C5">
        <w:rPr>
          <w:shd w:val="clear" w:color="auto" w:fill="FFFFFF"/>
        </w:rPr>
        <w:t>De bijeenkomsten zijn gratis, met een kopje koffie – thee en iets lekkers.</w:t>
      </w:r>
      <w:r w:rsidRPr="000072C5">
        <w:rPr>
          <w:shd w:val="clear" w:color="auto" w:fill="FFFFFF"/>
        </w:rPr>
        <w:br/>
        <w:t>Van tevoren aanmelden is niet nodig.</w:t>
      </w:r>
    </w:p>
    <w:p w14:paraId="7E655912" w14:textId="6810A5D0" w:rsidR="00771DDD" w:rsidRPr="000072C5" w:rsidRDefault="00613DB1" w:rsidP="00771DDD">
      <w:pPr>
        <w:spacing w:line="240" w:lineRule="auto"/>
        <w:rPr>
          <w:shd w:val="clear" w:color="auto" w:fill="FFFFFF"/>
        </w:rPr>
      </w:pPr>
      <w:r>
        <w:rPr>
          <w:noProof/>
          <w:color w:val="222222"/>
        </w:rPr>
        <w:drawing>
          <wp:anchor distT="0" distB="0" distL="114300" distR="114300" simplePos="0" relativeHeight="251804672" behindDoc="1" locked="0" layoutInCell="1" allowOverlap="1" wp14:anchorId="6A0485CD" wp14:editId="5A0D57F0">
            <wp:simplePos x="0" y="0"/>
            <wp:positionH relativeFrom="column">
              <wp:posOffset>4255770</wp:posOffset>
            </wp:positionH>
            <wp:positionV relativeFrom="paragraph">
              <wp:posOffset>400050</wp:posOffset>
            </wp:positionV>
            <wp:extent cx="1851660" cy="1971040"/>
            <wp:effectExtent l="0" t="0" r="0" b="0"/>
            <wp:wrapTight wrapText="bothSides">
              <wp:wrapPolygon edited="0">
                <wp:start x="0" y="0"/>
                <wp:lineTo x="0" y="21294"/>
                <wp:lineTo x="21333" y="21294"/>
                <wp:lineTo x="21333" y="0"/>
                <wp:lineTo x="0" y="0"/>
              </wp:wrapPolygon>
            </wp:wrapTight>
            <wp:docPr id="217325868" name="Afbeelding 2" descr="Afbeelding met kleding, persoon, overdek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25868" name="Afbeelding 2" descr="Afbeelding met kleding, persoon, overdekt, meubels&#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51660" cy="1971040"/>
                    </a:xfrm>
                    <a:prstGeom prst="rect">
                      <a:avLst/>
                    </a:prstGeom>
                  </pic:spPr>
                </pic:pic>
              </a:graphicData>
            </a:graphic>
            <wp14:sizeRelH relativeFrom="page">
              <wp14:pctWidth>0</wp14:pctWidth>
            </wp14:sizeRelH>
            <wp14:sizeRelV relativeFrom="page">
              <wp14:pctHeight>0</wp14:pctHeight>
            </wp14:sizeRelV>
          </wp:anchor>
        </w:drawing>
      </w:r>
      <w:r w:rsidR="00771DDD" w:rsidRPr="000072C5">
        <w:rPr>
          <w:shd w:val="clear" w:color="auto" w:fill="FFFFFF"/>
        </w:rPr>
        <w:t>Voor meer informatie kunt u contact opnemen met:</w:t>
      </w:r>
      <w:r w:rsidR="00771DDD" w:rsidRPr="000072C5">
        <w:rPr>
          <w:shd w:val="clear" w:color="auto" w:fill="FFFFFF"/>
        </w:rPr>
        <w:br/>
        <w:t xml:space="preserve">- Bert Brock, coördinator van het Alzheimer Cafe Eygelshoven / Kerkrade, tel. 0627047884 en e-mail: </w:t>
      </w:r>
      <w:hyperlink r:id="rId43" w:history="1">
        <w:r w:rsidR="00771DDD" w:rsidRPr="000072C5">
          <w:rPr>
            <w:rStyle w:val="Hyperlink"/>
            <w:shd w:val="clear" w:color="auto" w:fill="FFFFFF"/>
          </w:rPr>
          <w:t>brock2@home.nl</w:t>
        </w:r>
      </w:hyperlink>
      <w:r w:rsidR="00771DDD" w:rsidRPr="000072C5">
        <w:rPr>
          <w:shd w:val="clear" w:color="auto" w:fill="FFFFFF"/>
        </w:rPr>
        <w:t xml:space="preserve"> </w:t>
      </w:r>
    </w:p>
    <w:p w14:paraId="1116FE61" w14:textId="38AD3680" w:rsidR="00771DDD" w:rsidRDefault="00771DDD" w:rsidP="00771DDD">
      <w:pPr>
        <w:spacing w:line="240" w:lineRule="auto"/>
        <w:rPr>
          <w:shd w:val="clear" w:color="auto" w:fill="FFFFFF"/>
        </w:rPr>
      </w:pPr>
      <w:r w:rsidRPr="000072C5">
        <w:rPr>
          <w:shd w:val="clear" w:color="auto" w:fill="FFFFFF"/>
        </w:rPr>
        <w:t>- of met het secretariaat: Leon Pieters, tel. 0613365008 en e-mail:</w:t>
      </w:r>
      <w:r>
        <w:rPr>
          <w:shd w:val="clear" w:color="auto" w:fill="FFFFFF"/>
        </w:rPr>
        <w:t xml:space="preserve"> </w:t>
      </w:r>
      <w:hyperlink r:id="rId44" w:history="1">
        <w:r w:rsidRPr="008A7537">
          <w:rPr>
            <w:rStyle w:val="Hyperlink"/>
            <w:shd w:val="clear" w:color="auto" w:fill="FFFFFF"/>
          </w:rPr>
          <w:t>alzheimerparkstadlimburg@gmail.com</w:t>
        </w:r>
      </w:hyperlink>
      <w:r w:rsidRPr="000072C5">
        <w:rPr>
          <w:shd w:val="clear" w:color="auto" w:fill="FFFFFF"/>
        </w:rPr>
        <w:t xml:space="preserve"> </w:t>
      </w:r>
    </w:p>
    <w:p w14:paraId="419A7FA7" w14:textId="6C16F5C5" w:rsidR="006C5AE8" w:rsidRPr="000072C5" w:rsidRDefault="006C5AE8" w:rsidP="006C5AE8">
      <w:pPr>
        <w:shd w:val="clear" w:color="auto" w:fill="FFFFFF"/>
        <w:spacing w:line="240" w:lineRule="auto"/>
        <w:rPr>
          <w:color w:val="222222"/>
        </w:rPr>
      </w:pPr>
    </w:p>
    <w:p w14:paraId="18840F88" w14:textId="347AE504" w:rsidR="00663639" w:rsidRPr="000072C5" w:rsidRDefault="00663639" w:rsidP="00663639">
      <w:pPr>
        <w:spacing w:line="240" w:lineRule="auto"/>
        <w:rPr>
          <w:shd w:val="clear" w:color="auto" w:fill="FFFFFF"/>
        </w:rPr>
      </w:pPr>
    </w:p>
    <w:p w14:paraId="7D76E007" w14:textId="174ABD25" w:rsidR="00E02081" w:rsidRDefault="00DF159B" w:rsidP="00170857">
      <w:pPr>
        <w:pStyle w:val="Normaal"/>
        <w:rPr>
          <w:b/>
          <w:bCs/>
          <w:sz w:val="24"/>
          <w:szCs w:val="24"/>
        </w:rPr>
      </w:pPr>
      <w:r>
        <w:rPr>
          <w:b/>
          <w:bCs/>
          <w:sz w:val="24"/>
          <w:szCs w:val="24"/>
        </w:rPr>
        <w:t xml:space="preserve">De </w:t>
      </w:r>
      <w:r w:rsidR="00E02081">
        <w:rPr>
          <w:b/>
          <w:bCs/>
          <w:sz w:val="24"/>
          <w:szCs w:val="24"/>
        </w:rPr>
        <w:t xml:space="preserve">Parkstad </w:t>
      </w:r>
      <w:r>
        <w:rPr>
          <w:b/>
          <w:bCs/>
          <w:sz w:val="24"/>
          <w:szCs w:val="24"/>
        </w:rPr>
        <w:t>Gezondheidsbeurs</w:t>
      </w:r>
      <w:r w:rsidR="00E02081">
        <w:rPr>
          <w:b/>
          <w:bCs/>
          <w:sz w:val="24"/>
          <w:szCs w:val="24"/>
        </w:rPr>
        <w:t xml:space="preserve"> </w:t>
      </w:r>
    </w:p>
    <w:p w14:paraId="2048E600" w14:textId="030D0932" w:rsidR="00613DB1" w:rsidRPr="00613DB1" w:rsidRDefault="00E02081" w:rsidP="00840F55">
      <w:pPr>
        <w:spacing w:line="240" w:lineRule="auto"/>
        <w:rPr>
          <w:i/>
          <w:iCs/>
          <w:sz w:val="16"/>
          <w:szCs w:val="16"/>
          <w:shd w:val="clear" w:color="auto" w:fill="FFFFFF"/>
        </w:rPr>
      </w:pPr>
      <w:r w:rsidRPr="007731FA">
        <w:rPr>
          <w:color w:val="000000"/>
          <w:shd w:val="clear" w:color="auto" w:fill="FFFFFF"/>
        </w:rPr>
        <w:t>De Parkstad Gezondheidsbeurs vond plaats in het Parkstad Limburg stadion</w:t>
      </w:r>
      <w:r w:rsidR="00357121" w:rsidRPr="007731FA">
        <w:rPr>
          <w:color w:val="000000"/>
          <w:shd w:val="clear" w:color="auto" w:fill="FFFFFF"/>
        </w:rPr>
        <w:t>,</w:t>
      </w:r>
      <w:r w:rsidRPr="007731FA">
        <w:rPr>
          <w:color w:val="000000"/>
          <w:shd w:val="clear" w:color="auto" w:fill="FFFFFF"/>
        </w:rPr>
        <w:t xml:space="preserve"> </w:t>
      </w:r>
      <w:r w:rsidR="00357121" w:rsidRPr="007731FA">
        <w:rPr>
          <w:color w:val="000000"/>
          <w:shd w:val="clear" w:color="auto" w:fill="FFFFFF"/>
        </w:rPr>
        <w:t xml:space="preserve">Roda JC Ring 1 </w:t>
      </w:r>
      <w:r w:rsidRPr="007731FA">
        <w:rPr>
          <w:color w:val="000000"/>
          <w:shd w:val="clear" w:color="auto" w:fill="FFFFFF"/>
        </w:rPr>
        <w:t>te Kerkrade op zaterdag 4 november 2023</w:t>
      </w:r>
      <w:r w:rsidR="00BE2CB6" w:rsidRPr="00BE2CB6">
        <w:rPr>
          <w:shd w:val="clear" w:color="auto" w:fill="FFFFFF"/>
        </w:rPr>
        <w:t xml:space="preserve"> </w:t>
      </w:r>
      <w:r w:rsidR="00BE2CB6" w:rsidRPr="00F654FA">
        <w:rPr>
          <w:shd w:val="clear" w:color="auto" w:fill="FFFFFF"/>
        </w:rPr>
        <w:t xml:space="preserve">waar meer dan 100 organisaties en instellingen uit de zorg- en gezondheidsbranche </w:t>
      </w:r>
      <w:r w:rsidR="007C7A7B">
        <w:rPr>
          <w:shd w:val="clear" w:color="auto" w:fill="FFFFFF"/>
        </w:rPr>
        <w:t xml:space="preserve">aanwezig waren en </w:t>
      </w:r>
      <w:r w:rsidR="00BE2CB6" w:rsidRPr="00F654FA">
        <w:rPr>
          <w:shd w:val="clear" w:color="auto" w:fill="FFFFFF"/>
        </w:rPr>
        <w:t xml:space="preserve">de vele </w:t>
      </w:r>
      <w:r w:rsidR="007C7A7B">
        <w:rPr>
          <w:shd w:val="clear" w:color="auto" w:fill="FFFFFF"/>
        </w:rPr>
        <w:t xml:space="preserve"> </w:t>
      </w:r>
      <w:r w:rsidR="00613DB1" w:rsidRPr="00613DB1">
        <w:rPr>
          <w:i/>
          <w:iCs/>
          <w:sz w:val="16"/>
          <w:szCs w:val="16"/>
          <w:shd w:val="clear" w:color="auto" w:fill="FFFFFF"/>
        </w:rPr>
        <w:t>(zie volgende pagina)</w:t>
      </w:r>
    </w:p>
    <w:p w14:paraId="0E782CD3" w14:textId="6812475F" w:rsidR="00BD7C97" w:rsidRPr="00840F55" w:rsidRDefault="00BE2CB6" w:rsidP="00840F55">
      <w:pPr>
        <w:spacing w:line="240" w:lineRule="auto"/>
        <w:rPr>
          <w:shd w:val="clear" w:color="auto" w:fill="FFFFFF"/>
        </w:rPr>
      </w:pPr>
      <w:r w:rsidRPr="00F654FA">
        <w:rPr>
          <w:shd w:val="clear" w:color="auto" w:fill="FFFFFF"/>
        </w:rPr>
        <w:lastRenderedPageBreak/>
        <w:t xml:space="preserve">bezoekers van </w:t>
      </w:r>
      <w:r w:rsidR="005034F3">
        <w:rPr>
          <w:shd w:val="clear" w:color="auto" w:fill="FFFFFF"/>
        </w:rPr>
        <w:t xml:space="preserve">workshops en </w:t>
      </w:r>
      <w:r w:rsidRPr="00F654FA">
        <w:rPr>
          <w:shd w:val="clear" w:color="auto" w:fill="FFFFFF"/>
        </w:rPr>
        <w:t xml:space="preserve">informatie </w:t>
      </w:r>
      <w:r>
        <w:rPr>
          <w:shd w:val="clear" w:color="auto" w:fill="FFFFFF"/>
        </w:rPr>
        <w:t xml:space="preserve">hebben </w:t>
      </w:r>
      <w:r w:rsidRPr="00F654FA">
        <w:rPr>
          <w:shd w:val="clear" w:color="auto" w:fill="FFFFFF"/>
        </w:rPr>
        <w:t xml:space="preserve">voorzien. </w:t>
      </w:r>
      <w:r w:rsidR="001231AE">
        <w:rPr>
          <w:b/>
          <w:bCs/>
          <w:noProof/>
          <w:sz w:val="24"/>
          <w:szCs w:val="24"/>
        </w:rPr>
        <mc:AlternateContent>
          <mc:Choice Requires="wpg">
            <w:drawing>
              <wp:anchor distT="0" distB="0" distL="114300" distR="114300" simplePos="0" relativeHeight="251792384" behindDoc="0" locked="0" layoutInCell="1" allowOverlap="1" wp14:anchorId="55F1EB85" wp14:editId="64E8198C">
                <wp:simplePos x="0" y="0"/>
                <wp:positionH relativeFrom="column">
                  <wp:posOffset>4282440</wp:posOffset>
                </wp:positionH>
                <wp:positionV relativeFrom="paragraph">
                  <wp:posOffset>85090</wp:posOffset>
                </wp:positionV>
                <wp:extent cx="2133600" cy="2076450"/>
                <wp:effectExtent l="0" t="19050" r="0" b="0"/>
                <wp:wrapTight wrapText="bothSides">
                  <wp:wrapPolygon edited="0">
                    <wp:start x="0" y="-198"/>
                    <wp:lineTo x="0" y="21402"/>
                    <wp:lineTo x="21407" y="21402"/>
                    <wp:lineTo x="21407" y="-198"/>
                    <wp:lineTo x="0" y="-198"/>
                  </wp:wrapPolygon>
                </wp:wrapTight>
                <wp:docPr id="2112828481" name="Groep 2"/>
                <wp:cNvGraphicFramePr/>
                <a:graphic xmlns:a="http://schemas.openxmlformats.org/drawingml/2006/main">
                  <a:graphicData uri="http://schemas.microsoft.com/office/word/2010/wordprocessingGroup">
                    <wpg:wgp>
                      <wpg:cNvGrpSpPr/>
                      <wpg:grpSpPr>
                        <a:xfrm>
                          <a:off x="0" y="0"/>
                          <a:ext cx="2133600" cy="2076450"/>
                          <a:chOff x="0" y="0"/>
                          <a:chExt cx="2133600" cy="2076450"/>
                        </a:xfrm>
                      </wpg:grpSpPr>
                      <pic:pic xmlns:pic="http://schemas.openxmlformats.org/drawingml/2006/picture">
                        <pic:nvPicPr>
                          <pic:cNvPr id="5" name="Afbeelding 5" descr="Afbeelding met tekst, Lettertype, Graphics, grafische vormgeving&#10;&#10;Automatisch gegenereerde beschrijvin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1910" y="0"/>
                            <a:ext cx="2040890" cy="461645"/>
                          </a:xfrm>
                          <a:prstGeom prst="rect">
                            <a:avLst/>
                          </a:prstGeom>
                          <a:ln>
                            <a:solidFill>
                              <a:schemeClr val="tx1"/>
                            </a:solidFill>
                          </a:ln>
                        </pic:spPr>
                      </pic:pic>
                      <pic:pic xmlns:pic="http://schemas.openxmlformats.org/drawingml/2006/picture">
                        <pic:nvPicPr>
                          <pic:cNvPr id="174066406" name="Afbeelding 1" descr="Afbeelding met kleding, tekst, person, Menselijk gezicht&#10;&#10;Automatisch gegenereerde beschrijving"/>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476250"/>
                            <a:ext cx="2133600" cy="1600200"/>
                          </a:xfrm>
                          <a:prstGeom prst="rect">
                            <a:avLst/>
                          </a:prstGeom>
                        </pic:spPr>
                      </pic:pic>
                    </wpg:wgp>
                  </a:graphicData>
                </a:graphic>
              </wp:anchor>
            </w:drawing>
          </mc:Choice>
          <mc:Fallback>
            <w:pict>
              <v:group w14:anchorId="609AB9D1" id="Groep 2" o:spid="_x0000_s1026" style="position:absolute;margin-left:337.2pt;margin-top:6.7pt;width:168pt;height:163.5pt;z-index:251792384" coordsize="21336,20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alt="Afbeelding met tekst, Lettertype, Graphics, grafische vormgeving&#10;&#10;Automatisch gegenereerde beschrijving" style="position:absolute;left:419;width:20409;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" stroked="t" strokecolor="black [3213]">
                  <v:imagedata r:id="rId47" o:title="Afbeelding met tekst, Lettertype, Graphics, grafische vormgeving&#10;&#10;Automatisch gegenereerde beschrijving"/>
                  <v:path arrowok="t"/>
                </v:shape>
                <v:shape id="Afbeelding 1" o:spid="_x0000_s1028" type="#_x0000_t75" alt="Afbeelding met kleding, tekst, person, Menselijk gezicht&#10;&#10;Automatisch gegenereerde beschrijving" style="position:absolute;top:4762;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">
                  <v:imagedata r:id="rId48" o:title="Afbeelding met kleding, tekst, person, Menselijk gezicht&#10;&#10;Automatisch gegenereerde beschrijving"/>
                </v:shape>
                <w10:wrap type="tight"/>
              </v:group>
            </w:pict>
          </mc:Fallback>
        </mc:AlternateContent>
      </w:r>
      <w:r w:rsidR="00E02081" w:rsidRPr="007731FA">
        <w:rPr>
          <w:color w:val="000000"/>
          <w:shd w:val="clear" w:color="auto" w:fill="FFFFFF"/>
        </w:rPr>
        <w:t xml:space="preserve">Ook onze afdeling Alzheimer Parkstad Limburg was hierbij aanwezig met een informatiestand, waarbij </w:t>
      </w:r>
      <w:r>
        <w:rPr>
          <w:color w:val="000000"/>
          <w:shd w:val="clear" w:color="auto" w:fill="FFFFFF"/>
        </w:rPr>
        <w:t>onze</w:t>
      </w:r>
      <w:r w:rsidR="00E02081" w:rsidRPr="007731FA">
        <w:rPr>
          <w:color w:val="000000"/>
          <w:shd w:val="clear" w:color="auto" w:fill="FFFFFF"/>
        </w:rPr>
        <w:t xml:space="preserve"> vrijwilligers informatie gaven over de activiteiten van onze afdeling, een praatje maakten met de aanwezigen en waar nodig bezoekers informeerden over de ondersteuning en zorg voor mensen met dementie en hun partners – mantelzorgers.</w:t>
      </w:r>
      <w:r w:rsidR="004F2690">
        <w:rPr>
          <w:color w:val="000000"/>
          <w:shd w:val="clear" w:color="auto" w:fill="FFFFFF"/>
        </w:rPr>
        <w:t xml:space="preserve"> </w:t>
      </w:r>
    </w:p>
    <w:p w14:paraId="22515C74" w14:textId="0C50AFE2" w:rsidR="00E02081" w:rsidRPr="007731FA" w:rsidRDefault="004F2690" w:rsidP="00170857">
      <w:pPr>
        <w:pStyle w:val="Normaal"/>
        <w:rPr>
          <w:color w:val="000000"/>
          <w:shd w:val="clear" w:color="auto" w:fill="FFFFFF"/>
        </w:rPr>
      </w:pPr>
      <w:r>
        <w:rPr>
          <w:color w:val="000000"/>
          <w:shd w:val="clear" w:color="auto" w:fill="FFFFFF"/>
        </w:rPr>
        <w:t>Ook kon men zich inschrijven voor onze Nieuwsbrief.</w:t>
      </w:r>
    </w:p>
    <w:p w14:paraId="0FAE8696" w14:textId="77777777" w:rsidR="001231AE" w:rsidRDefault="00BD7C97" w:rsidP="00170857">
      <w:pPr>
        <w:pStyle w:val="Normaal"/>
        <w:rPr>
          <w:color w:val="000000"/>
          <w:shd w:val="clear" w:color="auto" w:fill="FFFFFF"/>
        </w:rPr>
      </w:pPr>
      <w:r>
        <w:rPr>
          <w:color w:val="000000"/>
          <w:shd w:val="clear" w:color="auto" w:fill="FFFFFF"/>
        </w:rPr>
        <w:t>Er waren verschillende bezoekers die aanklopten voor een gesprekje en een brochure meenamen.</w:t>
      </w:r>
      <w:r w:rsidR="00495411">
        <w:rPr>
          <w:color w:val="000000"/>
          <w:shd w:val="clear" w:color="auto" w:fill="FFFFFF"/>
        </w:rPr>
        <w:t xml:space="preserve"> Er was veel interesse </w:t>
      </w:r>
      <w:r w:rsidR="005034F3">
        <w:rPr>
          <w:color w:val="000000"/>
          <w:shd w:val="clear" w:color="auto" w:fill="FFFFFF"/>
        </w:rPr>
        <w:t>in</w:t>
      </w:r>
      <w:r w:rsidR="00495411">
        <w:rPr>
          <w:color w:val="000000"/>
          <w:shd w:val="clear" w:color="auto" w:fill="FFFFFF"/>
        </w:rPr>
        <w:t xml:space="preserve"> de brochure “Is het dementie?” en “Houd de hersenen gezond”, de voorraad bij onze informatiestand was niet voldoende. </w:t>
      </w:r>
    </w:p>
    <w:p w14:paraId="2B49FB07" w14:textId="3CAB38CB" w:rsidR="00E02081" w:rsidRPr="007731FA" w:rsidRDefault="00495411" w:rsidP="00170857">
      <w:pPr>
        <w:pStyle w:val="Normaal"/>
        <w:rPr>
          <w:color w:val="000000"/>
          <w:shd w:val="clear" w:color="auto" w:fill="FFFFFF"/>
        </w:rPr>
      </w:pPr>
      <w:r>
        <w:rPr>
          <w:color w:val="000000"/>
          <w:shd w:val="clear" w:color="auto" w:fill="FFFFFF"/>
        </w:rPr>
        <w:t xml:space="preserve">Deze brochures zijn </w:t>
      </w:r>
      <w:r w:rsidR="005034F3">
        <w:rPr>
          <w:color w:val="000000"/>
          <w:shd w:val="clear" w:color="auto" w:fill="FFFFFF"/>
        </w:rPr>
        <w:t xml:space="preserve">echter </w:t>
      </w:r>
      <w:r>
        <w:rPr>
          <w:color w:val="000000"/>
          <w:shd w:val="clear" w:color="auto" w:fill="FFFFFF"/>
        </w:rPr>
        <w:t>gratis te bestellen bij Alzheimer Nederland</w:t>
      </w:r>
      <w:r w:rsidR="001231AE">
        <w:rPr>
          <w:color w:val="000000"/>
          <w:shd w:val="clear" w:color="auto" w:fill="FFFFFF"/>
        </w:rPr>
        <w:t>, zie:</w:t>
      </w:r>
      <w:r>
        <w:rPr>
          <w:color w:val="000000"/>
          <w:shd w:val="clear" w:color="auto" w:fill="FFFFFF"/>
        </w:rPr>
        <w:t xml:space="preserve"> </w:t>
      </w:r>
      <w:hyperlink r:id="rId49" w:history="1">
        <w:r w:rsidR="001231AE">
          <w:rPr>
            <w:rStyle w:val="Hyperlink"/>
          </w:rPr>
          <w:t>Brochures en informatie over dementie | Alzheimer Nederland (alzheimer-nederland.nl)</w:t>
        </w:r>
      </w:hyperlink>
      <w:r w:rsidR="001231AE">
        <w:t>, ze zijn</w:t>
      </w:r>
      <w:r>
        <w:rPr>
          <w:color w:val="000000"/>
          <w:shd w:val="clear" w:color="auto" w:fill="FFFFFF"/>
        </w:rPr>
        <w:t xml:space="preserve"> ook verkrijgbaar </w:t>
      </w:r>
      <w:r w:rsidR="001231AE">
        <w:rPr>
          <w:color w:val="000000"/>
          <w:shd w:val="clear" w:color="auto" w:fill="FFFFFF"/>
        </w:rPr>
        <w:t xml:space="preserve">aan de informatietafel </w:t>
      </w:r>
      <w:r>
        <w:rPr>
          <w:color w:val="000000"/>
          <w:shd w:val="clear" w:color="auto" w:fill="FFFFFF"/>
        </w:rPr>
        <w:t xml:space="preserve">tijdens de bijeenkomsten in het Alzheimer Cafe Parkstad Limburg in </w:t>
      </w:r>
      <w:r w:rsidR="005034F3">
        <w:rPr>
          <w:color w:val="000000"/>
          <w:shd w:val="clear" w:color="auto" w:fill="FFFFFF"/>
        </w:rPr>
        <w:t xml:space="preserve">het </w:t>
      </w:r>
      <w:r>
        <w:rPr>
          <w:color w:val="000000"/>
          <w:shd w:val="clear" w:color="auto" w:fill="FFFFFF"/>
        </w:rPr>
        <w:t>Zorgcentrum Tobias</w:t>
      </w:r>
      <w:r w:rsidR="005034F3">
        <w:rPr>
          <w:color w:val="000000"/>
          <w:shd w:val="clear" w:color="auto" w:fill="FFFFFF"/>
        </w:rPr>
        <w:t xml:space="preserve"> te Heerlen</w:t>
      </w:r>
      <w:r>
        <w:rPr>
          <w:color w:val="000000"/>
          <w:shd w:val="clear" w:color="auto" w:fill="FFFFFF"/>
        </w:rPr>
        <w:t xml:space="preserve">. </w:t>
      </w:r>
    </w:p>
    <w:p w14:paraId="682FECC9" w14:textId="30F19E7E" w:rsidR="00C73DFD" w:rsidRDefault="00C73DFD" w:rsidP="00170857">
      <w:pPr>
        <w:pStyle w:val="Normaal"/>
        <w:rPr>
          <w:rFonts w:ascii="Roboto" w:hAnsi="Roboto"/>
          <w:color w:val="000000"/>
          <w:sz w:val="23"/>
          <w:szCs w:val="23"/>
          <w:shd w:val="clear" w:color="auto" w:fill="FFFFFF"/>
        </w:rPr>
      </w:pPr>
    </w:p>
    <w:p w14:paraId="3231D37B" w14:textId="77777777" w:rsidR="00495411" w:rsidRDefault="00495411" w:rsidP="00170857">
      <w:pPr>
        <w:pStyle w:val="Normaal"/>
        <w:rPr>
          <w:rFonts w:ascii="Roboto" w:hAnsi="Roboto"/>
          <w:color w:val="000000"/>
          <w:sz w:val="23"/>
          <w:szCs w:val="23"/>
          <w:shd w:val="clear" w:color="auto" w:fill="FFFFFF"/>
        </w:rPr>
      </w:pPr>
    </w:p>
    <w:p w14:paraId="6A5DB630" w14:textId="7F5B084A" w:rsidR="006728A1" w:rsidRDefault="00FA2F32" w:rsidP="006728A1">
      <w:pPr>
        <w:shd w:val="clear" w:color="auto" w:fill="FFFFFF"/>
        <w:spacing w:line="240" w:lineRule="auto"/>
        <w:rPr>
          <w:b/>
          <w:bCs/>
          <w:noProof/>
          <w:sz w:val="24"/>
          <w:szCs w:val="24"/>
        </w:rPr>
      </w:pPr>
      <w:r w:rsidRPr="00FA2F32">
        <w:rPr>
          <w:rFonts w:ascii="Roboto" w:hAnsi="Roboto"/>
          <w:noProof/>
          <w:color w:val="000000"/>
          <w:sz w:val="23"/>
          <w:szCs w:val="23"/>
          <w:shd w:val="clear" w:color="auto" w:fill="FFFFFF"/>
        </w:rPr>
        <mc:AlternateContent>
          <mc:Choice Requires="wpg">
            <w:drawing>
              <wp:anchor distT="0" distB="0" distL="114300" distR="114300" simplePos="0" relativeHeight="251790336" behindDoc="1" locked="0" layoutInCell="1" allowOverlap="1" wp14:anchorId="4F84EDC1" wp14:editId="4724B5C0">
                <wp:simplePos x="0" y="0"/>
                <wp:positionH relativeFrom="column">
                  <wp:posOffset>5063490</wp:posOffset>
                </wp:positionH>
                <wp:positionV relativeFrom="paragraph">
                  <wp:posOffset>96520</wp:posOffset>
                </wp:positionV>
                <wp:extent cx="834390" cy="930275"/>
                <wp:effectExtent l="19050" t="19050" r="41910" b="41275"/>
                <wp:wrapTight wrapText="bothSides">
                  <wp:wrapPolygon edited="0">
                    <wp:start x="17260" y="-442"/>
                    <wp:lineTo x="-493" y="0"/>
                    <wp:lineTo x="-493" y="21674"/>
                    <wp:lineTo x="5918" y="22116"/>
                    <wp:lineTo x="7890" y="22116"/>
                    <wp:lineTo x="11836" y="22116"/>
                    <wp:lineTo x="22192" y="21674"/>
                    <wp:lineTo x="22192" y="3981"/>
                    <wp:lineTo x="21699" y="1769"/>
                    <wp:lineTo x="20219" y="-442"/>
                    <wp:lineTo x="17260" y="-442"/>
                  </wp:wrapPolygon>
                </wp:wrapTight>
                <wp:docPr id="1165376199" name="Groep 8"/>
                <wp:cNvGraphicFramePr/>
                <a:graphic xmlns:a="http://schemas.openxmlformats.org/drawingml/2006/main">
                  <a:graphicData uri="http://schemas.microsoft.com/office/word/2010/wordprocessingGroup">
                    <wpg:wgp>
                      <wpg:cNvGrpSpPr/>
                      <wpg:grpSpPr>
                        <a:xfrm>
                          <a:off x="0" y="0"/>
                          <a:ext cx="834390" cy="930275"/>
                          <a:chOff x="0" y="0"/>
                          <a:chExt cx="914400" cy="1109367"/>
                        </a:xfrm>
                      </wpg:grpSpPr>
                      <pic:pic xmlns:pic="http://schemas.openxmlformats.org/drawingml/2006/picture">
                        <pic:nvPicPr>
                          <pic:cNvPr id="1283233955" name="Afbeelding 1283233955" descr="Afbeelding met cirkel, Elektrisch blauw, logo, symbool&#10;&#10;Automatisch gegenereerde beschrijvi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540" y="130832"/>
                            <a:ext cx="911860" cy="978535"/>
                          </a:xfrm>
                          <a:prstGeom prst="rect">
                            <a:avLst/>
                          </a:prstGeom>
                          <a:noFill/>
                          <a:ln>
                            <a:solidFill>
                              <a:schemeClr val="accent1"/>
                            </a:solidFill>
                          </a:ln>
                        </pic:spPr>
                      </pic:pic>
                      <wps:wsp>
                        <wps:cNvPr id="2012437835" name="Rechte verbindingslijn 2012437835"/>
                        <wps:cNvCnPr/>
                        <wps:spPr>
                          <a:xfrm>
                            <a:off x="0" y="40152"/>
                            <a:ext cx="914400" cy="914400"/>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wps:wsp>
                        <wps:cNvPr id="1395823082" name="Rechte verbindingslijn 1395823082"/>
                        <wps:cNvCnPr>
                          <a:cxnSpLocks/>
                        </wps:cNvCnPr>
                        <wps:spPr>
                          <a:xfrm flipH="1">
                            <a:off x="276887" y="0"/>
                            <a:ext cx="530509" cy="1109367"/>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D10DCC" id="Groep 8" o:spid="_x0000_s1026" style="position:absolute;margin-left:398.7pt;margin-top:7.6pt;width:65.7pt;height:73.25pt;z-index:-251526144;mso-width-relative:margin;mso-height-relative:margin" coordsize="9144,11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">
                <v:shape id="Afbeelding 1283233955" o:spid="_x0000_s1027" type="#_x0000_t75" alt="Afbeelding met cirkel, Elektrisch blauw, logo, symbool&#10;&#10;Automatisch gegenereerde beschrijving" style="position:absolute;left:25;top:1308;width:9119;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" stroked="t" strokecolor="#fed700 [3204]">
                  <v:imagedata r:id="rId51" o:title="Afbeelding met cirkel, Elektrisch blauw, logo, symbool&#10;&#10;Automatisch gegenereerde beschrijving"/>
                  <v:path arrowok="t"/>
                </v:shape>
                <v:line id="Rechte verbindingslijn 2012437835" o:spid="_x0000_s1028" style="position:absolute;visibility:visible;mso-wrap-style:square" from="0,401" to="9144,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" strokecolor="red" strokeweight="4.5pt"/>
                <v:line id="Rechte verbindingslijn 1395823082" o:spid="_x0000_s1029" style="position:absolute;flip:x;visibility:visible;mso-wrap-style:square" from="2768,0" to="807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" strokecolor="red" strokeweight="4.5pt">
                  <o:lock v:ext="edit" shapetype="f"/>
                </v:line>
                <w10:wrap type="tight"/>
              </v:group>
            </w:pict>
          </mc:Fallback>
        </mc:AlternateContent>
      </w:r>
      <w:r w:rsidR="006728A1">
        <w:rPr>
          <w:b/>
          <w:bCs/>
          <w:noProof/>
          <w:sz w:val="24"/>
          <w:szCs w:val="24"/>
        </w:rPr>
        <w:t>Mededeling secretariat: “e-mails worden niet ontvangen … “</w:t>
      </w:r>
    </w:p>
    <w:p w14:paraId="579EBD3C" w14:textId="040BC837" w:rsidR="006728A1" w:rsidRDefault="006728A1" w:rsidP="006728A1">
      <w:pPr>
        <w:shd w:val="clear" w:color="auto" w:fill="FFFFFF"/>
        <w:spacing w:line="240" w:lineRule="auto"/>
        <w:rPr>
          <w:noProof/>
        </w:rPr>
      </w:pPr>
      <w:r>
        <w:rPr>
          <w:noProof/>
        </w:rPr>
        <w:t xml:space="preserve">Zoals in de nieuwsbrief van mei </w:t>
      </w:r>
      <w:r w:rsidR="00FA2F32">
        <w:rPr>
          <w:noProof/>
        </w:rPr>
        <w:t xml:space="preserve">l.l. </w:t>
      </w:r>
      <w:r>
        <w:rPr>
          <w:noProof/>
        </w:rPr>
        <w:t>werd meegedeeld zijn de e-mailadressen uit onze mailinglijst verwijderd die constant onbestelbaar worden teruggestuurd. De reactie die de secretaris ontvangt is: “het e-mailadres is niet gevonden of  kan geen mail ontvangen”</w:t>
      </w:r>
      <w:r w:rsidR="00DE6DCF">
        <w:rPr>
          <w:noProof/>
        </w:rPr>
        <w:t xml:space="preserve">, </w:t>
      </w:r>
      <w:r>
        <w:rPr>
          <w:noProof/>
        </w:rPr>
        <w:t xml:space="preserve"> “adres is geblokkeerd” of “postbus is vol”.</w:t>
      </w:r>
    </w:p>
    <w:p w14:paraId="76B9359C" w14:textId="58E6BAD8" w:rsidR="00E02081" w:rsidRPr="00DE6DCF" w:rsidRDefault="006728A1" w:rsidP="00DE6DCF">
      <w:pPr>
        <w:shd w:val="clear" w:color="auto" w:fill="FFFFFF"/>
        <w:spacing w:line="240" w:lineRule="auto"/>
        <w:rPr>
          <w:noProof/>
        </w:rPr>
      </w:pPr>
      <w:r>
        <w:rPr>
          <w:noProof/>
        </w:rPr>
        <w:t xml:space="preserve">Indien u de informatie van de activiteiten van onze afdeling Alzheimer Parkstad Limburg mist, meldt u dan opnieuw aan en stuur een bericht met uw volledig (nieuw) emailadres naar het secretariaat: </w:t>
      </w:r>
      <w:hyperlink r:id="rId52" w:history="1">
        <w:r w:rsidRPr="00FA74FD">
          <w:rPr>
            <w:rStyle w:val="Hyperlink"/>
            <w:noProof/>
          </w:rPr>
          <w:t>alzheimerparkstadlimburg@gmail.com</w:t>
        </w:r>
      </w:hyperlink>
      <w:r>
        <w:rPr>
          <w:noProof/>
        </w:rPr>
        <w:t xml:space="preserve"> </w:t>
      </w:r>
      <w:r>
        <w:rPr>
          <w:noProof/>
        </w:rPr>
        <w:br/>
      </w:r>
    </w:p>
    <w:p w14:paraId="369C3787" w14:textId="77777777" w:rsidR="006728A1" w:rsidRDefault="006728A1" w:rsidP="006728A1">
      <w:pPr>
        <w:pStyle w:val="Normaal"/>
        <w:rPr>
          <w:rFonts w:ascii="Roboto" w:hAnsi="Roboto"/>
          <w:color w:val="000000"/>
          <w:sz w:val="23"/>
          <w:szCs w:val="23"/>
          <w:shd w:val="clear" w:color="auto" w:fill="FFFFFF"/>
        </w:rPr>
      </w:pPr>
    </w:p>
    <w:p w14:paraId="746A156E" w14:textId="77777777" w:rsidR="000E4ABC" w:rsidRDefault="000E4ABC" w:rsidP="000E4ABC">
      <w:pPr>
        <w:rPr>
          <w:b/>
          <w:bCs/>
          <w:sz w:val="24"/>
          <w:szCs w:val="24"/>
        </w:rPr>
      </w:pPr>
      <w:r w:rsidRPr="006313C1">
        <w:rPr>
          <w:b/>
          <w:bCs/>
          <w:sz w:val="24"/>
          <w:szCs w:val="24"/>
        </w:rPr>
        <w:t>Rubriek:</w:t>
      </w:r>
      <w:r>
        <w:rPr>
          <w:b/>
          <w:bCs/>
          <w:sz w:val="24"/>
          <w:szCs w:val="24"/>
        </w:rPr>
        <w:t xml:space="preserve"> </w:t>
      </w:r>
      <w:r w:rsidRPr="006313C1">
        <w:rPr>
          <w:b/>
          <w:bCs/>
          <w:sz w:val="24"/>
          <w:szCs w:val="24"/>
        </w:rPr>
        <w:t>nieuws vanuit het bestuur</w:t>
      </w:r>
    </w:p>
    <w:p w14:paraId="24C50437" w14:textId="77777777" w:rsidR="000E4ABC" w:rsidRDefault="000E4ABC" w:rsidP="000E4ABC">
      <w:pPr>
        <w:spacing w:line="240" w:lineRule="auto"/>
      </w:pPr>
      <w:r>
        <w:t>In deze nieuwsbrief starten we met een nieuwe rubriek waarin u op de hoogte wordt gehouden over het beleid en de nieuwe ontwikkelingen van de afdeling.</w:t>
      </w:r>
      <w:r w:rsidRPr="006313C1">
        <w:t xml:space="preserve"> </w:t>
      </w:r>
      <w:r>
        <w:br/>
        <w:t>Het bestuur van Alzheimer Afdeling Parkstad Limburg vergadert 1x per 2 maanden waarin diverse gesprekspunten op dit gebied aan de orde komen. Onderstaande items geven een overzicht;</w:t>
      </w:r>
    </w:p>
    <w:p w14:paraId="353F7125" w14:textId="77777777" w:rsidR="000E4ABC" w:rsidRPr="00F93027" w:rsidRDefault="000E4ABC" w:rsidP="000E4ABC">
      <w:pPr>
        <w:pStyle w:val="Lijstalinea"/>
        <w:numPr>
          <w:ilvl w:val="0"/>
          <w:numId w:val="25"/>
        </w:numPr>
        <w:spacing w:line="240" w:lineRule="auto"/>
        <w:ind w:left="284" w:hanging="284"/>
      </w:pPr>
      <w:r>
        <w:t xml:space="preserve">Er worden nieuwe initiatieven ontwikkeld voor mensen met dementie en hun partners. </w:t>
      </w:r>
      <w:r>
        <w:br/>
        <w:t xml:space="preserve">Zo heeft u in vorige nieuwsbrief kunnen lezen dat de Onvergetelijke Kookclub Heerlen in juni is gestart in zorgcentrum </w:t>
      </w:r>
      <w:proofErr w:type="spellStart"/>
      <w:r>
        <w:t>Delphinium</w:t>
      </w:r>
      <w:proofErr w:type="spellEnd"/>
      <w:r>
        <w:t xml:space="preserve"> te Heerlen. De deelnemers zijn enthousiast.</w:t>
      </w:r>
      <w:r>
        <w:br/>
        <w:t>De bijeenkomst van de kookclub is op de 4</w:t>
      </w:r>
      <w:r w:rsidRPr="006313C1">
        <w:rPr>
          <w:vertAlign w:val="superscript"/>
        </w:rPr>
        <w:t>e</w:t>
      </w:r>
      <w:r>
        <w:t xml:space="preserve"> dinsdag van de maand; u kunt zich aanmelden </w:t>
      </w:r>
      <w:r w:rsidRPr="006313C1">
        <w:br/>
      </w:r>
      <w:r w:rsidRPr="00A7537C">
        <w:t xml:space="preserve">door een mail te sturen naar </w:t>
      </w:r>
      <w:hyperlink r:id="rId53" w:history="1">
        <w:r w:rsidRPr="00A7537C">
          <w:rPr>
            <w:rStyle w:val="Hyperlink"/>
          </w:rPr>
          <w:t>kookclub.heerlen@alzheimervrijwilligers.nl</w:t>
        </w:r>
      </w:hyperlink>
      <w:r>
        <w:rPr>
          <w:rFonts w:cstheme="minorHAnsi"/>
        </w:rPr>
        <w:t xml:space="preserve"> .</w:t>
      </w:r>
    </w:p>
    <w:p w14:paraId="5DE47700" w14:textId="77777777" w:rsidR="000E4ABC" w:rsidRDefault="000E4ABC" w:rsidP="000E4ABC">
      <w:pPr>
        <w:pStyle w:val="Lijstalinea"/>
        <w:numPr>
          <w:ilvl w:val="0"/>
          <w:numId w:val="25"/>
        </w:numPr>
        <w:spacing w:after="160" w:line="259" w:lineRule="auto"/>
        <w:ind w:left="284" w:hanging="284"/>
      </w:pPr>
      <w:r>
        <w:t xml:space="preserve">Het bestuur heeft positief gereageerd op de vraag voor een van een Alzheimer Café in de regio Kerkrade. Na enkele maanden van voorbereiding is gestart in de </w:t>
      </w:r>
      <w:proofErr w:type="spellStart"/>
      <w:r>
        <w:t>Laethof</w:t>
      </w:r>
      <w:proofErr w:type="spellEnd"/>
      <w:r>
        <w:t xml:space="preserve"> Wijkzorgcentrum in Eygelshoven waar 4x per jaar een bijeenkomst zal plaatsvinden.</w:t>
      </w:r>
    </w:p>
    <w:p w14:paraId="61B0450E" w14:textId="327D4971" w:rsidR="00D76CEA" w:rsidRDefault="000E4ABC" w:rsidP="001819D6">
      <w:pPr>
        <w:pStyle w:val="Lijstalinea"/>
        <w:numPr>
          <w:ilvl w:val="0"/>
          <w:numId w:val="25"/>
        </w:numPr>
        <w:spacing w:after="160" w:line="259" w:lineRule="auto"/>
        <w:ind w:left="284" w:hanging="284"/>
      </w:pPr>
      <w:r>
        <w:t xml:space="preserve">Contacten in de burgerij in Voerendaal en gesprekken met de wethouder hebben geleid tot een het initiatief van een bijeenkomst In de Burgerij van Klimmen. Enthousiaste vrijwilligers zorgen voor de ondersteuning. In oktober werd er een Alzheimer Informatiemiddag georganiseerd </w:t>
      </w:r>
      <w:r w:rsidR="00D76CEA">
        <w:t xml:space="preserve">met als thema “Niet pluis gevoel”. </w:t>
      </w:r>
      <w:r>
        <w:t xml:space="preserve"> </w:t>
      </w:r>
      <w:r w:rsidR="00D76CEA">
        <w:t>T</w:t>
      </w:r>
      <w:r>
        <w:t xml:space="preserve">evens </w:t>
      </w:r>
      <w:r w:rsidR="00D76CEA">
        <w:t xml:space="preserve">werd er in november voor de bewoners van de gemeente </w:t>
      </w:r>
      <w:r>
        <w:t xml:space="preserve">een lezing </w:t>
      </w:r>
      <w:r w:rsidR="00D76CEA">
        <w:t>gehouden in de raadzaal van de gemeente Voerendaal waarbij dr. Kay Deckers</w:t>
      </w:r>
      <w:r w:rsidR="001819D6">
        <w:t xml:space="preserve"> een lezing hield</w:t>
      </w:r>
      <w:r w:rsidR="00D76CEA">
        <w:t xml:space="preserve"> </w:t>
      </w:r>
      <w:r w:rsidR="001819D6" w:rsidRPr="001819D6">
        <w:rPr>
          <w:color w:val="222222"/>
        </w:rPr>
        <w:t>over "Houd je brein gezond! Hoe verklein ik de kans op dementie?"</w:t>
      </w:r>
      <w:r w:rsidR="001819D6" w:rsidRPr="001819D6">
        <w:rPr>
          <w:color w:val="222222"/>
        </w:rPr>
        <w:br/>
      </w:r>
      <w:r w:rsidR="001819D6" w:rsidRPr="001819D6">
        <w:rPr>
          <w:color w:val="313131"/>
        </w:rPr>
        <w:t xml:space="preserve">Dr. Kay Deckers is neuropsycholoog/epidemioloog en werkt als universitair docent bij het Alzheimer Centrum Limburg en de School </w:t>
      </w:r>
      <w:proofErr w:type="spellStart"/>
      <w:r w:rsidR="001819D6" w:rsidRPr="001819D6">
        <w:rPr>
          <w:color w:val="313131"/>
        </w:rPr>
        <w:t>for</w:t>
      </w:r>
      <w:proofErr w:type="spellEnd"/>
      <w:r w:rsidR="001819D6" w:rsidRPr="001819D6">
        <w:rPr>
          <w:color w:val="313131"/>
        </w:rPr>
        <w:t xml:space="preserve"> </w:t>
      </w:r>
      <w:proofErr w:type="spellStart"/>
      <w:r w:rsidR="001819D6" w:rsidRPr="001819D6">
        <w:rPr>
          <w:color w:val="313131"/>
        </w:rPr>
        <w:t>Mental</w:t>
      </w:r>
      <w:proofErr w:type="spellEnd"/>
      <w:r w:rsidR="001819D6" w:rsidRPr="001819D6">
        <w:rPr>
          <w:color w:val="313131"/>
        </w:rPr>
        <w:t xml:space="preserve"> Health </w:t>
      </w:r>
      <w:proofErr w:type="spellStart"/>
      <w:r w:rsidR="001819D6" w:rsidRPr="001819D6">
        <w:rPr>
          <w:color w:val="313131"/>
        </w:rPr>
        <w:t>and</w:t>
      </w:r>
      <w:proofErr w:type="spellEnd"/>
      <w:r w:rsidR="001819D6" w:rsidRPr="001819D6">
        <w:rPr>
          <w:color w:val="313131"/>
        </w:rPr>
        <w:t xml:space="preserve"> </w:t>
      </w:r>
      <w:proofErr w:type="spellStart"/>
      <w:r w:rsidR="001819D6" w:rsidRPr="001819D6">
        <w:rPr>
          <w:color w:val="313131"/>
        </w:rPr>
        <w:t>Neuroscience</w:t>
      </w:r>
      <w:proofErr w:type="spellEnd"/>
      <w:r w:rsidR="001819D6" w:rsidRPr="001819D6">
        <w:rPr>
          <w:color w:val="313131"/>
        </w:rPr>
        <w:t xml:space="preserve"> van de Universiteit Maastricht. Zijn onderzoek richt zich op de risico- en beschermende factoren van cognitieve achteruitgang en dementie. Hij zet zich verder in voor een hersengezonde samenleving. Zijn persoonlijke missie is om risicoreductie van dementie (ofwel bevordering van de hersengezondheid) een vast gespreksonderwerp te laten worden in de reguliere huisartsenzorg.</w:t>
      </w:r>
      <w:r>
        <w:t xml:space="preserve">. </w:t>
      </w:r>
    </w:p>
    <w:p w14:paraId="059D7E85" w14:textId="3E562520" w:rsidR="000E4ABC" w:rsidRDefault="000E4ABC" w:rsidP="00840379">
      <w:pPr>
        <w:pStyle w:val="Lijstalinea"/>
        <w:numPr>
          <w:ilvl w:val="0"/>
          <w:numId w:val="25"/>
        </w:numPr>
        <w:spacing w:after="160" w:line="259" w:lineRule="auto"/>
        <w:ind w:left="284" w:hanging="284"/>
      </w:pPr>
      <w:r>
        <w:t>Het bestuur voert gesprekken  met de wethouders en beleidsambtenaren van de gemeenten in Parkstad waarin het beleid van een dementievriendelijke gemeente en de dementiescan aan de orde komt.</w:t>
      </w:r>
    </w:p>
    <w:p w14:paraId="060B73C9" w14:textId="21704394" w:rsidR="000E4ABC" w:rsidRDefault="000E4ABC" w:rsidP="000E4ABC">
      <w:pPr>
        <w:pStyle w:val="Lijstalinea"/>
        <w:numPr>
          <w:ilvl w:val="0"/>
          <w:numId w:val="25"/>
        </w:numPr>
        <w:spacing w:after="160" w:line="259" w:lineRule="auto"/>
        <w:ind w:left="284" w:hanging="284"/>
      </w:pPr>
      <w:r>
        <w:t xml:space="preserve">Zinvolle initiatieven worden geïnventariseerd en er wordt nader bekeken welke mogelijk zijn in 2024, waaronder o.a. uitbreiding met nog een kookclub, bloesemtocht en herfsttocht, een film of toneelstuk, een </w:t>
      </w:r>
      <w:r>
        <w:lastRenderedPageBreak/>
        <w:t>wandeltocht. En, op het Vrijwilligersplein van Alzheimer Nederland kunt u informatie vinden over 10 inspirerende initiatieven van Alzheimer Nederland.</w:t>
      </w:r>
    </w:p>
    <w:p w14:paraId="006593BB" w14:textId="17EEE33B" w:rsidR="000E4ABC" w:rsidRDefault="000E4ABC" w:rsidP="000E4ABC">
      <w:pPr>
        <w:pStyle w:val="Lijstalinea"/>
        <w:numPr>
          <w:ilvl w:val="0"/>
          <w:numId w:val="25"/>
        </w:numPr>
        <w:spacing w:after="160" w:line="259" w:lineRule="auto"/>
        <w:ind w:left="284" w:hanging="284"/>
      </w:pPr>
      <w:r w:rsidRPr="00D46873">
        <w:t xml:space="preserve">Onze afdeling heeft deelgenomen aan de Gezondheidsbeurs Parkstad op 4 november </w:t>
      </w:r>
      <w:proofErr w:type="spellStart"/>
      <w:r w:rsidRPr="00D46873">
        <w:t>j.l</w:t>
      </w:r>
      <w:proofErr w:type="spellEnd"/>
      <w:r w:rsidRPr="00D46873">
        <w:t>. in de  Rodasingel te Kerkrade. Het was er geweldig druk. Vrijwilligers van onze afdeling verzorgden de informatiestand.</w:t>
      </w:r>
    </w:p>
    <w:p w14:paraId="31CD61DB" w14:textId="109E86AE" w:rsidR="000E4ABC" w:rsidRPr="00D46873" w:rsidRDefault="000E4ABC" w:rsidP="000E4ABC">
      <w:pPr>
        <w:pStyle w:val="Lijstalinea"/>
        <w:numPr>
          <w:ilvl w:val="0"/>
          <w:numId w:val="25"/>
        </w:numPr>
        <w:spacing w:after="160" w:line="259" w:lineRule="auto"/>
        <w:ind w:left="284" w:hanging="284"/>
      </w:pPr>
      <w:r>
        <w:t>In het voorjaar is een project met gepersonaliseerde muziek op een MP3-speler voor mensen met dementie gestart, er werden voor een kort onderzoek 5 personen uit zorginstelling Valkenheim en 5 uit de thuissituatie gekozen. Doel is om na te gaan óf en op welke wijze het gebruik van de MP3-speler met de muziek effect heeft op het gedrag van de mensen met dementie. In oktober was de evaluatie en hieruit blijkt dat de personen en mantelzorgers enthousiast waren en het project  waardevol vonden. Er wordt nagegaan hoe het project met de MP3-speler na de onderzoeksperiode verder kan worden gecontinueerd.</w:t>
      </w:r>
      <w:r w:rsidRPr="00D46873">
        <w:br/>
      </w:r>
    </w:p>
    <w:p w14:paraId="2F2FD837" w14:textId="23B8D604" w:rsidR="000E4ABC" w:rsidRDefault="000E4ABC" w:rsidP="000E4ABC">
      <w:pPr>
        <w:pStyle w:val="Lijstalinea"/>
        <w:ind w:left="284"/>
      </w:pPr>
      <w:r w:rsidRPr="00CD2EAF">
        <w:rPr>
          <w:b/>
          <w:bCs/>
        </w:rPr>
        <w:t>VRAAG</w:t>
      </w:r>
      <w:r>
        <w:t>: heeft u een mooi idee, geef het dan door aan het bestuur !!!</w:t>
      </w:r>
    </w:p>
    <w:p w14:paraId="59867EA9" w14:textId="2808806A" w:rsidR="000E4ABC" w:rsidRDefault="000E4ABC" w:rsidP="000E4ABC">
      <w:pPr>
        <w:pStyle w:val="Lijstalinea"/>
        <w:ind w:left="284"/>
      </w:pPr>
    </w:p>
    <w:p w14:paraId="5605D4E9" w14:textId="0BAC2969" w:rsidR="009C2F14" w:rsidRDefault="000E4ABC" w:rsidP="00C73DFD">
      <w:pPr>
        <w:pStyle w:val="Lijstalinea"/>
        <w:numPr>
          <w:ilvl w:val="0"/>
          <w:numId w:val="25"/>
        </w:numPr>
        <w:spacing w:after="160" w:line="259" w:lineRule="auto"/>
        <w:ind w:left="284" w:hanging="284"/>
      </w:pPr>
      <w:r>
        <w:t>Regelmatig wordt aandacht geschonken aan het vrijwilligersbeleid.</w:t>
      </w:r>
      <w:r>
        <w:br/>
        <w:t>De vraag is “hoe bereiken we mensen die vrijwilliger willen worden voor onze afdeling? “</w:t>
      </w:r>
    </w:p>
    <w:p w14:paraId="0BE035E3" w14:textId="46797638" w:rsidR="00C73DFD" w:rsidRPr="00C73DFD" w:rsidRDefault="00C73DFD" w:rsidP="00C73DFD">
      <w:pPr>
        <w:pStyle w:val="Lijstalinea"/>
        <w:spacing w:after="160" w:line="259" w:lineRule="auto"/>
        <w:ind w:left="284"/>
      </w:pPr>
    </w:p>
    <w:p w14:paraId="01AFD822" w14:textId="77777777" w:rsidR="00E8230A" w:rsidRDefault="00E8230A" w:rsidP="009E75DB">
      <w:pPr>
        <w:pStyle w:val="Lijstalinea"/>
        <w:spacing w:line="240" w:lineRule="auto"/>
        <w:ind w:left="284"/>
        <w:rPr>
          <w:b/>
          <w:bCs/>
          <w:sz w:val="22"/>
          <w:szCs w:val="22"/>
        </w:rPr>
      </w:pPr>
    </w:p>
    <w:p w14:paraId="62E7E329" w14:textId="77777777" w:rsidR="00D97641" w:rsidRDefault="00D97641" w:rsidP="009E75DB">
      <w:pPr>
        <w:pStyle w:val="Lijstalinea"/>
        <w:spacing w:line="240" w:lineRule="auto"/>
        <w:ind w:left="284"/>
        <w:rPr>
          <w:b/>
          <w:bCs/>
          <w:sz w:val="22"/>
          <w:szCs w:val="22"/>
        </w:rPr>
      </w:pPr>
    </w:p>
    <w:p w14:paraId="16419361" w14:textId="021B0DAA" w:rsidR="009C2F14" w:rsidRPr="00633384" w:rsidRDefault="009C2F14" w:rsidP="009E75DB">
      <w:pPr>
        <w:pStyle w:val="Lijstalinea"/>
        <w:spacing w:line="240" w:lineRule="auto"/>
        <w:ind w:left="284"/>
        <w:rPr>
          <w:b/>
          <w:bCs/>
          <w:sz w:val="22"/>
          <w:szCs w:val="22"/>
        </w:rPr>
      </w:pPr>
      <w:r w:rsidRPr="00633384">
        <w:rPr>
          <w:b/>
          <w:bCs/>
          <w:sz w:val="22"/>
          <w:szCs w:val="22"/>
        </w:rPr>
        <w:t>Heb jij interesse in het ondersteunen van activiteiten voor mensen met dementie ?</w:t>
      </w:r>
    </w:p>
    <w:p w14:paraId="4B2D83E7" w14:textId="4C8D4BDD" w:rsidR="001D05CE" w:rsidRPr="00633384" w:rsidRDefault="009C2F14" w:rsidP="009E75DB">
      <w:pPr>
        <w:pStyle w:val="Lijstalinea"/>
        <w:spacing w:line="240" w:lineRule="auto"/>
        <w:ind w:left="284"/>
        <w:rPr>
          <w:color w:val="000000"/>
          <w:shd w:val="clear" w:color="auto" w:fill="FFFFFF"/>
        </w:rPr>
      </w:pPr>
      <w:r w:rsidRPr="00633384">
        <w:rPr>
          <w:color w:val="000000"/>
          <w:shd w:val="clear" w:color="auto" w:fill="FFFFFF"/>
        </w:rPr>
        <w:t>Van bestuurslid tot gastvrouw</w:t>
      </w:r>
      <w:r w:rsidR="001D05CE" w:rsidRPr="00633384">
        <w:rPr>
          <w:color w:val="000000"/>
          <w:shd w:val="clear" w:color="auto" w:fill="FFFFFF"/>
        </w:rPr>
        <w:t>/heer in het Alzheimer Caf</w:t>
      </w:r>
      <w:r w:rsidR="000D295F" w:rsidRPr="00633384">
        <w:rPr>
          <w:color w:val="000000"/>
          <w:shd w:val="clear" w:color="auto" w:fill="FFFFFF"/>
        </w:rPr>
        <w:t>é</w:t>
      </w:r>
      <w:r w:rsidRPr="00633384">
        <w:rPr>
          <w:color w:val="000000"/>
          <w:shd w:val="clear" w:color="auto" w:fill="FFFFFF"/>
        </w:rPr>
        <w:t>, collectant of trainer</w:t>
      </w:r>
      <w:r w:rsidR="001D05CE" w:rsidRPr="00633384">
        <w:rPr>
          <w:color w:val="000000"/>
          <w:shd w:val="clear" w:color="auto" w:fill="FFFFFF"/>
        </w:rPr>
        <w:t>, vrijwilliger van de kookclub of bij een informatiestand</w:t>
      </w:r>
      <w:r w:rsidRPr="00633384">
        <w:rPr>
          <w:color w:val="000000"/>
          <w:shd w:val="clear" w:color="auto" w:fill="FFFFFF"/>
        </w:rPr>
        <w:t xml:space="preserve">. </w:t>
      </w:r>
    </w:p>
    <w:p w14:paraId="66CB448C" w14:textId="16B5CD79" w:rsidR="001D05CE" w:rsidRPr="00633384" w:rsidRDefault="009C2F14" w:rsidP="009E75DB">
      <w:pPr>
        <w:pStyle w:val="Lijstalinea"/>
        <w:spacing w:line="240" w:lineRule="auto"/>
        <w:ind w:left="284"/>
        <w:rPr>
          <w:color w:val="000000"/>
          <w:shd w:val="clear" w:color="auto" w:fill="FFFFFF"/>
        </w:rPr>
      </w:pPr>
      <w:r w:rsidRPr="00633384">
        <w:rPr>
          <w:color w:val="000000"/>
          <w:shd w:val="clear" w:color="auto" w:fill="FFFFFF"/>
        </w:rPr>
        <w:t xml:space="preserve">Bij Alzheimer Nederland is er ruime keuze in vrijwilligerswerk in de </w:t>
      </w:r>
      <w:r w:rsidR="001D05CE" w:rsidRPr="00633384">
        <w:rPr>
          <w:color w:val="000000"/>
          <w:shd w:val="clear" w:color="auto" w:fill="FFFFFF"/>
        </w:rPr>
        <w:t>regio Parkstad Limburg</w:t>
      </w:r>
      <w:r w:rsidRPr="00633384">
        <w:rPr>
          <w:color w:val="000000"/>
          <w:shd w:val="clear" w:color="auto" w:fill="FFFFFF"/>
        </w:rPr>
        <w:t xml:space="preserve">. </w:t>
      </w:r>
    </w:p>
    <w:p w14:paraId="040006CB" w14:textId="1603EFD0" w:rsidR="001D05CE" w:rsidRPr="00633384" w:rsidRDefault="00E8230A" w:rsidP="009E75DB">
      <w:pPr>
        <w:pStyle w:val="Lijstalinea"/>
        <w:spacing w:line="240" w:lineRule="auto"/>
        <w:ind w:left="284"/>
        <w:rPr>
          <w:color w:val="000000"/>
          <w:shd w:val="clear" w:color="auto" w:fill="FFFFFF"/>
        </w:rPr>
      </w:pPr>
      <w:r>
        <w:rPr>
          <w:rFonts w:ascii="Roboto" w:hAnsi="Roboto"/>
          <w:noProof/>
          <w:color w:val="000000"/>
          <w:sz w:val="23"/>
          <w:szCs w:val="23"/>
          <w:shd w:val="clear" w:color="auto" w:fill="FFFFFF"/>
        </w:rPr>
        <w:drawing>
          <wp:anchor distT="0" distB="0" distL="114300" distR="114300" simplePos="0" relativeHeight="251759616" behindDoc="1" locked="0" layoutInCell="1" allowOverlap="1" wp14:anchorId="066FE4F9" wp14:editId="1DBAC27F">
            <wp:simplePos x="0" y="0"/>
            <wp:positionH relativeFrom="column">
              <wp:posOffset>3089275</wp:posOffset>
            </wp:positionH>
            <wp:positionV relativeFrom="paragraph">
              <wp:posOffset>111760</wp:posOffset>
            </wp:positionV>
            <wp:extent cx="3129915" cy="1398270"/>
            <wp:effectExtent l="19050" t="19050" r="13335" b="11430"/>
            <wp:wrapTight wrapText="bothSides">
              <wp:wrapPolygon edited="0">
                <wp:start x="-131" y="-294"/>
                <wp:lineTo x="-131" y="21482"/>
                <wp:lineTo x="21561" y="21482"/>
                <wp:lineTo x="21561" y="-294"/>
                <wp:lineTo x="-131" y="-294"/>
              </wp:wrapPolygon>
            </wp:wrapTight>
            <wp:docPr id="8001078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9915" cy="1398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C2F14" w:rsidRPr="00633384">
        <w:rPr>
          <w:color w:val="000000"/>
          <w:shd w:val="clear" w:color="auto" w:fill="FFFFFF"/>
        </w:rPr>
        <w:t xml:space="preserve">Onze vrijwilligers zijn onmisbaar in de ondersteuning van mensen met dementie. </w:t>
      </w:r>
    </w:p>
    <w:p w14:paraId="52CBA1F6" w14:textId="08D2B204" w:rsidR="001D05CE" w:rsidRPr="00633384" w:rsidRDefault="009C2F14" w:rsidP="009E75DB">
      <w:pPr>
        <w:pStyle w:val="Lijstalinea"/>
        <w:spacing w:line="240" w:lineRule="auto"/>
        <w:ind w:left="284"/>
        <w:rPr>
          <w:color w:val="000000"/>
          <w:shd w:val="clear" w:color="auto" w:fill="FFFFFF"/>
        </w:rPr>
      </w:pPr>
      <w:r w:rsidRPr="00633384">
        <w:rPr>
          <w:color w:val="000000"/>
          <w:shd w:val="clear" w:color="auto" w:fill="FFFFFF"/>
        </w:rPr>
        <w:t xml:space="preserve">Word daarom ook vrijwilliger! Je kunt al aan de slag voor een paar uur per maand of een paar keer per jaar. </w:t>
      </w:r>
    </w:p>
    <w:p w14:paraId="4CD304B8" w14:textId="77777777" w:rsidR="001D05CE" w:rsidRPr="00633384" w:rsidRDefault="001D05CE" w:rsidP="009E75DB">
      <w:pPr>
        <w:pStyle w:val="Lijstalinea"/>
        <w:spacing w:line="240" w:lineRule="auto"/>
        <w:ind w:left="284"/>
        <w:rPr>
          <w:color w:val="000000"/>
          <w:shd w:val="clear" w:color="auto" w:fill="FFFFFF"/>
        </w:rPr>
      </w:pPr>
      <w:r w:rsidRPr="00633384">
        <w:rPr>
          <w:color w:val="000000"/>
          <w:shd w:val="clear" w:color="auto" w:fill="FFFFFF"/>
        </w:rPr>
        <w:t>Je bepaalt zelf hoeveel tijd je investeert.</w:t>
      </w:r>
    </w:p>
    <w:p w14:paraId="3A90A8AD" w14:textId="2E1DEB27" w:rsidR="009C2F14" w:rsidRPr="00633384" w:rsidRDefault="009C2F14" w:rsidP="009E75DB">
      <w:pPr>
        <w:pStyle w:val="Lijstalinea"/>
        <w:spacing w:line="240" w:lineRule="auto"/>
        <w:ind w:left="284"/>
        <w:rPr>
          <w:color w:val="000000"/>
          <w:shd w:val="clear" w:color="auto" w:fill="FFFFFF"/>
        </w:rPr>
      </w:pPr>
      <w:r w:rsidRPr="00633384">
        <w:rPr>
          <w:color w:val="000000"/>
          <w:shd w:val="clear" w:color="auto" w:fill="FFFFFF"/>
        </w:rPr>
        <w:t>Doe </w:t>
      </w:r>
      <w:hyperlink r:id="rId55" w:tgtFrame="_blank" w:history="1">
        <w:r w:rsidRPr="00633384">
          <w:rPr>
            <w:rStyle w:val="Hyperlink"/>
            <w:shd w:val="clear" w:color="auto" w:fill="FFFFFF"/>
          </w:rPr>
          <w:t>de test</w:t>
        </w:r>
      </w:hyperlink>
      <w:r w:rsidRPr="00633384">
        <w:rPr>
          <w:color w:val="000000"/>
          <w:shd w:val="clear" w:color="auto" w:fill="FFFFFF"/>
        </w:rPr>
        <w:t> en ontdek in 1 minuut wat bij jou past! </w:t>
      </w:r>
      <w:r w:rsidRPr="00633384">
        <w:rPr>
          <w:color w:val="000000"/>
          <w:shd w:val="clear" w:color="auto" w:fill="FFFFFF"/>
        </w:rPr>
        <w:br/>
      </w:r>
    </w:p>
    <w:p w14:paraId="3CE2976B" w14:textId="77777777" w:rsidR="009C2F14" w:rsidRPr="00F1115E" w:rsidRDefault="009C2F14" w:rsidP="009C2F14">
      <w:pPr>
        <w:pStyle w:val="Lijstalinea"/>
        <w:spacing w:line="240" w:lineRule="auto"/>
        <w:ind w:left="284"/>
        <w:rPr>
          <w:b/>
          <w:bCs/>
          <w:sz w:val="24"/>
          <w:szCs w:val="24"/>
        </w:rPr>
      </w:pPr>
      <w:r w:rsidRPr="00F1115E">
        <w:rPr>
          <w:b/>
          <w:bCs/>
          <w:sz w:val="24"/>
          <w:szCs w:val="24"/>
        </w:rPr>
        <w:t>Ontdek wat bij jou past !</w:t>
      </w:r>
    </w:p>
    <w:p w14:paraId="65791077" w14:textId="77777777" w:rsidR="009C2F14" w:rsidRPr="00633384" w:rsidRDefault="009C2F14" w:rsidP="009E75DB">
      <w:pPr>
        <w:pStyle w:val="Lijstalinea"/>
        <w:spacing w:line="240" w:lineRule="auto"/>
        <w:ind w:left="284"/>
        <w:rPr>
          <w:rFonts w:ascii="Open Sans" w:hAnsi="Open Sans" w:cs="Open Sans"/>
          <w:color w:val="000000"/>
          <w:shd w:val="clear" w:color="auto" w:fill="FFFFFF"/>
        </w:rPr>
      </w:pPr>
    </w:p>
    <w:p w14:paraId="6936CCEF" w14:textId="6913C1D1" w:rsidR="009C2F14" w:rsidRDefault="009C2F14" w:rsidP="009C2F14">
      <w:pPr>
        <w:pStyle w:val="Lijstalinea"/>
        <w:spacing w:line="240" w:lineRule="auto"/>
        <w:ind w:left="284"/>
        <w:rPr>
          <w:rStyle w:val="Hyperlink"/>
        </w:rPr>
      </w:pPr>
      <w:r w:rsidRPr="00633384">
        <w:rPr>
          <w:color w:val="000000"/>
          <w:shd w:val="clear" w:color="auto" w:fill="FFFFFF"/>
        </w:rPr>
        <w:t xml:space="preserve">Meer informatie, zie: </w:t>
      </w:r>
      <w:hyperlink r:id="rId56" w:history="1">
        <w:r w:rsidRPr="00633384">
          <w:rPr>
            <w:rStyle w:val="Hyperlink"/>
          </w:rPr>
          <w:t>Vrijwilligerswerk | Alzheimer Nederland (alzheimer-nederland.nl)</w:t>
        </w:r>
      </w:hyperlink>
    </w:p>
    <w:p w14:paraId="2E2A2CDF" w14:textId="77777777" w:rsidR="00F1115E" w:rsidRPr="00633384" w:rsidRDefault="00F1115E" w:rsidP="009C2F14">
      <w:pPr>
        <w:pStyle w:val="Lijstalinea"/>
        <w:spacing w:line="240" w:lineRule="auto"/>
        <w:ind w:left="284"/>
        <w:rPr>
          <w:b/>
          <w:bCs/>
        </w:rPr>
      </w:pPr>
    </w:p>
    <w:p w14:paraId="303E6FE1" w14:textId="7B667D52" w:rsidR="009C2F14" w:rsidRPr="00633384" w:rsidRDefault="009C2F14" w:rsidP="009E75DB">
      <w:pPr>
        <w:pStyle w:val="Lijstalinea"/>
        <w:spacing w:line="240" w:lineRule="auto"/>
        <w:ind w:left="284"/>
        <w:rPr>
          <w:rStyle w:val="Hyperlink"/>
        </w:rPr>
      </w:pPr>
      <w:r w:rsidRPr="00F1115E">
        <w:rPr>
          <w:b/>
          <w:bCs/>
          <w:sz w:val="22"/>
          <w:szCs w:val="22"/>
        </w:rPr>
        <w:t>Kijk ook op onze regio website</w:t>
      </w:r>
      <w:r w:rsidRPr="00633384">
        <w:rPr>
          <w:b/>
          <w:bCs/>
        </w:rPr>
        <w:t xml:space="preserve"> </w:t>
      </w:r>
      <w:hyperlink r:id="rId57" w:history="1">
        <w:r w:rsidRPr="00633384">
          <w:rPr>
            <w:rStyle w:val="Hyperlink"/>
          </w:rPr>
          <w:t>Parkstad Limburg | Alzheimer Nederland (alzheimer-nederland.nl)</w:t>
        </w:r>
      </w:hyperlink>
    </w:p>
    <w:p w14:paraId="1D8CB9D2" w14:textId="77777777" w:rsidR="000D295F" w:rsidRPr="00633384" w:rsidRDefault="000D295F" w:rsidP="009E75DB">
      <w:pPr>
        <w:pStyle w:val="Lijstalinea"/>
        <w:spacing w:line="240" w:lineRule="auto"/>
        <w:ind w:left="284"/>
        <w:rPr>
          <w:b/>
          <w:bCs/>
        </w:rPr>
      </w:pPr>
    </w:p>
    <w:p w14:paraId="1B8DFC68" w14:textId="62C52AD5" w:rsidR="00E02081" w:rsidRDefault="00E02081" w:rsidP="00170857">
      <w:pPr>
        <w:pStyle w:val="Normaal"/>
        <w:rPr>
          <w:rFonts w:ascii="Roboto" w:hAnsi="Roboto"/>
          <w:color w:val="000000"/>
          <w:sz w:val="23"/>
          <w:szCs w:val="23"/>
          <w:shd w:val="clear" w:color="auto" w:fill="FFFFFF"/>
        </w:rPr>
      </w:pPr>
    </w:p>
    <w:p w14:paraId="2221667C" w14:textId="67E01480" w:rsidR="00E02081" w:rsidRDefault="00E02081" w:rsidP="00170857">
      <w:pPr>
        <w:pStyle w:val="Normaal"/>
        <w:rPr>
          <w:rFonts w:ascii="Roboto" w:hAnsi="Roboto"/>
          <w:color w:val="000000"/>
          <w:sz w:val="23"/>
          <w:szCs w:val="23"/>
          <w:shd w:val="clear" w:color="auto" w:fill="FFFFFF"/>
        </w:rPr>
      </w:pPr>
    </w:p>
    <w:p w14:paraId="3C601C79" w14:textId="1A7F649E" w:rsidR="00170857" w:rsidRDefault="00933103" w:rsidP="008824B2">
      <w:pPr>
        <w:spacing w:line="240" w:lineRule="auto"/>
        <w:ind w:left="284"/>
        <w:rPr>
          <w:b/>
          <w:bCs/>
          <w:color w:val="1F1F1F"/>
          <w:sz w:val="24"/>
          <w:szCs w:val="24"/>
          <w:shd w:val="clear" w:color="auto" w:fill="FFFFFF"/>
        </w:rPr>
      </w:pPr>
      <w:r>
        <w:rPr>
          <w:rFonts w:asciiTheme="minorHAnsi" w:hAnsiTheme="minorHAnsi" w:cstheme="minorHAnsi"/>
          <w:noProof/>
        </w:rPr>
        <w:drawing>
          <wp:anchor distT="0" distB="0" distL="114300" distR="114300" simplePos="0" relativeHeight="251802624" behindDoc="1" locked="0" layoutInCell="1" allowOverlap="1" wp14:anchorId="32F73683" wp14:editId="60F69835">
            <wp:simplePos x="0" y="0"/>
            <wp:positionH relativeFrom="column">
              <wp:posOffset>4354830</wp:posOffset>
            </wp:positionH>
            <wp:positionV relativeFrom="paragraph">
              <wp:posOffset>78740</wp:posOffset>
            </wp:positionV>
            <wp:extent cx="1668780" cy="1251585"/>
            <wp:effectExtent l="0" t="0" r="7620" b="5715"/>
            <wp:wrapTight wrapText="bothSides">
              <wp:wrapPolygon edited="0">
                <wp:start x="0" y="0"/>
                <wp:lineTo x="0" y="21370"/>
                <wp:lineTo x="21452" y="21370"/>
                <wp:lineTo x="21452" y="0"/>
                <wp:lineTo x="0" y="0"/>
              </wp:wrapPolygon>
            </wp:wrapTight>
            <wp:docPr id="2097822009" name="Afbeelding 1" descr="Afbeelding met kleding, persoon, overdek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22009" name="Afbeelding 1" descr="Afbeelding met kleding, persoon, overdekt, tekst&#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8780" cy="1251585"/>
                    </a:xfrm>
                    <a:prstGeom prst="rect">
                      <a:avLst/>
                    </a:prstGeom>
                  </pic:spPr>
                </pic:pic>
              </a:graphicData>
            </a:graphic>
            <wp14:sizeRelH relativeFrom="page">
              <wp14:pctWidth>0</wp14:pctWidth>
            </wp14:sizeRelH>
            <wp14:sizeRelV relativeFrom="page">
              <wp14:pctHeight>0</wp14:pctHeight>
            </wp14:sizeRelV>
          </wp:anchor>
        </w:drawing>
      </w:r>
      <w:r w:rsidR="008824B2">
        <w:rPr>
          <w:b/>
          <w:bCs/>
          <w:color w:val="1F1F1F"/>
          <w:sz w:val="24"/>
          <w:szCs w:val="24"/>
          <w:shd w:val="clear" w:color="auto" w:fill="FFFFFF"/>
        </w:rPr>
        <w:t>Actie</w:t>
      </w:r>
      <w:r w:rsidR="008824B2" w:rsidRPr="008824B2">
        <w:rPr>
          <w:rFonts w:ascii="Roboto" w:hAnsi="Roboto"/>
          <w:b/>
          <w:bCs/>
          <w:color w:val="1F1F1F"/>
          <w:sz w:val="33"/>
          <w:szCs w:val="33"/>
          <w:shd w:val="clear" w:color="auto" w:fill="FFFFFF"/>
        </w:rPr>
        <w:t xml:space="preserve"> </w:t>
      </w:r>
      <w:r w:rsidR="008824B2" w:rsidRPr="008824B2">
        <w:rPr>
          <w:b/>
          <w:bCs/>
          <w:color w:val="1F1F1F"/>
          <w:sz w:val="24"/>
          <w:szCs w:val="24"/>
          <w:shd w:val="clear" w:color="auto" w:fill="FFFFFF"/>
        </w:rPr>
        <w:t>Rabo ClubSupport</w:t>
      </w:r>
      <w:r w:rsidR="008824B2">
        <w:rPr>
          <w:b/>
          <w:bCs/>
          <w:color w:val="1F1F1F"/>
          <w:sz w:val="24"/>
          <w:szCs w:val="24"/>
          <w:shd w:val="clear" w:color="auto" w:fill="FFFFFF"/>
        </w:rPr>
        <w:t xml:space="preserve"> 2023</w:t>
      </w:r>
    </w:p>
    <w:p w14:paraId="7201FC06" w14:textId="2D3E5AAC" w:rsidR="008824B2" w:rsidRPr="008824B2" w:rsidRDefault="008824B2" w:rsidP="008824B2">
      <w:pPr>
        <w:spacing w:line="240" w:lineRule="auto"/>
        <w:ind w:left="284"/>
        <w:rPr>
          <w:rFonts w:asciiTheme="minorHAnsi" w:hAnsiTheme="minorHAnsi" w:cstheme="minorHAnsi"/>
        </w:rPr>
      </w:pPr>
      <w:r w:rsidRPr="008824B2">
        <w:rPr>
          <w:rFonts w:asciiTheme="minorHAnsi" w:hAnsiTheme="minorHAnsi" w:cstheme="minorHAnsi"/>
        </w:rPr>
        <w:t>Hartelijk dank aan allen die onze afdeling Alzheimer Parkstad Limburg hebben gekozen bij de actie Rabo ClubSupport 2023.</w:t>
      </w:r>
      <w:r w:rsidR="00933103">
        <w:rPr>
          <w:rFonts w:asciiTheme="minorHAnsi" w:hAnsiTheme="minorHAnsi" w:cstheme="minorHAnsi"/>
        </w:rPr>
        <w:t xml:space="preserve"> </w:t>
      </w:r>
    </w:p>
    <w:p w14:paraId="512E669E" w14:textId="0868CE9D" w:rsidR="008824B2" w:rsidRPr="008824B2" w:rsidRDefault="008824B2" w:rsidP="008824B2">
      <w:pPr>
        <w:spacing w:line="240" w:lineRule="auto"/>
        <w:ind w:left="284"/>
        <w:rPr>
          <w:rFonts w:asciiTheme="minorHAnsi" w:hAnsiTheme="minorHAnsi" w:cstheme="minorHAnsi"/>
        </w:rPr>
      </w:pPr>
      <w:r w:rsidRPr="008824B2">
        <w:rPr>
          <w:rFonts w:asciiTheme="minorHAnsi" w:hAnsiTheme="minorHAnsi" w:cstheme="minorHAnsi"/>
        </w:rPr>
        <w:t>Dankzij jullie stem is onze afdeling op de 4e plaats geëindigd (864 clubs hebben deelgenomen) en is aan onze afdeling een bedrag van </w:t>
      </w:r>
      <w:r w:rsidRPr="008824B2">
        <w:rPr>
          <w:rFonts w:asciiTheme="minorHAnsi" w:hAnsiTheme="minorHAnsi" w:cstheme="minorHAnsi"/>
          <w:color w:val="000000"/>
        </w:rPr>
        <w:t>€ 1.738,66</w:t>
      </w:r>
      <w:r w:rsidRPr="008824B2">
        <w:rPr>
          <w:rFonts w:asciiTheme="minorHAnsi" w:hAnsiTheme="minorHAnsi" w:cstheme="minorHAnsi"/>
        </w:rPr>
        <w:t> uitgekeerd.</w:t>
      </w:r>
    </w:p>
    <w:p w14:paraId="7C239FB9" w14:textId="179C54AD" w:rsidR="008824B2" w:rsidRPr="008824B2" w:rsidRDefault="008824B2" w:rsidP="008824B2">
      <w:pPr>
        <w:spacing w:line="240" w:lineRule="auto"/>
        <w:ind w:left="284"/>
        <w:rPr>
          <w:rFonts w:asciiTheme="minorHAnsi" w:hAnsiTheme="minorHAnsi" w:cstheme="minorHAnsi"/>
        </w:rPr>
      </w:pPr>
      <w:r w:rsidRPr="008824B2">
        <w:rPr>
          <w:rFonts w:asciiTheme="minorHAnsi" w:hAnsiTheme="minorHAnsi" w:cstheme="minorHAnsi"/>
        </w:rPr>
        <w:t>Door deze sponsoring kunnen we volgend jaar weer extra activiteiten organiseren </w:t>
      </w:r>
      <w:r w:rsidR="0027516B">
        <w:rPr>
          <w:rFonts w:asciiTheme="minorHAnsi" w:hAnsiTheme="minorHAnsi" w:cstheme="minorHAnsi"/>
        </w:rPr>
        <w:t>nl.</w:t>
      </w:r>
      <w:r w:rsidRPr="008824B2">
        <w:rPr>
          <w:rFonts w:asciiTheme="minorHAnsi" w:hAnsiTheme="minorHAnsi" w:cstheme="minorHAnsi"/>
        </w:rPr>
        <w:t xml:space="preserve"> de uitbreiding van de Onvergetelijke Kookclub voor mensen met dementie en hun partner / mantelzorger</w:t>
      </w:r>
      <w:r>
        <w:rPr>
          <w:rFonts w:asciiTheme="minorHAnsi" w:hAnsiTheme="minorHAnsi" w:cstheme="minorHAnsi"/>
        </w:rPr>
        <w:t>.</w:t>
      </w:r>
    </w:p>
    <w:p w14:paraId="7DB384B9" w14:textId="77777777" w:rsidR="008824B2" w:rsidRPr="008824B2" w:rsidRDefault="008824B2" w:rsidP="008824B2">
      <w:pPr>
        <w:spacing w:line="240" w:lineRule="auto"/>
        <w:ind w:left="284"/>
        <w:rPr>
          <w:rFonts w:asciiTheme="minorHAnsi" w:hAnsiTheme="minorHAnsi" w:cstheme="minorHAnsi"/>
        </w:rPr>
      </w:pPr>
    </w:p>
    <w:p w14:paraId="03B60852" w14:textId="77777777" w:rsidR="00814A09" w:rsidRPr="00F52987" w:rsidRDefault="00814A09" w:rsidP="00544EFC">
      <w:pPr>
        <w:spacing w:line="240" w:lineRule="auto"/>
      </w:pPr>
    </w:p>
    <w:p w14:paraId="24986B67" w14:textId="3E069797" w:rsidR="009C2F14" w:rsidRPr="001A19C6" w:rsidRDefault="00B40A60" w:rsidP="00B40A60">
      <w:pPr>
        <w:pStyle w:val="Normaal"/>
      </w:pPr>
      <w:r>
        <w:rPr>
          <w:noProof/>
        </w:rPr>
        <mc:AlternateContent>
          <mc:Choice Requires="wps">
            <w:drawing>
              <wp:anchor distT="0" distB="0" distL="114300" distR="114300" simplePos="0" relativeHeight="251682816" behindDoc="0" locked="0" layoutInCell="1" allowOverlap="1" wp14:anchorId="4D63ABEF" wp14:editId="5ABCBA2B">
                <wp:simplePos x="0" y="0"/>
                <wp:positionH relativeFrom="column">
                  <wp:posOffset>-720090</wp:posOffset>
                </wp:positionH>
                <wp:positionV relativeFrom="paragraph">
                  <wp:posOffset>93980</wp:posOffset>
                </wp:positionV>
                <wp:extent cx="7560000" cy="327025"/>
                <wp:effectExtent l="0" t="0" r="3175" b="0"/>
                <wp:wrapTopAndBottom/>
                <wp:docPr id="9" name="Tekstvak 9"/>
                <wp:cNvGraphicFramePr/>
                <a:graphic xmlns:a="http://schemas.openxmlformats.org/drawingml/2006/main">
                  <a:graphicData uri="http://schemas.microsoft.com/office/word/2010/wordprocessingShape">
                    <wps:wsp>
                      <wps:cNvSpPr txBox="1"/>
                      <wps:spPr>
                        <a:xfrm>
                          <a:off x="0" y="0"/>
                          <a:ext cx="7560000" cy="327025"/>
                        </a:xfrm>
                        <a:prstGeom prst="rect">
                          <a:avLst/>
                        </a:prstGeom>
                        <a:solidFill>
                          <a:schemeClr val="accent1"/>
                        </a:solidFill>
                        <a:ln w="6350">
                          <a:noFill/>
                        </a:ln>
                      </wps:spPr>
                      <wps:txbx>
                        <w:txbxContent>
                          <w:p w14:paraId="1F145C71" w14:textId="5AFAD8A0" w:rsidR="00B40A60" w:rsidRPr="0095267A" w:rsidRDefault="00B40A60" w:rsidP="00B40A60">
                            <w:pPr>
                              <w:pStyle w:val="Kop1"/>
                            </w:pPr>
                            <w:r>
                              <w:t>NIEUWS UIT DE BI</w:t>
                            </w:r>
                            <w:r w:rsidR="00796412">
                              <w:t>BLIOTHEEK</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3ABEF" id="Tekstvak 9" o:spid="_x0000_s1029" type="#_x0000_t202" style="position:absolute;margin-left:-56.7pt;margin-top:7.4pt;width:595.3pt;height:2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" fillcolor="#fed700 [3204]" stroked="f" strokeweight=".5pt">
                <v:textbox inset="0">
                  <w:txbxContent>
                    <w:p w14:paraId="1F145C71" w14:textId="5AFAD8A0" w:rsidR="00B40A60" w:rsidRPr="0095267A" w:rsidRDefault="00B40A60" w:rsidP="00B40A60">
                      <w:pPr>
                        <w:pStyle w:val="Kop1"/>
                      </w:pPr>
                      <w:r>
                        <w:t>NIEUWS UIT DE BI</w:t>
                      </w:r>
                      <w:r w:rsidR="00796412">
                        <w:t>BLIOTHEEK</w:t>
                      </w:r>
                    </w:p>
                  </w:txbxContent>
                </v:textbox>
                <w10:wrap type="topAndBottom"/>
              </v:shape>
            </w:pict>
          </mc:Fallback>
        </mc:AlternateContent>
      </w:r>
    </w:p>
    <w:p w14:paraId="718C117D" w14:textId="77777777" w:rsidR="00CB5B9D" w:rsidRDefault="00CB5B9D" w:rsidP="004C6CF8">
      <w:pPr>
        <w:pStyle w:val="Normaal"/>
        <w:rPr>
          <w:color w:val="FF0000"/>
        </w:rPr>
      </w:pPr>
    </w:p>
    <w:p w14:paraId="4CA82257" w14:textId="6BBD478E" w:rsidR="00F1115E" w:rsidRPr="00F1115E" w:rsidRDefault="00F1115E" w:rsidP="00F1115E">
      <w:pPr>
        <w:rPr>
          <w:b/>
          <w:bCs/>
          <w:sz w:val="22"/>
          <w:szCs w:val="22"/>
        </w:rPr>
      </w:pPr>
      <w:r w:rsidRPr="00F1115E">
        <w:rPr>
          <w:b/>
          <w:bCs/>
          <w:sz w:val="22"/>
          <w:szCs w:val="22"/>
        </w:rPr>
        <w:t>NIEUWE AANWINST.</w:t>
      </w:r>
    </w:p>
    <w:p w14:paraId="693A41B7" w14:textId="084D594C" w:rsidR="00F1115E" w:rsidRPr="006876A5" w:rsidRDefault="00F1115E" w:rsidP="00F1115E">
      <w:pPr>
        <w:spacing w:line="240" w:lineRule="auto"/>
        <w:rPr>
          <w:sz w:val="18"/>
          <w:szCs w:val="18"/>
        </w:rPr>
      </w:pPr>
      <w:r w:rsidRPr="00F1115E">
        <w:rPr>
          <w:i/>
          <w:iCs/>
        </w:rPr>
        <w:lastRenderedPageBreak/>
        <w:t>(</w:t>
      </w:r>
      <w:r w:rsidR="002D4699">
        <w:rPr>
          <w:i/>
          <w:iCs/>
        </w:rPr>
        <w:t>Op</w:t>
      </w:r>
      <w:r w:rsidRPr="00F1115E">
        <w:rPr>
          <w:i/>
          <w:iCs/>
        </w:rPr>
        <w:t>)</w:t>
      </w:r>
      <w:r w:rsidR="002D4699">
        <w:rPr>
          <w:i/>
          <w:iCs/>
        </w:rPr>
        <w:t xml:space="preserve">nieuw geleerd, oud gedaan, </w:t>
      </w:r>
      <w:r w:rsidRPr="00D30D91">
        <w:t xml:space="preserve">van </w:t>
      </w:r>
      <w:r w:rsidRPr="00D30D91">
        <w:rPr>
          <w:color w:val="222222"/>
          <w:shd w:val="clear" w:color="auto" w:fill="FFFFFF"/>
        </w:rPr>
        <w:t xml:space="preserve">Auteur Ruud </w:t>
      </w:r>
      <w:proofErr w:type="spellStart"/>
      <w:r w:rsidRPr="00D30D91">
        <w:rPr>
          <w:color w:val="222222"/>
          <w:shd w:val="clear" w:color="auto" w:fill="FFFFFF"/>
        </w:rPr>
        <w:t>Derkse</w:t>
      </w:r>
      <w:proofErr w:type="spellEnd"/>
      <w:r w:rsidRPr="00D30D91">
        <w:rPr>
          <w:color w:val="222222"/>
          <w:shd w:val="clear" w:color="auto" w:fill="FFFFFF"/>
        </w:rPr>
        <w:t xml:space="preserve">, Roy Kessels </w:t>
      </w:r>
      <w:r w:rsidR="006876A5" w:rsidRPr="006876A5">
        <w:rPr>
          <w:color w:val="222222"/>
          <w:sz w:val="18"/>
          <w:szCs w:val="18"/>
          <w:shd w:val="clear" w:color="auto" w:fill="FFFFFF"/>
        </w:rPr>
        <w:t>(</w:t>
      </w:r>
      <w:proofErr w:type="spellStart"/>
      <w:r w:rsidRPr="006876A5">
        <w:rPr>
          <w:color w:val="222222"/>
          <w:sz w:val="18"/>
          <w:szCs w:val="18"/>
          <w:shd w:val="clear" w:color="auto" w:fill="FFFFFF"/>
        </w:rPr>
        <w:t>uitg</w:t>
      </w:r>
      <w:proofErr w:type="spellEnd"/>
      <w:r w:rsidR="002D4699" w:rsidRPr="006876A5">
        <w:rPr>
          <w:color w:val="222222"/>
          <w:sz w:val="18"/>
          <w:szCs w:val="18"/>
          <w:shd w:val="clear" w:color="auto" w:fill="FFFFFF"/>
        </w:rPr>
        <w:t>.</w:t>
      </w:r>
      <w:r w:rsidRPr="006876A5">
        <w:rPr>
          <w:color w:val="222222"/>
          <w:sz w:val="18"/>
          <w:szCs w:val="18"/>
          <w:shd w:val="clear" w:color="auto" w:fill="FFFFFF"/>
        </w:rPr>
        <w:t xml:space="preserve"> </w:t>
      </w:r>
      <w:proofErr w:type="spellStart"/>
      <w:r w:rsidRPr="006876A5">
        <w:rPr>
          <w:color w:val="222222"/>
          <w:sz w:val="18"/>
          <w:szCs w:val="18"/>
          <w:shd w:val="clear" w:color="auto" w:fill="FFFFFF"/>
        </w:rPr>
        <w:t>Bohn</w:t>
      </w:r>
      <w:proofErr w:type="spellEnd"/>
      <w:r w:rsidRPr="006876A5">
        <w:rPr>
          <w:color w:val="222222"/>
          <w:sz w:val="18"/>
          <w:szCs w:val="18"/>
          <w:shd w:val="clear" w:color="auto" w:fill="FFFFFF"/>
        </w:rPr>
        <w:t xml:space="preserve"> </w:t>
      </w:r>
      <w:proofErr w:type="spellStart"/>
      <w:r w:rsidRPr="006876A5">
        <w:rPr>
          <w:color w:val="222222"/>
          <w:sz w:val="18"/>
          <w:szCs w:val="18"/>
          <w:shd w:val="clear" w:color="auto" w:fill="FFFFFF"/>
        </w:rPr>
        <w:t>Stafleu</w:t>
      </w:r>
      <w:proofErr w:type="spellEnd"/>
      <w:r w:rsidRPr="006876A5">
        <w:rPr>
          <w:color w:val="222222"/>
          <w:sz w:val="18"/>
          <w:szCs w:val="18"/>
          <w:shd w:val="clear" w:color="auto" w:fill="FFFFFF"/>
        </w:rPr>
        <w:t xml:space="preserve"> van </w:t>
      </w:r>
      <w:proofErr w:type="spellStart"/>
      <w:r w:rsidRPr="006876A5">
        <w:rPr>
          <w:color w:val="222222"/>
          <w:sz w:val="18"/>
          <w:szCs w:val="18"/>
          <w:shd w:val="clear" w:color="auto" w:fill="FFFFFF"/>
        </w:rPr>
        <w:t>Loghum</w:t>
      </w:r>
      <w:proofErr w:type="spellEnd"/>
      <w:r w:rsidRPr="006876A5">
        <w:rPr>
          <w:color w:val="222222"/>
          <w:sz w:val="18"/>
          <w:szCs w:val="18"/>
          <w:shd w:val="clear" w:color="auto" w:fill="FFFFFF"/>
        </w:rPr>
        <w:t>, 2020</w:t>
      </w:r>
      <w:r w:rsidR="006876A5" w:rsidRPr="006876A5">
        <w:rPr>
          <w:color w:val="222222"/>
          <w:sz w:val="18"/>
          <w:szCs w:val="18"/>
          <w:shd w:val="clear" w:color="auto" w:fill="FFFFFF"/>
        </w:rPr>
        <w:t>)</w:t>
      </w:r>
      <w:r w:rsidRPr="006876A5">
        <w:rPr>
          <w:sz w:val="18"/>
          <w:szCs w:val="18"/>
        </w:rPr>
        <w:t xml:space="preserve">. </w:t>
      </w:r>
    </w:p>
    <w:p w14:paraId="1D455A89" w14:textId="136F19CD" w:rsidR="00F1115E" w:rsidRPr="00D30D91" w:rsidRDefault="00F1115E" w:rsidP="00F1115E">
      <w:pPr>
        <w:spacing w:line="240" w:lineRule="auto"/>
      </w:pPr>
      <w:r w:rsidRPr="00D30D91">
        <w:t>Dit is een boek uit de reeks MODERNE DEMENTIE en richt zich op wat mensen met dementie nog wel kunnen.</w:t>
      </w:r>
      <w:r>
        <w:t xml:space="preserve"> </w:t>
      </w:r>
      <w:r w:rsidRPr="00D30D91">
        <w:t>Het boek is gebaseerd op de nieuwste wetenschappelijke inzichten, is makkelijk leesbaar, vol tips en praktijkvoorbeelden.</w:t>
      </w:r>
      <w:r>
        <w:t xml:space="preserve"> </w:t>
      </w:r>
      <w:r w:rsidRPr="00D30D91">
        <w:t>Mensen met dementie zijn nog goed in staat nieuwe dingen te leren.</w:t>
      </w:r>
    </w:p>
    <w:p w14:paraId="76E11196" w14:textId="7E8FB24C" w:rsidR="00F1115E" w:rsidRPr="00D30D91" w:rsidRDefault="00F1115E" w:rsidP="00F1115E">
      <w:pPr>
        <w:spacing w:line="240" w:lineRule="auto"/>
      </w:pPr>
      <w:r w:rsidRPr="00D30D91">
        <w:t>Waar moet je op letten?</w:t>
      </w:r>
      <w:r>
        <w:t xml:space="preserve"> </w:t>
      </w:r>
      <w:r w:rsidRPr="00D30D91">
        <w:t>Wat moet je wel of juist niet doen?</w:t>
      </w:r>
      <w:r>
        <w:t xml:space="preserve"> </w:t>
      </w:r>
      <w:r w:rsidRPr="00D30D91">
        <w:t>Hoe verleid je mensen met dementie om actief te blijven of te worden?</w:t>
      </w:r>
    </w:p>
    <w:p w14:paraId="318CEC9E" w14:textId="7C639E62" w:rsidR="00F1115E" w:rsidRPr="00D30D91" w:rsidRDefault="00F1115E" w:rsidP="00F1115E">
      <w:pPr>
        <w:spacing w:line="240" w:lineRule="auto"/>
      </w:pPr>
      <w:r w:rsidRPr="00D30D91">
        <w:t>De auteurs hebben geprobeerd bovenstaande zaken zo toegankelijk mogelijk duidelijk uit te leggen voor familie en zorgverleners.</w:t>
      </w:r>
      <w:r>
        <w:t xml:space="preserve"> </w:t>
      </w:r>
      <w:r w:rsidRPr="00D30D91">
        <w:t>In het tweede deel van dit boek lezen we verhalen uit het dagelijks leven van mensen met dementie.</w:t>
      </w:r>
      <w:r>
        <w:t xml:space="preserve"> </w:t>
      </w:r>
      <w:r w:rsidRPr="00D30D91">
        <w:t>66 verhalen uit de praktijk van uiteenlopende aard bieden ons de nodige inspiratie.</w:t>
      </w:r>
    </w:p>
    <w:p w14:paraId="065E49AF" w14:textId="77777777" w:rsidR="00F1115E" w:rsidRPr="00D30D91" w:rsidRDefault="00F1115E" w:rsidP="00F1115E">
      <w:pPr>
        <w:spacing w:line="240" w:lineRule="auto"/>
      </w:pPr>
      <w:r w:rsidRPr="00D30D91">
        <w:t>Soms gaan ze over de thuissituatie, soms over situaties in zorginstellingen.</w:t>
      </w:r>
    </w:p>
    <w:p w14:paraId="54A5F35D" w14:textId="14C01B94" w:rsidR="00F1115E" w:rsidRPr="00D30D91" w:rsidRDefault="00F1115E" w:rsidP="00F1115E">
      <w:pPr>
        <w:spacing w:line="240" w:lineRule="auto"/>
      </w:pPr>
      <w:r w:rsidRPr="00D30D91">
        <w:t>Dit boek is prettig te lezen en geeft praktische tips voor familie en verzorgende.</w:t>
      </w:r>
    </w:p>
    <w:p w14:paraId="7D76253A" w14:textId="15B96C4C" w:rsidR="00F1115E" w:rsidRPr="00D30D91" w:rsidRDefault="006876A5" w:rsidP="00F1115E">
      <w:pPr>
        <w:spacing w:line="240" w:lineRule="auto"/>
      </w:pPr>
      <w:r w:rsidRPr="00F1115E">
        <w:rPr>
          <w:noProof/>
        </w:rPr>
        <w:drawing>
          <wp:anchor distT="0" distB="0" distL="114300" distR="114300" simplePos="0" relativeHeight="251712512" behindDoc="1" locked="0" layoutInCell="1" allowOverlap="1" wp14:anchorId="16A201B6" wp14:editId="6215167F">
            <wp:simplePos x="0" y="0"/>
            <wp:positionH relativeFrom="column">
              <wp:posOffset>3698875</wp:posOffset>
            </wp:positionH>
            <wp:positionV relativeFrom="paragraph">
              <wp:posOffset>19050</wp:posOffset>
            </wp:positionV>
            <wp:extent cx="2409190" cy="1299210"/>
            <wp:effectExtent l="19050" t="19050" r="10160" b="15240"/>
            <wp:wrapTight wrapText="bothSides">
              <wp:wrapPolygon edited="0">
                <wp:start x="-171" y="-317"/>
                <wp:lineTo x="-171" y="21537"/>
                <wp:lineTo x="21520" y="21537"/>
                <wp:lineTo x="21520" y="-317"/>
                <wp:lineTo x="-171" y="-317"/>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9190" cy="1299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1115E" w:rsidRPr="00D30D91">
        <w:t>VEEL LEESPLEZIER</w:t>
      </w:r>
    </w:p>
    <w:p w14:paraId="6D729BDD" w14:textId="310486F0" w:rsidR="00035652" w:rsidRPr="00F1115E" w:rsidRDefault="00F1115E" w:rsidP="00F1115E">
      <w:pPr>
        <w:spacing w:line="240" w:lineRule="auto"/>
      </w:pPr>
      <w:r w:rsidRPr="00D30D91">
        <w:t>Wiel Gielen.</w:t>
      </w:r>
    </w:p>
    <w:p w14:paraId="5BBC028F" w14:textId="2443CD61" w:rsidR="006D105C" w:rsidRPr="00392C81" w:rsidRDefault="002D4699" w:rsidP="004C6CF8">
      <w:pPr>
        <w:pStyle w:val="Normaal"/>
        <w:rPr>
          <w:color w:val="FF0000"/>
        </w:rPr>
      </w:pPr>
      <w:r>
        <w:br/>
      </w:r>
      <w:r w:rsidR="00621E0C" w:rsidRPr="00F1115E">
        <w:t xml:space="preserve">Ga naar de volgende website: </w:t>
      </w:r>
      <w:hyperlink r:id="rId60" w:history="1">
        <w:r w:rsidR="00951B59" w:rsidRPr="00F1115E">
          <w:rPr>
            <w:rStyle w:val="Hyperlink"/>
            <w:color w:val="auto"/>
          </w:rPr>
          <w:t>www.sites.google.com/view/anplcollectie</w:t>
        </w:r>
      </w:hyperlink>
      <w:r w:rsidR="00933103">
        <w:rPr>
          <w:rStyle w:val="Hyperlink"/>
          <w:color w:val="auto"/>
        </w:rPr>
        <w:t xml:space="preserve"> </w:t>
      </w:r>
      <w:r w:rsidR="00710AC4" w:rsidRPr="00392C81">
        <w:rPr>
          <w:color w:val="FF0000"/>
        </w:rPr>
        <w:t>.</w:t>
      </w:r>
    </w:p>
    <w:p w14:paraId="6387A2C8" w14:textId="77777777" w:rsidR="006D105C" w:rsidRPr="00392C81" w:rsidRDefault="006D105C" w:rsidP="00733C72">
      <w:pPr>
        <w:spacing w:line="240" w:lineRule="auto"/>
        <w:rPr>
          <w:b/>
          <w:color w:val="FF0000"/>
        </w:rPr>
      </w:pPr>
    </w:p>
    <w:p w14:paraId="27A15AF4" w14:textId="1009E9FD" w:rsidR="00733C72" w:rsidRDefault="00733C72" w:rsidP="00733C72">
      <w:pPr>
        <w:spacing w:line="240" w:lineRule="auto"/>
        <w:rPr>
          <w:b/>
        </w:rPr>
      </w:pPr>
      <w:r>
        <w:rPr>
          <w:b/>
        </w:rPr>
        <w:t xml:space="preserve">Heeft </w:t>
      </w:r>
      <w:r w:rsidRPr="00D36E3A">
        <w:rPr>
          <w:b/>
        </w:rPr>
        <w:t xml:space="preserve">u nog boeken thuis en wilt </w:t>
      </w:r>
      <w:r>
        <w:rPr>
          <w:b/>
        </w:rPr>
        <w:t xml:space="preserve">u deze </w:t>
      </w:r>
      <w:r w:rsidRPr="00D36E3A">
        <w:rPr>
          <w:b/>
        </w:rPr>
        <w:t xml:space="preserve">inleveren, </w:t>
      </w:r>
      <w:r>
        <w:rPr>
          <w:b/>
        </w:rPr>
        <w:t xml:space="preserve">breng ze dan mee naar de bijeenkomst van het Alzheimer Cafe Parkstad Limburg. </w:t>
      </w:r>
    </w:p>
    <w:p w14:paraId="422CB560" w14:textId="77777777" w:rsidR="006876A5" w:rsidRDefault="00733C72" w:rsidP="002D4699">
      <w:pPr>
        <w:spacing w:line="240" w:lineRule="auto"/>
        <w:rPr>
          <w:b/>
        </w:rPr>
      </w:pPr>
      <w:r w:rsidRPr="00E03911">
        <w:rPr>
          <w:b/>
        </w:rPr>
        <w:t>Contact: Wiel Gielen, tel. : 0623930699 of per e</w:t>
      </w:r>
      <w:r w:rsidR="00710AC4" w:rsidRPr="00E03911">
        <w:rPr>
          <w:b/>
        </w:rPr>
        <w:t>-</w:t>
      </w:r>
      <w:r w:rsidRPr="00E03911">
        <w:rPr>
          <w:b/>
        </w:rPr>
        <w:t xml:space="preserve">mail: </w:t>
      </w:r>
      <w:hyperlink r:id="rId61" w:history="1">
        <w:r w:rsidR="006876A5" w:rsidRPr="000149DA">
          <w:rPr>
            <w:rStyle w:val="Hyperlink"/>
            <w:b/>
          </w:rPr>
          <w:t>wielgielen@gmail.com</w:t>
        </w:r>
      </w:hyperlink>
    </w:p>
    <w:p w14:paraId="09CBBE58" w14:textId="206AF459" w:rsidR="00E03911" w:rsidRPr="006876A5" w:rsidRDefault="00E03911" w:rsidP="002D4699">
      <w:pPr>
        <w:spacing w:line="240" w:lineRule="auto"/>
        <w:rPr>
          <w:b/>
        </w:rPr>
      </w:pPr>
      <w:r>
        <w:rPr>
          <w:noProof/>
        </w:rPr>
        <mc:AlternateContent>
          <mc:Choice Requires="wps">
            <w:drawing>
              <wp:anchor distT="0" distB="0" distL="114300" distR="114300" simplePos="0" relativeHeight="251684864" behindDoc="0" locked="0" layoutInCell="1" allowOverlap="1" wp14:anchorId="21DE1873" wp14:editId="153EF4D8">
                <wp:simplePos x="0" y="0"/>
                <wp:positionH relativeFrom="column">
                  <wp:posOffset>-720090</wp:posOffset>
                </wp:positionH>
                <wp:positionV relativeFrom="paragraph">
                  <wp:posOffset>231775</wp:posOffset>
                </wp:positionV>
                <wp:extent cx="7560000" cy="327025"/>
                <wp:effectExtent l="0" t="0" r="3175" b="0"/>
                <wp:wrapTopAndBottom/>
                <wp:docPr id="10" name="Tekstvak 10"/>
                <wp:cNvGraphicFramePr/>
                <a:graphic xmlns:a="http://schemas.openxmlformats.org/drawingml/2006/main">
                  <a:graphicData uri="http://schemas.microsoft.com/office/word/2010/wordprocessingShape">
                    <wps:wsp>
                      <wps:cNvSpPr txBox="1"/>
                      <wps:spPr>
                        <a:xfrm>
                          <a:off x="0" y="0"/>
                          <a:ext cx="7560000" cy="327025"/>
                        </a:xfrm>
                        <a:prstGeom prst="rect">
                          <a:avLst/>
                        </a:prstGeom>
                        <a:solidFill>
                          <a:schemeClr val="accent1"/>
                        </a:solidFill>
                        <a:ln w="6350">
                          <a:noFill/>
                        </a:ln>
                      </wps:spPr>
                      <wps:txbx>
                        <w:txbxContent>
                          <w:p w14:paraId="6D71A75E" w14:textId="77777777" w:rsidR="00B40A60" w:rsidRPr="0095267A" w:rsidRDefault="00B40A60" w:rsidP="00B40A60">
                            <w:pPr>
                              <w:pStyle w:val="Kop1"/>
                            </w:pPr>
                            <w:r>
                              <w:t>NIEUWS UIT DE REGIO EN HET LAND</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E1873" id="Tekstvak 10" o:spid="_x0000_s1030" type="#_x0000_t202" style="position:absolute;margin-left:-56.7pt;margin-top:18.25pt;width:595.3pt;height:2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" fillcolor="#fed700 [3204]" stroked="f" strokeweight=".5pt">
                <v:textbox inset="0">
                  <w:txbxContent>
                    <w:p w14:paraId="6D71A75E" w14:textId="77777777" w:rsidR="00B40A60" w:rsidRPr="0095267A" w:rsidRDefault="00B40A60" w:rsidP="00B40A60">
                      <w:pPr>
                        <w:pStyle w:val="Kop1"/>
                      </w:pPr>
                      <w:r>
                        <w:t>NIEUWS UIT DE REGIO EN HET LAND</w:t>
                      </w:r>
                    </w:p>
                  </w:txbxContent>
                </v:textbox>
                <w10:wrap type="topAndBottom"/>
              </v:shape>
            </w:pict>
          </mc:Fallback>
        </mc:AlternateContent>
      </w:r>
    </w:p>
    <w:p w14:paraId="29D187F3" w14:textId="0A6F2648" w:rsidR="00E03911" w:rsidRDefault="00E03911" w:rsidP="00E03911">
      <w:pPr>
        <w:spacing w:line="240" w:lineRule="auto"/>
        <w:jc w:val="both"/>
        <w:rPr>
          <w:b/>
          <w:bCs/>
          <w:sz w:val="24"/>
          <w:szCs w:val="24"/>
        </w:rPr>
      </w:pPr>
    </w:p>
    <w:p w14:paraId="2C536516" w14:textId="77777777" w:rsidR="00CB5B9D" w:rsidRPr="00CB5B9D" w:rsidRDefault="00CB5B9D" w:rsidP="00CB5B9D">
      <w:pPr>
        <w:rPr>
          <w:sz w:val="24"/>
          <w:szCs w:val="24"/>
        </w:rPr>
      </w:pPr>
    </w:p>
    <w:p w14:paraId="51B384F6" w14:textId="43C6E7E3" w:rsidR="00CB5B9D" w:rsidRPr="00CB5B9D" w:rsidRDefault="00CB5B9D" w:rsidP="00CB5B9D">
      <w:pPr>
        <w:spacing w:line="240" w:lineRule="auto"/>
        <w:rPr>
          <w:b/>
          <w:bCs/>
          <w:sz w:val="24"/>
          <w:szCs w:val="24"/>
        </w:rPr>
      </w:pPr>
      <w:r>
        <w:rPr>
          <w:noProof/>
        </w:rPr>
        <w:drawing>
          <wp:anchor distT="0" distB="0" distL="114300" distR="114300" simplePos="0" relativeHeight="251780096" behindDoc="1" locked="0" layoutInCell="1" allowOverlap="1" wp14:anchorId="64DE8F7D" wp14:editId="62502F66">
            <wp:simplePos x="0" y="0"/>
            <wp:positionH relativeFrom="column">
              <wp:posOffset>3639820</wp:posOffset>
            </wp:positionH>
            <wp:positionV relativeFrom="paragraph">
              <wp:posOffset>15875</wp:posOffset>
            </wp:positionV>
            <wp:extent cx="2506345" cy="1725930"/>
            <wp:effectExtent l="19050" t="19050" r="27305" b="26670"/>
            <wp:wrapTight wrapText="bothSides">
              <wp:wrapPolygon edited="0">
                <wp:start x="-164" y="-238"/>
                <wp:lineTo x="-164" y="21695"/>
                <wp:lineTo x="21671" y="21695"/>
                <wp:lineTo x="21671" y="-238"/>
                <wp:lineTo x="-164" y="-238"/>
              </wp:wrapPolygon>
            </wp:wrapTight>
            <wp:docPr id="18091948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06345" cy="1725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5B9D">
        <w:rPr>
          <w:b/>
          <w:bCs/>
          <w:sz w:val="24"/>
          <w:szCs w:val="24"/>
        </w:rPr>
        <w:t>Informatiepunt HUB bibliotheek Kerkrade</w:t>
      </w:r>
    </w:p>
    <w:p w14:paraId="0A8BB4FE" w14:textId="5B82CB87" w:rsidR="00CB5B9D" w:rsidRDefault="00CB5B9D" w:rsidP="00CB5B9D">
      <w:pPr>
        <w:spacing w:line="240" w:lineRule="auto"/>
      </w:pPr>
      <w:r>
        <w:t>Heb jij vragen over taal, geld, werk, wonen, gezondheid of op juridisch gebied?</w:t>
      </w:r>
    </w:p>
    <w:p w14:paraId="7812FF4A" w14:textId="687A13FF" w:rsidR="00CB5B9D" w:rsidRPr="00CB5B9D" w:rsidRDefault="00CB5B9D" w:rsidP="00CB5B9D">
      <w:pPr>
        <w:spacing w:line="240" w:lineRule="auto"/>
      </w:pPr>
      <w:r>
        <w:t xml:space="preserve">Loop dan gratis en vrijblijvend binnen bij het </w:t>
      </w:r>
      <w:r w:rsidRPr="00CB5B9D">
        <w:rPr>
          <w:b/>
          <w:bCs/>
        </w:rPr>
        <w:t>Informatiepunt</w:t>
      </w:r>
      <w:r>
        <w:t>.</w:t>
      </w:r>
      <w:r>
        <w:br/>
        <w:t xml:space="preserve">Diverse partners van de bibliotheek, zoals o.a. advocaat Mr. L. Hermans, Alzheimer Nederland afdeling Parkstad Limburg, Rabobank Zuid-Limburg Oost, Leergeld Parkstad, Coöperatie Dela, het Toon Hermans Huis, </w:t>
      </w:r>
      <w:proofErr w:type="spellStart"/>
      <w:r>
        <w:t>Kerff</w:t>
      </w:r>
      <w:proofErr w:type="spellEnd"/>
      <w:r>
        <w:t>, Impuls en Schuldhulpmaatje zijn aanwezig.</w:t>
      </w:r>
    </w:p>
    <w:p w14:paraId="22DF1A6F" w14:textId="77777777" w:rsidR="00C02CE1" w:rsidRPr="00633384" w:rsidRDefault="00C02CE1" w:rsidP="00633384"/>
    <w:p w14:paraId="58724EE6" w14:textId="77777777" w:rsidR="00633384" w:rsidRDefault="00633384" w:rsidP="00D2369A">
      <w:pPr>
        <w:pStyle w:val="Normaal"/>
        <w:rPr>
          <w:b/>
          <w:bCs/>
          <w:sz w:val="24"/>
          <w:szCs w:val="24"/>
        </w:rPr>
      </w:pPr>
    </w:p>
    <w:p w14:paraId="2BEC2474" w14:textId="77777777" w:rsidR="00D97641" w:rsidRDefault="00D97641" w:rsidP="00D2369A">
      <w:pPr>
        <w:pStyle w:val="Normaal"/>
        <w:rPr>
          <w:b/>
          <w:bCs/>
          <w:sz w:val="24"/>
          <w:szCs w:val="24"/>
        </w:rPr>
      </w:pPr>
    </w:p>
    <w:p w14:paraId="2B46CE1A" w14:textId="77777777" w:rsidR="00FC27EA" w:rsidRDefault="00FC27EA" w:rsidP="00D2369A">
      <w:pPr>
        <w:pStyle w:val="Normaal"/>
        <w:rPr>
          <w:b/>
          <w:bCs/>
          <w:sz w:val="24"/>
          <w:szCs w:val="24"/>
        </w:rPr>
      </w:pPr>
    </w:p>
    <w:p w14:paraId="521190E2" w14:textId="334E5CC1" w:rsidR="00D2369A" w:rsidRPr="00D2369A" w:rsidRDefault="00D2369A" w:rsidP="00D2369A">
      <w:pPr>
        <w:pStyle w:val="Normaal"/>
        <w:rPr>
          <w:b/>
          <w:bCs/>
          <w:sz w:val="24"/>
          <w:szCs w:val="24"/>
        </w:rPr>
      </w:pPr>
      <w:r w:rsidRPr="00D2369A">
        <w:rPr>
          <w:b/>
          <w:bCs/>
          <w:sz w:val="24"/>
          <w:szCs w:val="24"/>
        </w:rPr>
        <w:t>Uurtje voor Alzheimer</w:t>
      </w:r>
    </w:p>
    <w:p w14:paraId="44C613AF" w14:textId="5DE66800" w:rsidR="00D2369A" w:rsidRPr="00D2369A" w:rsidRDefault="00D2369A" w:rsidP="00D2369A">
      <w:pPr>
        <w:spacing w:line="240" w:lineRule="auto"/>
        <w:rPr>
          <w:u w:val="single"/>
        </w:rPr>
      </w:pPr>
      <w:r w:rsidRPr="00D2369A">
        <w:rPr>
          <w:u w:val="single"/>
        </w:rPr>
        <w:t>Samen Alzheimer stoppen voordat het start</w:t>
      </w:r>
    </w:p>
    <w:p w14:paraId="2D8A07BC" w14:textId="60491B66" w:rsidR="00D2369A" w:rsidRPr="001A19C6" w:rsidRDefault="00FC27EA" w:rsidP="001A19C6">
      <w:pPr>
        <w:spacing w:line="240" w:lineRule="auto"/>
      </w:pPr>
      <w:r>
        <w:rPr>
          <w:noProof/>
        </w:rPr>
        <w:lastRenderedPageBreak/>
        <w:drawing>
          <wp:anchor distT="0" distB="0" distL="114300" distR="114300" simplePos="0" relativeHeight="251760640" behindDoc="1" locked="0" layoutInCell="1" allowOverlap="1" wp14:anchorId="2C30F826" wp14:editId="7F1C669F">
            <wp:simplePos x="0" y="0"/>
            <wp:positionH relativeFrom="column">
              <wp:posOffset>4118610</wp:posOffset>
            </wp:positionH>
            <wp:positionV relativeFrom="paragraph">
              <wp:posOffset>156210</wp:posOffset>
            </wp:positionV>
            <wp:extent cx="1955800" cy="2766060"/>
            <wp:effectExtent l="0" t="0" r="6350" b="0"/>
            <wp:wrapTight wrapText="bothSides">
              <wp:wrapPolygon edited="0">
                <wp:start x="0" y="0"/>
                <wp:lineTo x="0" y="21421"/>
                <wp:lineTo x="21460" y="21421"/>
                <wp:lineTo x="21460" y="0"/>
                <wp:lineTo x="0" y="0"/>
              </wp:wrapPolygon>
            </wp:wrapTight>
            <wp:docPr id="2123601484" name="Afbeelding 1" descr="Afbeelding met tekst, Menselijk gezicht, kleding, 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01484" name="Afbeelding 1" descr="Afbeelding met tekst, Menselijk gezicht, kleding, bril&#10;&#10;Automatisch gegenereerde beschrijv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55800" cy="2766060"/>
                    </a:xfrm>
                    <a:prstGeom prst="rect">
                      <a:avLst/>
                    </a:prstGeom>
                  </pic:spPr>
                </pic:pic>
              </a:graphicData>
            </a:graphic>
            <wp14:sizeRelH relativeFrom="page">
              <wp14:pctWidth>0</wp14:pctWidth>
            </wp14:sizeRelH>
            <wp14:sizeRelV relativeFrom="page">
              <wp14:pctHeight>0</wp14:pctHeight>
            </wp14:sizeRelV>
          </wp:anchor>
        </w:drawing>
      </w:r>
      <w:r w:rsidR="00D2369A" w:rsidRPr="00D2369A">
        <w:t>Dementie, inclusief Alzheimer, treft momenteel een op de vijf mensen en het lijkt erop dat dit aantal in de toekomst alleen nog maar zal stijgen. Daarom is het belangrijk deze ziekte te stoppen voordat het start. Hiervoor is onderzoek nodig, en daar kunnen we uw hulp goed bij gebruiken.</w:t>
      </w:r>
    </w:p>
    <w:p w14:paraId="23577590" w14:textId="77777777" w:rsidR="00D2369A" w:rsidRPr="00D2369A" w:rsidRDefault="00D2369A" w:rsidP="00D2369A">
      <w:pPr>
        <w:spacing w:line="240" w:lineRule="auto"/>
        <w:rPr>
          <w:u w:val="single"/>
        </w:rPr>
      </w:pPr>
      <w:r w:rsidRPr="00D2369A">
        <w:rPr>
          <w:u w:val="single"/>
        </w:rPr>
        <w:t>Voor wie?</w:t>
      </w:r>
    </w:p>
    <w:p w14:paraId="2EA12097" w14:textId="4D7A4D92" w:rsidR="00D2369A" w:rsidRPr="001A19C6" w:rsidRDefault="00D2369A" w:rsidP="001A19C6">
      <w:pPr>
        <w:spacing w:line="240" w:lineRule="auto"/>
      </w:pPr>
      <w:r w:rsidRPr="00D2369A">
        <w:t xml:space="preserve">Iedereen vanaf 45 kan meedoen. We zoeken zowel gezonde mensen als mensen met de ziekte van Alzheimer. Ook mensen met een andere vorm van dementie kunnen deelnemen. </w:t>
      </w:r>
    </w:p>
    <w:p w14:paraId="766C1EBD" w14:textId="77777777" w:rsidR="00D2369A" w:rsidRPr="00D2369A" w:rsidRDefault="00D2369A" w:rsidP="00D2369A">
      <w:pPr>
        <w:spacing w:line="240" w:lineRule="auto"/>
        <w:rPr>
          <w:u w:val="single"/>
        </w:rPr>
      </w:pPr>
      <w:r w:rsidRPr="00D2369A">
        <w:rPr>
          <w:u w:val="single"/>
        </w:rPr>
        <w:t>Wat houdt het onderzoek in?</w:t>
      </w:r>
    </w:p>
    <w:p w14:paraId="481342BA" w14:textId="67FECACE" w:rsidR="00D2369A" w:rsidRPr="001A19C6" w:rsidRDefault="00D2369A" w:rsidP="001A19C6">
      <w:pPr>
        <w:spacing w:line="240" w:lineRule="auto"/>
      </w:pPr>
      <w:r w:rsidRPr="00D2369A">
        <w:t xml:space="preserve">Het onderzoek wordt uitgevoerd door samenwerkende Nederlandse onderzoekers onder de naam ‘ABOARD-cohort’. Het onderzoek bestaat uit het invullen van online vragenlijsten. U kunt dit gewoon vanuit huis in uw eigen tijd doen. Na aanmelding ontvangt u een keer per jaar een uitnodiging om deze vragenlijsten in te vullen. De vragen gaan over uw (mentale) gezondheid. </w:t>
      </w:r>
    </w:p>
    <w:p w14:paraId="25F3BC07" w14:textId="77777777" w:rsidR="00D2369A" w:rsidRPr="00D2369A" w:rsidRDefault="00D2369A" w:rsidP="00D2369A">
      <w:pPr>
        <w:spacing w:line="240" w:lineRule="auto"/>
        <w:rPr>
          <w:u w:val="single"/>
        </w:rPr>
      </w:pPr>
      <w:r w:rsidRPr="00D2369A">
        <w:rPr>
          <w:u w:val="single"/>
        </w:rPr>
        <w:t>Vragen en aanmelden</w:t>
      </w:r>
    </w:p>
    <w:p w14:paraId="128125F2" w14:textId="77777777" w:rsidR="00D2369A" w:rsidRPr="00982C35" w:rsidRDefault="00D2369A" w:rsidP="00D2369A">
      <w:pPr>
        <w:spacing w:line="240" w:lineRule="auto"/>
      </w:pPr>
      <w:r w:rsidRPr="00D2369A">
        <w:t>Als u geïnteresseerd bent in deelname aan dit onderzoek, dan kunt u zich aanmelden op de volgende website</w:t>
      </w:r>
      <w:r w:rsidRPr="00982C35">
        <w:t xml:space="preserve">: </w:t>
      </w:r>
      <w:hyperlink r:id="rId64" w:history="1">
        <w:r w:rsidRPr="00982C35">
          <w:rPr>
            <w:rStyle w:val="Hyperlink"/>
          </w:rPr>
          <w:t>www.aboard-cohort.nl</w:t>
        </w:r>
      </w:hyperlink>
    </w:p>
    <w:p w14:paraId="7F9980BD" w14:textId="77777777" w:rsidR="00D2369A" w:rsidRPr="00982C35" w:rsidRDefault="00D2369A" w:rsidP="00D2369A"/>
    <w:p w14:paraId="1B5E894A" w14:textId="6F26F762" w:rsidR="00A81E18" w:rsidRDefault="00A81E18" w:rsidP="00D97641">
      <w:pPr>
        <w:spacing w:line="240" w:lineRule="auto"/>
        <w:rPr>
          <w:rFonts w:asciiTheme="majorHAnsi" w:hAnsiTheme="majorHAnsi" w:cstheme="majorHAnsi"/>
          <w:b/>
          <w:bCs/>
          <w:sz w:val="24"/>
          <w:szCs w:val="24"/>
        </w:rPr>
      </w:pPr>
    </w:p>
    <w:p w14:paraId="0DDFC98F" w14:textId="77777777" w:rsidR="00D97641" w:rsidRDefault="00D97641" w:rsidP="00D97641">
      <w:pPr>
        <w:spacing w:line="240" w:lineRule="auto"/>
        <w:rPr>
          <w:rFonts w:asciiTheme="majorHAnsi" w:hAnsiTheme="majorHAnsi" w:cstheme="majorHAnsi"/>
          <w:b/>
          <w:bCs/>
          <w:sz w:val="24"/>
          <w:szCs w:val="24"/>
        </w:rPr>
      </w:pPr>
    </w:p>
    <w:p w14:paraId="195AE298" w14:textId="77777777" w:rsidR="00D97641" w:rsidRDefault="00D97641" w:rsidP="00D97641">
      <w:pPr>
        <w:spacing w:line="240" w:lineRule="auto"/>
        <w:rPr>
          <w:rFonts w:asciiTheme="majorHAnsi" w:hAnsiTheme="majorHAnsi" w:cstheme="majorHAnsi"/>
          <w:b/>
          <w:bCs/>
          <w:sz w:val="24"/>
          <w:szCs w:val="24"/>
        </w:rPr>
      </w:pPr>
    </w:p>
    <w:p w14:paraId="5AA9DED8" w14:textId="77777777" w:rsidR="00D97641" w:rsidRDefault="00D97641" w:rsidP="00D97641">
      <w:pPr>
        <w:spacing w:line="240" w:lineRule="auto"/>
        <w:rPr>
          <w:rFonts w:asciiTheme="majorHAnsi" w:hAnsiTheme="majorHAnsi" w:cstheme="majorHAnsi"/>
          <w:b/>
          <w:bCs/>
          <w:sz w:val="24"/>
          <w:szCs w:val="24"/>
        </w:rPr>
      </w:pPr>
    </w:p>
    <w:p w14:paraId="6B9CA88D" w14:textId="77777777" w:rsidR="00D97641" w:rsidRDefault="00D97641" w:rsidP="00D97641">
      <w:pPr>
        <w:spacing w:line="240" w:lineRule="auto"/>
        <w:rPr>
          <w:rFonts w:asciiTheme="majorHAnsi" w:hAnsiTheme="majorHAnsi" w:cstheme="majorHAnsi"/>
          <w:b/>
          <w:bCs/>
          <w:sz w:val="24"/>
          <w:szCs w:val="24"/>
        </w:rPr>
      </w:pPr>
    </w:p>
    <w:p w14:paraId="0094646C" w14:textId="77777777" w:rsidR="00D97641" w:rsidRDefault="00D97641" w:rsidP="00D97641">
      <w:pPr>
        <w:spacing w:line="240" w:lineRule="auto"/>
        <w:rPr>
          <w:rFonts w:asciiTheme="majorHAnsi" w:hAnsiTheme="majorHAnsi" w:cstheme="majorHAnsi"/>
          <w:b/>
          <w:bCs/>
          <w:sz w:val="24"/>
          <w:szCs w:val="24"/>
        </w:rPr>
      </w:pPr>
    </w:p>
    <w:p w14:paraId="5BC53E95" w14:textId="77777777" w:rsidR="00D97641" w:rsidRDefault="00D97641" w:rsidP="00D97641">
      <w:pPr>
        <w:spacing w:line="240" w:lineRule="auto"/>
        <w:rPr>
          <w:rFonts w:asciiTheme="majorHAnsi" w:hAnsiTheme="majorHAnsi" w:cstheme="majorHAnsi"/>
          <w:b/>
          <w:bCs/>
          <w:sz w:val="24"/>
          <w:szCs w:val="24"/>
        </w:rPr>
      </w:pPr>
    </w:p>
    <w:p w14:paraId="28EBE240" w14:textId="77777777" w:rsidR="00D97641" w:rsidRPr="00A81E18" w:rsidRDefault="00D97641" w:rsidP="00D97641">
      <w:pPr>
        <w:spacing w:line="240" w:lineRule="auto"/>
        <w:rPr>
          <w:rFonts w:asciiTheme="majorHAnsi" w:hAnsiTheme="majorHAnsi" w:cstheme="majorHAnsi"/>
          <w:b/>
          <w:bCs/>
          <w:sz w:val="24"/>
          <w:szCs w:val="24"/>
        </w:rPr>
      </w:pPr>
    </w:p>
    <w:p w14:paraId="3924D242" w14:textId="77777777" w:rsidR="00D97641" w:rsidRDefault="00A81E18" w:rsidP="00CF720D">
      <w:pPr>
        <w:pStyle w:val="Normaal"/>
        <w:rPr>
          <w:b/>
          <w:bCs/>
          <w:sz w:val="24"/>
          <w:szCs w:val="24"/>
        </w:rPr>
      </w:pPr>
      <w:r>
        <w:rPr>
          <w:b/>
          <w:bCs/>
          <w:sz w:val="24"/>
          <w:szCs w:val="24"/>
        </w:rPr>
        <w:t>Wist je dat je het risico op dementie kan verminderen door gezond te leven?</w:t>
      </w:r>
    </w:p>
    <w:p w14:paraId="03BD0970" w14:textId="59AF6790" w:rsidR="00A81E18" w:rsidRPr="00D97641" w:rsidRDefault="00244107" w:rsidP="00CF720D">
      <w:pPr>
        <w:pStyle w:val="Normaal"/>
        <w:rPr>
          <w:b/>
          <w:bCs/>
          <w:sz w:val="24"/>
          <w:szCs w:val="24"/>
        </w:rPr>
      </w:pPr>
      <w:r>
        <w:rPr>
          <w:rFonts w:asciiTheme="majorHAnsi" w:hAnsiTheme="majorHAnsi" w:cstheme="majorHAnsi"/>
          <w:noProof/>
        </w:rPr>
        <w:drawing>
          <wp:anchor distT="0" distB="0" distL="114300" distR="114300" simplePos="0" relativeHeight="251778048" behindDoc="1" locked="0" layoutInCell="1" allowOverlap="1" wp14:anchorId="73C4EEE5" wp14:editId="0BBE06B4">
            <wp:simplePos x="0" y="0"/>
            <wp:positionH relativeFrom="column">
              <wp:posOffset>4085139</wp:posOffset>
            </wp:positionH>
            <wp:positionV relativeFrom="paragraph">
              <wp:posOffset>144780</wp:posOffset>
            </wp:positionV>
            <wp:extent cx="1935480" cy="1843405"/>
            <wp:effectExtent l="0" t="0" r="7620" b="4445"/>
            <wp:wrapTight wrapText="bothSides">
              <wp:wrapPolygon edited="0">
                <wp:start x="0" y="0"/>
                <wp:lineTo x="0" y="21429"/>
                <wp:lineTo x="21472" y="21429"/>
                <wp:lineTo x="21472" y="0"/>
                <wp:lineTo x="0" y="0"/>
              </wp:wrapPolygon>
            </wp:wrapTight>
            <wp:docPr id="13351168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548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E18" w:rsidRPr="00A81E18">
        <w:rPr>
          <w:rFonts w:asciiTheme="majorHAnsi" w:hAnsiTheme="majorHAnsi" w:cstheme="majorHAnsi"/>
          <w:shd w:val="clear" w:color="auto" w:fill="FFFFFF"/>
        </w:rPr>
        <w:t>Mensen met geheugenklachten vragen zich vaak af wat zij zelf kunnen doen om het risico op dementie te verkleinen. Speciaal voor deze groep én voor hun zorgverleners i</w:t>
      </w:r>
      <w:r w:rsidR="00A81E18">
        <w:rPr>
          <w:rFonts w:asciiTheme="majorHAnsi" w:hAnsiTheme="majorHAnsi" w:cstheme="majorHAnsi"/>
          <w:shd w:val="clear" w:color="auto" w:fill="FFFFFF"/>
        </w:rPr>
        <w:t xml:space="preserve">s </w:t>
      </w:r>
      <w:r w:rsidR="00A81E18" w:rsidRPr="00A81E18">
        <w:rPr>
          <w:rFonts w:asciiTheme="majorHAnsi" w:hAnsiTheme="majorHAnsi" w:cstheme="majorHAnsi"/>
          <w:b/>
          <w:bCs/>
          <w:shd w:val="clear" w:color="auto" w:fill="FFFFFF"/>
        </w:rPr>
        <w:t>Breinzorg</w:t>
      </w:r>
      <w:r w:rsidR="00A81E18">
        <w:rPr>
          <w:rFonts w:asciiTheme="majorHAnsi" w:hAnsiTheme="majorHAnsi" w:cstheme="majorHAnsi"/>
          <w:shd w:val="clear" w:color="auto" w:fill="FFFFFF"/>
        </w:rPr>
        <w:t xml:space="preserve"> </w:t>
      </w:r>
      <w:r w:rsidR="00A81E18" w:rsidRPr="00A81E18">
        <w:rPr>
          <w:rFonts w:asciiTheme="majorHAnsi" w:hAnsiTheme="majorHAnsi" w:cstheme="majorHAnsi"/>
          <w:shd w:val="clear" w:color="auto" w:fill="FFFFFF"/>
        </w:rPr>
        <w:t>ontwikkeld door het Alzheimer Centrum Limburg van </w:t>
      </w:r>
      <w:r w:rsidR="00A81E18">
        <w:rPr>
          <w:rFonts w:asciiTheme="majorHAnsi" w:hAnsiTheme="majorHAnsi" w:cstheme="majorHAnsi"/>
          <w:shd w:val="clear" w:color="auto" w:fill="FFFFFF"/>
        </w:rPr>
        <w:t xml:space="preserve">Maastricht en </w:t>
      </w:r>
      <w:r w:rsidR="00A81E18" w:rsidRPr="00A81E18">
        <w:rPr>
          <w:rFonts w:asciiTheme="majorHAnsi" w:hAnsiTheme="majorHAnsi" w:cstheme="majorHAnsi"/>
          <w:shd w:val="clear" w:color="auto" w:fill="FFFFFF"/>
        </w:rPr>
        <w:t>het</w:t>
      </w:r>
      <w:r w:rsidR="00A81E18">
        <w:rPr>
          <w:rFonts w:asciiTheme="majorHAnsi" w:hAnsiTheme="majorHAnsi" w:cstheme="majorHAnsi"/>
          <w:shd w:val="clear" w:color="auto" w:fill="FFFFFF"/>
        </w:rPr>
        <w:t xml:space="preserve"> </w:t>
      </w:r>
      <w:proofErr w:type="spellStart"/>
      <w:r w:rsidR="00A81E18">
        <w:rPr>
          <w:rFonts w:asciiTheme="majorHAnsi" w:hAnsiTheme="majorHAnsi" w:cstheme="majorHAnsi"/>
          <w:shd w:val="clear" w:color="auto" w:fill="FFFFFF"/>
        </w:rPr>
        <w:t>Radboudmc</w:t>
      </w:r>
      <w:proofErr w:type="spellEnd"/>
      <w:r w:rsidR="00A81E18">
        <w:rPr>
          <w:rFonts w:asciiTheme="majorHAnsi" w:hAnsiTheme="majorHAnsi" w:cstheme="majorHAnsi"/>
          <w:shd w:val="clear" w:color="auto" w:fill="FFFFFF"/>
        </w:rPr>
        <w:t xml:space="preserve">. </w:t>
      </w:r>
      <w:r w:rsidR="00A81E18" w:rsidRPr="00A81E18">
        <w:rPr>
          <w:rFonts w:asciiTheme="majorHAnsi" w:hAnsiTheme="majorHAnsi" w:cstheme="majorHAnsi"/>
        </w:rPr>
        <w:t xml:space="preserve"> </w:t>
      </w:r>
      <w:r w:rsidR="00A81E18" w:rsidRPr="00A81E18">
        <w:rPr>
          <w:rFonts w:asciiTheme="majorHAnsi" w:hAnsiTheme="majorHAnsi" w:cstheme="majorHAnsi"/>
        </w:rPr>
        <w:br/>
      </w:r>
      <w:r w:rsidR="00A81E18" w:rsidRPr="00A81E18">
        <w:rPr>
          <w:rFonts w:asciiTheme="majorHAnsi" w:hAnsiTheme="majorHAnsi" w:cstheme="majorHAnsi"/>
          <w:shd w:val="clear" w:color="auto" w:fill="FFFFFF"/>
        </w:rPr>
        <w:t>Ook als je al geheugenklachten hebt, is er nog steeds ruimte om je hersengezondheid te verbeteren en het risico op dementie te verkleinen. Maar wat betekent een gezonde levensstijl en hoe beïnvloedt dit onze hersenen precies?</w:t>
      </w:r>
    </w:p>
    <w:p w14:paraId="0D981F09" w14:textId="726BE740" w:rsidR="00A81E18" w:rsidRPr="00715323" w:rsidRDefault="00715323" w:rsidP="00CF720D">
      <w:pPr>
        <w:pStyle w:val="Normaal"/>
        <w:rPr>
          <w:rFonts w:asciiTheme="minorHAnsi" w:hAnsiTheme="minorHAnsi" w:cstheme="minorHAnsi"/>
          <w:b/>
          <w:bCs/>
        </w:rPr>
      </w:pPr>
      <w:r w:rsidRPr="00715323">
        <w:rPr>
          <w:rFonts w:asciiTheme="minorHAnsi" w:hAnsiTheme="minorHAnsi" w:cstheme="minorHAnsi"/>
          <w:shd w:val="clear" w:color="auto" w:fill="FFFFFF"/>
        </w:rPr>
        <w:t>Om deze vragen te beantwoorden hebben we bij het Alzheimer Centrum Limburg de</w:t>
      </w:r>
      <w:r>
        <w:rPr>
          <w:rFonts w:asciiTheme="minorHAnsi" w:hAnsiTheme="minorHAnsi" w:cstheme="minorHAnsi"/>
          <w:shd w:val="clear" w:color="auto" w:fill="FFFFFF"/>
        </w:rPr>
        <w:t xml:space="preserve"> website</w:t>
      </w:r>
      <w:r w:rsidR="00383E81">
        <w:rPr>
          <w:rFonts w:asciiTheme="minorHAnsi" w:hAnsiTheme="minorHAnsi" w:cstheme="minorHAnsi"/>
          <w:shd w:val="clear" w:color="auto" w:fill="FFFFFF"/>
        </w:rPr>
        <w:t xml:space="preserve"> </w:t>
      </w:r>
      <w:hyperlink r:id="rId66" w:history="1">
        <w:r w:rsidR="00383E81" w:rsidRPr="0027500F">
          <w:rPr>
            <w:rStyle w:val="Hyperlink"/>
            <w:rFonts w:asciiTheme="minorHAnsi" w:hAnsiTheme="minorHAnsi" w:cstheme="minorHAnsi"/>
            <w:shd w:val="clear" w:color="auto" w:fill="FFFFFF"/>
          </w:rPr>
          <w:t>www.breinzorg.nl</w:t>
        </w:r>
      </w:hyperlink>
      <w:r w:rsidRPr="00715323">
        <w:rPr>
          <w:rFonts w:asciiTheme="minorHAnsi" w:hAnsiTheme="minorHAnsi" w:cstheme="minorHAnsi"/>
          <w:shd w:val="clear" w:color="auto" w:fill="FFFFFF"/>
        </w:rPr>
        <w:t xml:space="preserve"> ontwikkelt. Breinzorg geeft informatie over de relatie tussen de manier van leven en de gezondheid van onze hersenen. Mensen met geheugenklachten krijgen op de website via een korte test modules aanbevolen op het gebied van de leefstijl, stemming en lichamelijke gezondheid. Voorbeelden van (de in totaal 16) modules zijn roken, sociaal contact, depressieve klachten en hoge bloeddruk. Deze modules bestaan uit informatie, quizvragen, tips en het opstellen van doelen. </w:t>
      </w:r>
      <w:r>
        <w:rPr>
          <w:rFonts w:asciiTheme="minorHAnsi" w:hAnsiTheme="minorHAnsi" w:cstheme="minorHAnsi"/>
          <w:shd w:val="clear" w:color="auto" w:fill="FFFFFF"/>
        </w:rPr>
        <w:br/>
      </w:r>
      <w:r w:rsidRPr="00715323">
        <w:rPr>
          <w:rFonts w:asciiTheme="minorHAnsi" w:hAnsiTheme="minorHAnsi" w:cstheme="minorHAnsi"/>
          <w:shd w:val="clear" w:color="auto" w:fill="FFFFFF"/>
        </w:rPr>
        <w:t>De eerste versie van Breinzorg is nu gelanceerd en delen we graag met je. We nodigen je van harte uit een kijkje te nemen op Breinzorg en je mening over de website met ons te delen via </w:t>
      </w:r>
      <w:hyperlink r:id="rId67" w:tgtFrame="_self" w:history="1">
        <w:r w:rsidRPr="00715323">
          <w:rPr>
            <w:rStyle w:val="Hyperlink"/>
            <w:rFonts w:asciiTheme="minorHAnsi" w:hAnsiTheme="minorHAnsi" w:cstheme="minorHAnsi"/>
            <w:shd w:val="clear" w:color="auto" w:fill="FFFFFF"/>
          </w:rPr>
          <w:t>https://lnkd.in/eQ5E--</w:t>
        </w:r>
        <w:proofErr w:type="spellStart"/>
        <w:r w:rsidRPr="00715323">
          <w:rPr>
            <w:rStyle w:val="Hyperlink"/>
            <w:rFonts w:asciiTheme="minorHAnsi" w:hAnsiTheme="minorHAnsi" w:cstheme="minorHAnsi"/>
            <w:shd w:val="clear" w:color="auto" w:fill="FFFFFF"/>
          </w:rPr>
          <w:t>Jy</w:t>
        </w:r>
        <w:proofErr w:type="spellEnd"/>
      </w:hyperlink>
      <w:r w:rsidRPr="00715323">
        <w:rPr>
          <w:rFonts w:asciiTheme="minorHAnsi" w:hAnsiTheme="minorHAnsi" w:cstheme="minorHAnsi"/>
          <w:shd w:val="clear" w:color="auto" w:fill="FFFFFF"/>
        </w:rPr>
        <w:t>. Zodoende kunnen we Breinzorg in de loop van de tijd steeds beter maken.</w:t>
      </w:r>
    </w:p>
    <w:p w14:paraId="1944E1C1" w14:textId="77777777" w:rsidR="00A81E18" w:rsidRDefault="00A81E18" w:rsidP="00CF720D">
      <w:pPr>
        <w:pStyle w:val="Normaal"/>
        <w:rPr>
          <w:b/>
          <w:bCs/>
          <w:sz w:val="24"/>
          <w:szCs w:val="24"/>
        </w:rPr>
      </w:pPr>
    </w:p>
    <w:p w14:paraId="1F53FB99" w14:textId="77777777" w:rsidR="00A81E18" w:rsidRDefault="00A81E18" w:rsidP="00CF720D">
      <w:pPr>
        <w:pStyle w:val="Normaal"/>
        <w:rPr>
          <w:b/>
          <w:bCs/>
          <w:sz w:val="24"/>
          <w:szCs w:val="24"/>
        </w:rPr>
      </w:pPr>
    </w:p>
    <w:p w14:paraId="2B250050" w14:textId="1FEB421C" w:rsidR="00CF720D" w:rsidRDefault="00CF720D" w:rsidP="00CF720D">
      <w:pPr>
        <w:pStyle w:val="Normaal"/>
        <w:rPr>
          <w:b/>
          <w:bCs/>
          <w:sz w:val="24"/>
          <w:szCs w:val="24"/>
        </w:rPr>
      </w:pPr>
      <w:r>
        <w:rPr>
          <w:b/>
          <w:bCs/>
          <w:sz w:val="24"/>
          <w:szCs w:val="24"/>
        </w:rPr>
        <w:t xml:space="preserve">Resultaten nieuw Alzheimer medicijn </w:t>
      </w:r>
      <w:proofErr w:type="spellStart"/>
      <w:r>
        <w:rPr>
          <w:b/>
          <w:bCs/>
          <w:sz w:val="24"/>
          <w:szCs w:val="24"/>
        </w:rPr>
        <w:t>Donanemab</w:t>
      </w:r>
      <w:proofErr w:type="spellEnd"/>
      <w:r>
        <w:rPr>
          <w:b/>
          <w:bCs/>
          <w:sz w:val="24"/>
          <w:szCs w:val="24"/>
        </w:rPr>
        <w:t xml:space="preserve"> </w:t>
      </w:r>
    </w:p>
    <w:p w14:paraId="37F12C60" w14:textId="001AA6A5" w:rsidR="00CF720D" w:rsidRDefault="00CF720D" w:rsidP="00CF720D">
      <w:pPr>
        <w:pStyle w:val="Normaal"/>
        <w:rPr>
          <w:shd w:val="clear" w:color="auto" w:fill="FFFFFF"/>
        </w:rPr>
      </w:pPr>
      <w:r w:rsidRPr="00CF720D">
        <w:rPr>
          <w:shd w:val="clear" w:color="auto" w:fill="FFFFFF"/>
        </w:rPr>
        <w:t>Op 3 mei 2023 publiceerde farmaceut Lilly de resultaten  van een nieuw groot onderzoek naar het middel ‘</w:t>
      </w:r>
      <w:proofErr w:type="spellStart"/>
      <w:r w:rsidRPr="00CF720D">
        <w:rPr>
          <w:shd w:val="clear" w:color="auto" w:fill="FFFFFF"/>
        </w:rPr>
        <w:t>donanemab</w:t>
      </w:r>
      <w:proofErr w:type="spellEnd"/>
      <w:r w:rsidRPr="00CF720D">
        <w:rPr>
          <w:shd w:val="clear" w:color="auto" w:fill="FFFFFF"/>
        </w:rPr>
        <w:t xml:space="preserve">’. Uit het onderzoek onder ruim 1700 deelnemers met beginnende ziekte van Alzheimer bleek het middel de gevolgen van de ziekte te vertragen. De resultaten van het middel volgen op een serie soortgelijke medicijnen. </w:t>
      </w:r>
      <w:proofErr w:type="spellStart"/>
      <w:r w:rsidRPr="00CF720D">
        <w:rPr>
          <w:shd w:val="clear" w:color="auto" w:fill="FFFFFF"/>
        </w:rPr>
        <w:t>Donanemab</w:t>
      </w:r>
      <w:proofErr w:type="spellEnd"/>
      <w:r w:rsidRPr="00CF720D">
        <w:rPr>
          <w:shd w:val="clear" w:color="auto" w:fill="FFFFFF"/>
        </w:rPr>
        <w:t xml:space="preserve"> lijkt iets effectiever dan zijn voorgangers, maar laat ook vaker bijwerkingen zien, waarvan sommige zeer ernstig. Nederlandse experts zijn daarom voorzichtig in hun conclusies.  </w:t>
      </w:r>
    </w:p>
    <w:p w14:paraId="04E15B99" w14:textId="77777777" w:rsidR="00CF720D" w:rsidRPr="00CF720D" w:rsidRDefault="00CF720D" w:rsidP="00CF720D">
      <w:pPr>
        <w:pStyle w:val="Normaalweb"/>
        <w:shd w:val="clear" w:color="auto" w:fill="FFFFFF"/>
        <w:spacing w:before="0" w:beforeAutospacing="0" w:after="0" w:afterAutospacing="0"/>
        <w:rPr>
          <w:rFonts w:ascii="Arial" w:hAnsi="Arial" w:cs="Arial"/>
          <w:color w:val="000000"/>
          <w:sz w:val="20"/>
          <w:szCs w:val="20"/>
        </w:rPr>
      </w:pPr>
      <w:r w:rsidRPr="00CF720D">
        <w:rPr>
          <w:rFonts w:ascii="Arial" w:hAnsi="Arial" w:cs="Arial"/>
          <w:color w:val="000000"/>
          <w:sz w:val="20"/>
          <w:szCs w:val="20"/>
        </w:rPr>
        <w:t>Volgens het </w:t>
      </w:r>
      <w:hyperlink r:id="rId68" w:tgtFrame="_blank" w:history="1">
        <w:r w:rsidRPr="00CF720D">
          <w:rPr>
            <w:rStyle w:val="Hyperlink"/>
            <w:rFonts w:ascii="Arial" w:hAnsi="Arial" w:cs="Arial"/>
            <w:sz w:val="20"/>
            <w:szCs w:val="20"/>
          </w:rPr>
          <w:t>persbericht</w:t>
        </w:r>
      </w:hyperlink>
      <w:r w:rsidRPr="00CF720D">
        <w:rPr>
          <w:rFonts w:ascii="Arial" w:hAnsi="Arial" w:cs="Arial"/>
          <w:color w:val="000000"/>
          <w:sz w:val="20"/>
          <w:szCs w:val="20"/>
        </w:rPr>
        <w:t> vertraagde het middel de gevolgen van de ziekte van Alzheimer met 35% gedurende het gebruik over 18 maanden. Dat is een vergelijkbaar effect als het middel </w:t>
      </w:r>
      <w:proofErr w:type="spellStart"/>
      <w:r w:rsidR="0086467F">
        <w:fldChar w:fldCharType="begin"/>
      </w:r>
      <w:r w:rsidR="0086467F">
        <w:instrText>HYPERLINK "https://www.alzheimer-nederland.nl/nieuws/resultaten-nieuw-alzheimermedicijn-lecanemab" \t "_blank"</w:instrText>
      </w:r>
      <w:r w:rsidR="0086467F">
        <w:fldChar w:fldCharType="separate"/>
      </w:r>
      <w:r w:rsidRPr="00CF720D">
        <w:rPr>
          <w:rStyle w:val="Hyperlink"/>
          <w:rFonts w:ascii="Arial" w:hAnsi="Arial" w:cs="Arial"/>
          <w:sz w:val="20"/>
          <w:szCs w:val="20"/>
        </w:rPr>
        <w:t>Lecanemab</w:t>
      </w:r>
      <w:proofErr w:type="spellEnd"/>
      <w:r w:rsidR="0086467F">
        <w:rPr>
          <w:rStyle w:val="Hyperlink"/>
          <w:rFonts w:ascii="Arial" w:hAnsi="Arial" w:cs="Arial"/>
          <w:sz w:val="20"/>
          <w:szCs w:val="20"/>
        </w:rPr>
        <w:fldChar w:fldCharType="end"/>
      </w:r>
      <w:r w:rsidRPr="00CF720D">
        <w:rPr>
          <w:rFonts w:ascii="Arial" w:hAnsi="Arial" w:cs="Arial"/>
          <w:color w:val="000000"/>
          <w:sz w:val="20"/>
          <w:szCs w:val="20"/>
        </w:rPr>
        <w:t xml:space="preserve"> vorig jaar </w:t>
      </w:r>
      <w:r w:rsidRPr="00CF720D">
        <w:rPr>
          <w:rFonts w:ascii="Arial" w:hAnsi="Arial" w:cs="Arial"/>
          <w:color w:val="000000"/>
          <w:sz w:val="20"/>
          <w:szCs w:val="20"/>
        </w:rPr>
        <w:lastRenderedPageBreak/>
        <w:t>september liet zien in soortgelijk onderzoek. Deze vertraging werd vastgesteld met onder andere testen van het geheugen en andere mentale vermogens. </w:t>
      </w:r>
    </w:p>
    <w:p w14:paraId="5483B407" w14:textId="77777777" w:rsidR="00CF720D" w:rsidRPr="007B7089" w:rsidRDefault="00CF720D" w:rsidP="00CF720D">
      <w:pPr>
        <w:pStyle w:val="Kop3"/>
        <w:numPr>
          <w:ilvl w:val="0"/>
          <w:numId w:val="0"/>
        </w:numPr>
        <w:shd w:val="clear" w:color="auto" w:fill="FFFFFF"/>
        <w:ind w:left="357" w:hanging="357"/>
        <w:rPr>
          <w:b w:val="0"/>
          <w:bCs/>
          <w:color w:val="000000"/>
          <w:u w:val="single"/>
        </w:rPr>
      </w:pPr>
      <w:r w:rsidRPr="007B7089">
        <w:rPr>
          <w:b w:val="0"/>
          <w:bCs/>
          <w:color w:val="000000"/>
          <w:u w:val="single"/>
        </w:rPr>
        <w:t>Effecten </w:t>
      </w:r>
    </w:p>
    <w:p w14:paraId="5B9E5A44" w14:textId="77777777" w:rsidR="00CF720D" w:rsidRPr="00CF720D" w:rsidRDefault="00CF720D" w:rsidP="00CF720D">
      <w:pPr>
        <w:pStyle w:val="Normaalweb"/>
        <w:shd w:val="clear" w:color="auto" w:fill="FFFFFF"/>
        <w:spacing w:before="0" w:beforeAutospacing="0" w:after="0" w:afterAutospacing="0"/>
        <w:rPr>
          <w:rFonts w:ascii="Arial" w:hAnsi="Arial" w:cs="Arial"/>
          <w:color w:val="000000"/>
          <w:sz w:val="20"/>
          <w:szCs w:val="20"/>
        </w:rPr>
      </w:pPr>
      <w:r w:rsidRPr="00CF720D">
        <w:rPr>
          <w:rFonts w:ascii="Arial" w:hAnsi="Arial" w:cs="Arial"/>
          <w:color w:val="000000"/>
          <w:sz w:val="20"/>
          <w:szCs w:val="20"/>
        </w:rPr>
        <w:t xml:space="preserve">Gemiddeld genomen gaan mensen met alzheimer achteruit op de cognitieve testen. </w:t>
      </w:r>
      <w:proofErr w:type="spellStart"/>
      <w:r w:rsidRPr="00CF720D">
        <w:rPr>
          <w:rFonts w:ascii="Arial" w:hAnsi="Arial" w:cs="Arial"/>
          <w:color w:val="000000"/>
          <w:sz w:val="20"/>
          <w:szCs w:val="20"/>
        </w:rPr>
        <w:t>Donanemab</w:t>
      </w:r>
      <w:proofErr w:type="spellEnd"/>
      <w:r w:rsidRPr="00CF720D">
        <w:rPr>
          <w:rFonts w:ascii="Arial" w:hAnsi="Arial" w:cs="Arial"/>
          <w:color w:val="000000"/>
          <w:sz w:val="20"/>
          <w:szCs w:val="20"/>
        </w:rPr>
        <w:t xml:space="preserve"> kon de achteruitgang iets vertragen. De helft van de patiënten die </w:t>
      </w:r>
      <w:proofErr w:type="spellStart"/>
      <w:r w:rsidRPr="00CF720D">
        <w:rPr>
          <w:rFonts w:ascii="Arial" w:hAnsi="Arial" w:cs="Arial"/>
          <w:color w:val="000000"/>
          <w:sz w:val="20"/>
          <w:szCs w:val="20"/>
        </w:rPr>
        <w:t>donanemab</w:t>
      </w:r>
      <w:proofErr w:type="spellEnd"/>
      <w:r w:rsidRPr="00CF720D">
        <w:rPr>
          <w:rFonts w:ascii="Arial" w:hAnsi="Arial" w:cs="Arial"/>
          <w:color w:val="000000"/>
          <w:sz w:val="20"/>
          <w:szCs w:val="20"/>
        </w:rPr>
        <w:t xml:space="preserve"> kreeg, ging in één jaar zelfs helemaal niet achteruit. Maar ook in de groep mensen die een nepmedicijn kregen ging niet iedereen achteruit. Een derde van deze groep bleef stabiel presteren op de cognitieve testen. Sommige experts noemen het resultaat daarom klein maar hoopgevend. Ze hopen dat het effect doorwerkt en je met bijvoorbeeld vijf jaar gebruik van het medicijn, de ziektevoortgang van de ziekte wel een jaar tot anderhalf jaar kunt vertragen. </w:t>
      </w:r>
    </w:p>
    <w:p w14:paraId="6783F42B" w14:textId="77777777" w:rsidR="007B7089" w:rsidRPr="007B7089" w:rsidRDefault="007B7089" w:rsidP="007B7089">
      <w:pPr>
        <w:pStyle w:val="Kop3"/>
        <w:numPr>
          <w:ilvl w:val="0"/>
          <w:numId w:val="0"/>
        </w:numPr>
        <w:shd w:val="clear" w:color="auto" w:fill="FFFFFF"/>
        <w:ind w:left="357" w:hanging="357"/>
        <w:rPr>
          <w:b w:val="0"/>
          <w:bCs/>
          <w:color w:val="000000"/>
          <w:u w:val="single"/>
        </w:rPr>
      </w:pPr>
      <w:r w:rsidRPr="007B7089">
        <w:rPr>
          <w:b w:val="0"/>
          <w:bCs/>
          <w:color w:val="000000"/>
          <w:u w:val="single"/>
        </w:rPr>
        <w:t>Nederlandse experts  </w:t>
      </w:r>
    </w:p>
    <w:p w14:paraId="4C3B01E4" w14:textId="77777777" w:rsidR="007B7089" w:rsidRPr="007B7089" w:rsidRDefault="007B7089" w:rsidP="007B7089">
      <w:pPr>
        <w:pStyle w:val="Normaalweb"/>
        <w:shd w:val="clear" w:color="auto" w:fill="FFFFFF"/>
        <w:spacing w:before="0" w:beforeAutospacing="0" w:after="0" w:afterAutospacing="0"/>
        <w:rPr>
          <w:rFonts w:ascii="Arial" w:hAnsi="Arial" w:cs="Arial"/>
          <w:color w:val="000000"/>
          <w:sz w:val="20"/>
          <w:szCs w:val="20"/>
        </w:rPr>
      </w:pPr>
      <w:r w:rsidRPr="007B7089">
        <w:rPr>
          <w:rFonts w:ascii="Arial" w:hAnsi="Arial" w:cs="Arial"/>
          <w:color w:val="000000"/>
          <w:sz w:val="20"/>
          <w:szCs w:val="20"/>
        </w:rPr>
        <w:t>In een reactie op het middel zijn Nederlandse experts zeer voorzichtig. Ze vragen zich af of dit type middelen en resultaten voldoende effectief zijn voor de patiënt. Patiënten gaan door dit type medicijnen niet vooruit, maar minder snel achteruit. Artsen vragen zich daarom af of mensen met alzheimer in de praktijk wel iets hebben aan de middelen. Ze wijzen er bijvoorbeeld op dat het nog niet bewezen is dat langdurig gebruik van het medicijn veilig is en ook niet of het vertragende effect van het medicijn wel aanhoudt. </w:t>
      </w:r>
    </w:p>
    <w:p w14:paraId="0EC473BA" w14:textId="77777777" w:rsidR="007B7089" w:rsidRPr="007B7089" w:rsidRDefault="007B7089" w:rsidP="007B7089">
      <w:pPr>
        <w:pStyle w:val="Kop3"/>
        <w:numPr>
          <w:ilvl w:val="0"/>
          <w:numId w:val="0"/>
        </w:numPr>
        <w:shd w:val="clear" w:color="auto" w:fill="FFFFFF"/>
        <w:ind w:left="357" w:hanging="357"/>
        <w:rPr>
          <w:b w:val="0"/>
          <w:bCs/>
          <w:color w:val="000000"/>
          <w:u w:val="single"/>
        </w:rPr>
      </w:pPr>
      <w:r w:rsidRPr="007B7089">
        <w:rPr>
          <w:b w:val="0"/>
          <w:bCs/>
          <w:color w:val="000000"/>
          <w:u w:val="single"/>
        </w:rPr>
        <w:t>Bijwerkingen </w:t>
      </w:r>
    </w:p>
    <w:p w14:paraId="21986FA1" w14:textId="77777777" w:rsidR="007B7089" w:rsidRPr="007B7089" w:rsidRDefault="007B7089" w:rsidP="007B7089">
      <w:pPr>
        <w:pStyle w:val="Normaalweb"/>
        <w:shd w:val="clear" w:color="auto" w:fill="FFFFFF"/>
        <w:spacing w:before="0" w:beforeAutospacing="0" w:after="0" w:afterAutospacing="0"/>
        <w:rPr>
          <w:rFonts w:ascii="Arial" w:hAnsi="Arial" w:cs="Arial"/>
          <w:color w:val="000000"/>
          <w:sz w:val="20"/>
          <w:szCs w:val="20"/>
        </w:rPr>
      </w:pPr>
      <w:r w:rsidRPr="007B7089">
        <w:rPr>
          <w:rFonts w:ascii="Arial" w:hAnsi="Arial" w:cs="Arial"/>
          <w:color w:val="000000"/>
          <w:sz w:val="20"/>
          <w:szCs w:val="20"/>
        </w:rPr>
        <w:t xml:space="preserve">Naast de werking zijn ook bijwerkingen belangrijk voordat een middel toegelaten wordt op de markt. Veel patiënten kregen bijwerkingen zoals zwellingen in het brein of kleine microbloedingen en deze lijken vaker voor te komen dan bij de eerdere middelen </w:t>
      </w:r>
      <w:proofErr w:type="spellStart"/>
      <w:r w:rsidRPr="007B7089">
        <w:rPr>
          <w:rFonts w:ascii="Arial" w:hAnsi="Arial" w:cs="Arial"/>
          <w:color w:val="000000"/>
          <w:sz w:val="20"/>
          <w:szCs w:val="20"/>
        </w:rPr>
        <w:t>Aducanumab</w:t>
      </w:r>
      <w:proofErr w:type="spellEnd"/>
      <w:r w:rsidRPr="007B7089">
        <w:rPr>
          <w:rFonts w:ascii="Arial" w:hAnsi="Arial" w:cs="Arial"/>
          <w:color w:val="000000"/>
          <w:sz w:val="20"/>
          <w:szCs w:val="20"/>
        </w:rPr>
        <w:t xml:space="preserve"> en </w:t>
      </w:r>
      <w:proofErr w:type="spellStart"/>
      <w:r w:rsidRPr="007B7089">
        <w:rPr>
          <w:rFonts w:ascii="Arial" w:hAnsi="Arial" w:cs="Arial"/>
          <w:color w:val="000000"/>
          <w:sz w:val="20"/>
          <w:szCs w:val="20"/>
        </w:rPr>
        <w:t>Lecanumab</w:t>
      </w:r>
      <w:proofErr w:type="spellEnd"/>
      <w:r w:rsidRPr="007B7089">
        <w:rPr>
          <w:rFonts w:ascii="Arial" w:hAnsi="Arial" w:cs="Arial"/>
          <w:color w:val="000000"/>
          <w:sz w:val="20"/>
          <w:szCs w:val="20"/>
        </w:rPr>
        <w:t>. In de meeste gevallen merkten patiënten weinig van de bijwerkingen en waren deze alleen zichtbaar op hersenscans. Zo’n 1 op de 15 patiënten had echter lichte en tijdelijke klachten zoals hoofdpijn, duizeligheid of misselijkheid. Ernstige bijwerkingen kwamen echter ook voor. Ongeveer 1 op de 60 deelnemers kreeg een ernstige hersenbloeding. Drie deelnemers aan het onderzoek overleden waarschijnlijk als gevolg van de behandeling.  </w:t>
      </w:r>
    </w:p>
    <w:p w14:paraId="6FFF2AC8" w14:textId="77777777" w:rsidR="007B7089" w:rsidRPr="007B7089" w:rsidRDefault="007B7089" w:rsidP="007B7089">
      <w:pPr>
        <w:pStyle w:val="Kop4"/>
        <w:shd w:val="clear" w:color="auto" w:fill="FFFFFF"/>
        <w:rPr>
          <w:b w:val="0"/>
          <w:bCs w:val="0"/>
          <w:color w:val="000000"/>
          <w:u w:val="single"/>
        </w:rPr>
      </w:pPr>
      <w:r w:rsidRPr="007B7089">
        <w:rPr>
          <w:b w:val="0"/>
          <w:bCs w:val="0"/>
          <w:color w:val="000000"/>
          <w:u w:val="single"/>
        </w:rPr>
        <w:t>Voor een kleine groep</w:t>
      </w:r>
    </w:p>
    <w:p w14:paraId="2B193CCF" w14:textId="77777777" w:rsidR="007B7089" w:rsidRPr="007B7089" w:rsidRDefault="007B7089" w:rsidP="007B7089">
      <w:pPr>
        <w:pStyle w:val="Normaalweb"/>
        <w:shd w:val="clear" w:color="auto" w:fill="FFFFFF"/>
        <w:spacing w:before="0" w:beforeAutospacing="0" w:after="0" w:afterAutospacing="0"/>
        <w:rPr>
          <w:rFonts w:ascii="Arial" w:hAnsi="Arial" w:cs="Arial"/>
          <w:color w:val="000000"/>
          <w:sz w:val="20"/>
          <w:szCs w:val="20"/>
        </w:rPr>
      </w:pPr>
      <w:r w:rsidRPr="007B7089">
        <w:rPr>
          <w:rFonts w:ascii="Arial" w:hAnsi="Arial" w:cs="Arial"/>
          <w:color w:val="000000"/>
          <w:sz w:val="20"/>
          <w:szCs w:val="20"/>
        </w:rPr>
        <w:t>Een publicatie over het medicijn op 17 juni 2023 liet zien dat het medicijn voor een kleine groep is. Van de ruim 8.600 mensen met alzheimer die wilden deelnemen, mocht slechts 21% daadwerkelijk deelnemen. Veel mensen hadden bijvoorbeeld al een te vergevorderd stadium, andere ziekten die deelname te gevaarlijk maakten, of ze bleken toch geen of weinig alzheimereiwitten te hebben, waardoor het medicijn helemaal niet zou werken. Vaak willen gemiddeld jongeren en gezondere patiënten meedoen aan wetenschappelijk medicijnonderzoek. Experts denken daarom dat nog geen 10% van de mensen met de ziekte van Alzheimer in aanmerking komen voor behandeling, mocht het medicijn in Nederland op de markt komen.  </w:t>
      </w:r>
      <w:r w:rsidRPr="007B7089">
        <w:rPr>
          <w:rFonts w:ascii="Arial" w:hAnsi="Arial" w:cs="Arial"/>
          <w:color w:val="000000"/>
          <w:sz w:val="20"/>
          <w:szCs w:val="20"/>
        </w:rPr>
        <w:br/>
        <w:t> </w:t>
      </w:r>
    </w:p>
    <w:p w14:paraId="023E984F" w14:textId="77777777" w:rsidR="007B7089" w:rsidRPr="007B7089" w:rsidRDefault="007B7089" w:rsidP="007B7089">
      <w:pPr>
        <w:pStyle w:val="Kop3"/>
        <w:numPr>
          <w:ilvl w:val="0"/>
          <w:numId w:val="0"/>
        </w:numPr>
        <w:shd w:val="clear" w:color="auto" w:fill="FFFFFF"/>
        <w:ind w:left="357" w:hanging="357"/>
        <w:rPr>
          <w:color w:val="000000"/>
        </w:rPr>
      </w:pPr>
      <w:r w:rsidRPr="007B7089">
        <w:rPr>
          <w:color w:val="000000"/>
        </w:rPr>
        <w:t>Positieve trend in alzheimeronderzoek</w:t>
      </w:r>
    </w:p>
    <w:p w14:paraId="3665D0A3" w14:textId="77777777" w:rsidR="007B7089" w:rsidRPr="007B7089" w:rsidRDefault="007B7089" w:rsidP="007B7089">
      <w:pPr>
        <w:pStyle w:val="Normaalweb"/>
        <w:shd w:val="clear" w:color="auto" w:fill="FFFFFF"/>
        <w:spacing w:before="0" w:beforeAutospacing="0" w:after="0" w:afterAutospacing="0"/>
        <w:rPr>
          <w:rFonts w:ascii="Arial" w:hAnsi="Arial" w:cs="Arial"/>
          <w:color w:val="000000"/>
          <w:sz w:val="20"/>
          <w:szCs w:val="20"/>
        </w:rPr>
      </w:pPr>
      <w:r w:rsidRPr="007B7089">
        <w:rPr>
          <w:rFonts w:ascii="Arial" w:hAnsi="Arial" w:cs="Arial"/>
          <w:color w:val="000000"/>
          <w:sz w:val="20"/>
          <w:szCs w:val="20"/>
        </w:rPr>
        <w:t xml:space="preserve">Ondanks alle bezwaren maken de resultaten van </w:t>
      </w:r>
      <w:proofErr w:type="spellStart"/>
      <w:r w:rsidRPr="007B7089">
        <w:rPr>
          <w:rFonts w:ascii="Arial" w:hAnsi="Arial" w:cs="Arial"/>
          <w:color w:val="000000"/>
          <w:sz w:val="20"/>
          <w:szCs w:val="20"/>
        </w:rPr>
        <w:t>donanemab</w:t>
      </w:r>
      <w:proofErr w:type="spellEnd"/>
      <w:r w:rsidRPr="007B7089">
        <w:rPr>
          <w:rFonts w:ascii="Arial" w:hAnsi="Arial" w:cs="Arial"/>
          <w:color w:val="000000"/>
          <w:sz w:val="20"/>
          <w:szCs w:val="20"/>
        </w:rPr>
        <w:t xml:space="preserve"> en eerder ook </w:t>
      </w:r>
      <w:proofErr w:type="spellStart"/>
      <w:r w:rsidRPr="007B7089">
        <w:rPr>
          <w:rFonts w:ascii="Arial" w:hAnsi="Arial" w:cs="Arial"/>
          <w:color w:val="000000"/>
          <w:sz w:val="20"/>
          <w:szCs w:val="20"/>
        </w:rPr>
        <w:t>Lecanemab</w:t>
      </w:r>
      <w:proofErr w:type="spellEnd"/>
      <w:r w:rsidRPr="007B7089">
        <w:rPr>
          <w:rFonts w:ascii="Arial" w:hAnsi="Arial" w:cs="Arial"/>
          <w:color w:val="000000"/>
          <w:sz w:val="20"/>
          <w:szCs w:val="20"/>
        </w:rPr>
        <w:t xml:space="preserve"> en </w:t>
      </w:r>
      <w:proofErr w:type="spellStart"/>
      <w:r w:rsidRPr="007B7089">
        <w:rPr>
          <w:rFonts w:ascii="Arial" w:hAnsi="Arial" w:cs="Arial"/>
          <w:color w:val="000000"/>
          <w:sz w:val="20"/>
          <w:szCs w:val="20"/>
        </w:rPr>
        <w:t>Aducanumab</w:t>
      </w:r>
      <w:proofErr w:type="spellEnd"/>
      <w:r w:rsidRPr="007B7089">
        <w:rPr>
          <w:rFonts w:ascii="Arial" w:hAnsi="Arial" w:cs="Arial"/>
          <w:color w:val="000000"/>
          <w:sz w:val="20"/>
          <w:szCs w:val="20"/>
        </w:rPr>
        <w:t xml:space="preserve"> deel uit van een positieve trend in het alzheimeronderzoek. Het lijkt onderzoekers te lukken om invloed uit te oefenen op het ziekteproces van de ziekte van Alzheimer. Alzheimer Nederland vindt deze trend hoopvol, maar het blijven vooral wetenschappelijke doorbraken. Voor de patiënten en hun naasten is er nog een lange weg te gaan in het stoppen en uiteindelijk genezen van de ziekte van Alzheimer. Daarnaast zijn er nog veel andere vormen van dementie waar dit medicijn niks voor kan betekenen.  </w:t>
      </w:r>
    </w:p>
    <w:p w14:paraId="7B01D10F" w14:textId="77777777" w:rsidR="007B7089" w:rsidRPr="007B7089" w:rsidRDefault="007B7089" w:rsidP="007B7089">
      <w:pPr>
        <w:pStyle w:val="Kop3"/>
        <w:numPr>
          <w:ilvl w:val="0"/>
          <w:numId w:val="0"/>
        </w:numPr>
        <w:shd w:val="clear" w:color="auto" w:fill="FFFFFF"/>
        <w:ind w:left="357" w:hanging="357"/>
        <w:rPr>
          <w:b w:val="0"/>
          <w:bCs/>
          <w:color w:val="000000"/>
          <w:u w:val="single"/>
        </w:rPr>
      </w:pPr>
      <w:r w:rsidRPr="007B7089">
        <w:rPr>
          <w:b w:val="0"/>
          <w:bCs/>
          <w:color w:val="000000"/>
          <w:u w:val="single"/>
        </w:rPr>
        <w:t>Tijdspad </w:t>
      </w:r>
    </w:p>
    <w:p w14:paraId="0FBE271C" w14:textId="77777777" w:rsidR="007B7089" w:rsidRPr="007B7089" w:rsidRDefault="007B7089" w:rsidP="007B7089">
      <w:pPr>
        <w:pStyle w:val="Normaalweb"/>
        <w:shd w:val="clear" w:color="auto" w:fill="FFFFFF"/>
        <w:spacing w:before="0" w:beforeAutospacing="0" w:after="0" w:afterAutospacing="0"/>
        <w:rPr>
          <w:rFonts w:ascii="Arial" w:hAnsi="Arial" w:cs="Arial"/>
          <w:color w:val="000000"/>
          <w:sz w:val="20"/>
          <w:szCs w:val="20"/>
        </w:rPr>
      </w:pPr>
      <w:r w:rsidRPr="007B7089">
        <w:rPr>
          <w:rFonts w:ascii="Arial" w:hAnsi="Arial" w:cs="Arial"/>
          <w:color w:val="000000"/>
          <w:sz w:val="20"/>
          <w:szCs w:val="20"/>
        </w:rPr>
        <w:t>Er zit veel tijd tussen deze bekendmaking en het eventueel beschikbaar komen van het medicijn voor de Nederlandse patiënt. Pas na beoordelingen van de Europe Medicijnautoriteit en de Nederlandse Zorgautoriteit, kan het middel in Nederland op de markt komen en in aanmerking komen voor vergoeding. Dat is een proces dat gemiddeld anderhalf jaar in beslag neemt. Het is ook afhankelijk van wanneer producent Lilly het middel voor beoordeling gaat indienen en de prijs die ze voor het middel gaan vragen. Het middel komt daardoor op zijn vroegst in 2025 op de Nederlandse markt, voor naar verwachting een klein aantal patiënten. </w:t>
      </w:r>
    </w:p>
    <w:p w14:paraId="0CEF1DFD" w14:textId="77777777" w:rsidR="007B7089" w:rsidRDefault="007B7089" w:rsidP="007B7089">
      <w:pPr>
        <w:pStyle w:val="Normaalweb"/>
        <w:shd w:val="clear" w:color="auto" w:fill="FFFFFF"/>
        <w:spacing w:before="0" w:beforeAutospacing="0" w:after="0" w:afterAutospacing="0"/>
        <w:rPr>
          <w:rFonts w:ascii="Arial" w:hAnsi="Arial" w:cs="Arial"/>
          <w:color w:val="000000"/>
          <w:sz w:val="20"/>
          <w:szCs w:val="20"/>
        </w:rPr>
      </w:pPr>
      <w:r w:rsidRPr="007B7089">
        <w:rPr>
          <w:rFonts w:ascii="Arial" w:hAnsi="Arial" w:cs="Arial"/>
          <w:color w:val="000000"/>
          <w:sz w:val="20"/>
          <w:szCs w:val="20"/>
        </w:rPr>
        <w:t>Voor patiënten in een gevorderd stadium van de ziekte komt dit middel helaas te laat. Eerdere onderzoeken lieten al zien dat medicijnen in gevorderde stadia van de ziekte geen effect meer hebben. Ook voor oudere patiënten en patiënten met verschillende ziekten is dit middel door de bijwerkingen waarschijnlijk niet geschikt.  </w:t>
      </w:r>
    </w:p>
    <w:p w14:paraId="79A536FD" w14:textId="6F733F7C" w:rsidR="007B7089" w:rsidRDefault="007B7089" w:rsidP="007B7089">
      <w:pPr>
        <w:pStyle w:val="Normaalweb"/>
        <w:shd w:val="clear" w:color="auto" w:fill="FFFFFF"/>
        <w:spacing w:before="0" w:beforeAutospacing="0" w:after="0" w:afterAutospacing="0"/>
        <w:rPr>
          <w:rStyle w:val="Hyperlink"/>
        </w:rPr>
      </w:pPr>
      <w:r>
        <w:rPr>
          <w:rFonts w:ascii="Arial" w:hAnsi="Arial" w:cs="Arial"/>
          <w:color w:val="000000"/>
          <w:sz w:val="20"/>
          <w:szCs w:val="20"/>
        </w:rPr>
        <w:t xml:space="preserve">Meer informatie vindt u op de website van Alzheimer Nederland: </w:t>
      </w:r>
      <w:hyperlink r:id="rId69" w:history="1">
        <w:r w:rsidR="00832DFB">
          <w:rPr>
            <w:rStyle w:val="Hyperlink"/>
          </w:rPr>
          <w:t>Alzheimer Nederland (alzheimer-nederland.nl)</w:t>
        </w:r>
      </w:hyperlink>
    </w:p>
    <w:p w14:paraId="4F3EC5B1" w14:textId="77777777" w:rsidR="00AA6C4E" w:rsidRPr="007B7089" w:rsidRDefault="00AA6C4E" w:rsidP="007B7089">
      <w:pPr>
        <w:pStyle w:val="Normaalweb"/>
        <w:shd w:val="clear" w:color="auto" w:fill="FFFFFF"/>
        <w:spacing w:before="0" w:beforeAutospacing="0" w:after="0" w:afterAutospacing="0"/>
        <w:rPr>
          <w:rFonts w:ascii="Arial" w:hAnsi="Arial" w:cs="Arial"/>
          <w:color w:val="000000"/>
          <w:sz w:val="20"/>
          <w:szCs w:val="20"/>
        </w:rPr>
      </w:pPr>
    </w:p>
    <w:p w14:paraId="49D8982A" w14:textId="77777777" w:rsidR="00CF720D" w:rsidRPr="00CF720D" w:rsidRDefault="00CF720D" w:rsidP="00CF720D">
      <w:pPr>
        <w:pStyle w:val="Normaal"/>
        <w:rPr>
          <w:color w:val="000000"/>
        </w:rPr>
      </w:pPr>
    </w:p>
    <w:p w14:paraId="57B77E2A" w14:textId="2BBE1388" w:rsidR="00F62B9A" w:rsidRPr="00B54F10" w:rsidRDefault="00B54F10" w:rsidP="00693C85">
      <w:pPr>
        <w:pStyle w:val="Normaal"/>
        <w:rPr>
          <w:rStyle w:val="Nadruk"/>
          <w:i w:val="0"/>
          <w:iCs w:val="0"/>
          <w:color w:val="FF0000"/>
          <w:sz w:val="24"/>
          <w:szCs w:val="24"/>
        </w:rPr>
      </w:pPr>
      <w:r>
        <w:rPr>
          <w:rFonts w:asciiTheme="minorHAnsi" w:hAnsiTheme="minorHAnsi" w:cstheme="minorHAnsi"/>
          <w:b/>
          <w:bCs/>
          <w:sz w:val="24"/>
          <w:szCs w:val="24"/>
        </w:rPr>
        <w:t xml:space="preserve">Nieuwe bloedtest biedt zicht op vroegere diagnoses </w:t>
      </w:r>
    </w:p>
    <w:p w14:paraId="43F3EDF4" w14:textId="69F15F72" w:rsidR="00B54F10" w:rsidRDefault="00B54F10" w:rsidP="00693C85">
      <w:pPr>
        <w:pStyle w:val="Normaal"/>
        <w:rPr>
          <w:rStyle w:val="Nadruk"/>
          <w:i w:val="0"/>
          <w:iCs w:val="0"/>
        </w:rPr>
      </w:pPr>
      <w:r>
        <w:rPr>
          <w:rStyle w:val="Nadruk"/>
          <w:i w:val="0"/>
          <w:iCs w:val="0"/>
        </w:rPr>
        <w:t xml:space="preserve">Een tijdige diagnose van dementie is cruciaal voor een optimale behandeling. Professor Charlotte Teunissen van Amsterdam UMC </w:t>
      </w:r>
      <w:r w:rsidR="00B629F1">
        <w:rPr>
          <w:rStyle w:val="Nadruk"/>
          <w:i w:val="0"/>
          <w:iCs w:val="0"/>
        </w:rPr>
        <w:t>o</w:t>
      </w:r>
      <w:r>
        <w:rPr>
          <w:rStyle w:val="Nadruk"/>
          <w:i w:val="0"/>
          <w:iCs w:val="0"/>
        </w:rPr>
        <w:t xml:space="preserve">ntdekte een belangrijke </w:t>
      </w:r>
      <w:proofErr w:type="spellStart"/>
      <w:r>
        <w:rPr>
          <w:rStyle w:val="Nadruk"/>
          <w:i w:val="0"/>
          <w:iCs w:val="0"/>
        </w:rPr>
        <w:t>biomarker</w:t>
      </w:r>
      <w:proofErr w:type="spellEnd"/>
      <w:r>
        <w:rPr>
          <w:rStyle w:val="Nadruk"/>
          <w:i w:val="0"/>
          <w:iCs w:val="0"/>
        </w:rPr>
        <w:t xml:space="preserve"> in het bloed die vormen van dementie van elkaar onderscheidt. Dat deed ze in haar PRODIA-studie, met financiering van het </w:t>
      </w:r>
      <w:proofErr w:type="spellStart"/>
      <w:r>
        <w:rPr>
          <w:rStyle w:val="Nadruk"/>
          <w:i w:val="0"/>
          <w:iCs w:val="0"/>
        </w:rPr>
        <w:t>ZonMw</w:t>
      </w:r>
      <w:proofErr w:type="spellEnd"/>
      <w:r>
        <w:rPr>
          <w:rStyle w:val="Nadruk"/>
          <w:i w:val="0"/>
          <w:iCs w:val="0"/>
        </w:rPr>
        <w:t xml:space="preserve">-programma Memorabel. </w:t>
      </w:r>
      <w:r w:rsidRPr="00B54F10">
        <w:rPr>
          <w:rStyle w:val="Nadruk"/>
          <w:i w:val="0"/>
          <w:iCs w:val="0"/>
        </w:rPr>
        <w:t xml:space="preserve">In een interview met </w:t>
      </w:r>
      <w:proofErr w:type="spellStart"/>
      <w:r w:rsidRPr="00B54F10">
        <w:rPr>
          <w:rStyle w:val="Nadruk"/>
          <w:i w:val="0"/>
          <w:iCs w:val="0"/>
        </w:rPr>
        <w:t>ZonMw</w:t>
      </w:r>
      <w:proofErr w:type="spellEnd"/>
      <w:r w:rsidRPr="00B54F10">
        <w:rPr>
          <w:rStyle w:val="Nadruk"/>
          <w:i w:val="0"/>
          <w:iCs w:val="0"/>
        </w:rPr>
        <w:t xml:space="preserve"> </w:t>
      </w:r>
      <w:r>
        <w:rPr>
          <w:rStyle w:val="Nadruk"/>
          <w:i w:val="0"/>
          <w:iCs w:val="0"/>
        </w:rPr>
        <w:t xml:space="preserve">vertelt Teunissen: “Deze nieuwe bloedtest kan al vroeg laten zien dat een persoon zenuwschade in de hersenen heeft. </w:t>
      </w:r>
      <w:r w:rsidR="00A706B8">
        <w:rPr>
          <w:rStyle w:val="Nadruk"/>
          <w:i w:val="0"/>
          <w:iCs w:val="0"/>
        </w:rPr>
        <w:t xml:space="preserve">De arts kan dan sneller vervolgonderzoek doen om te kijken of </w:t>
      </w:r>
      <w:r w:rsidR="00A706B8">
        <w:rPr>
          <w:rStyle w:val="Nadruk"/>
          <w:i w:val="0"/>
          <w:iCs w:val="0"/>
        </w:rPr>
        <w:lastRenderedPageBreak/>
        <w:t xml:space="preserve">het </w:t>
      </w:r>
      <w:r w:rsidR="002F79E4">
        <w:rPr>
          <w:rStyle w:val="Nadruk"/>
          <w:i w:val="0"/>
          <w:iCs w:val="0"/>
        </w:rPr>
        <w:t>e</w:t>
      </w:r>
      <w:r w:rsidR="00A706B8">
        <w:rPr>
          <w:rStyle w:val="Nadruk"/>
          <w:i w:val="0"/>
          <w:iCs w:val="0"/>
        </w:rPr>
        <w:t>cht</w:t>
      </w:r>
      <w:r w:rsidR="002F79E4">
        <w:rPr>
          <w:rStyle w:val="Nadruk"/>
          <w:i w:val="0"/>
          <w:iCs w:val="0"/>
        </w:rPr>
        <w:t xml:space="preserve"> om dementie gaat. De </w:t>
      </w:r>
      <w:proofErr w:type="spellStart"/>
      <w:r w:rsidR="002F79E4">
        <w:rPr>
          <w:rStyle w:val="Nadruk"/>
          <w:i w:val="0"/>
          <w:iCs w:val="0"/>
        </w:rPr>
        <w:t>biomarker</w:t>
      </w:r>
      <w:proofErr w:type="spellEnd"/>
      <w:r w:rsidR="002F79E4">
        <w:rPr>
          <w:rStyle w:val="Nadruk"/>
          <w:i w:val="0"/>
          <w:iCs w:val="0"/>
        </w:rPr>
        <w:t xml:space="preserve"> kan daarnaast een beeld geven van de vorm van dementie, bijvoorbeeld </w:t>
      </w:r>
      <w:r w:rsidR="00B629F1">
        <w:rPr>
          <w:rStyle w:val="Nadruk"/>
          <w:i w:val="0"/>
          <w:iCs w:val="0"/>
        </w:rPr>
        <w:t>fronto-temporale</w:t>
      </w:r>
      <w:r w:rsidR="002F79E4">
        <w:rPr>
          <w:rStyle w:val="Nadruk"/>
          <w:i w:val="0"/>
          <w:iCs w:val="0"/>
        </w:rPr>
        <w:t xml:space="preserve"> dementie of de ziekte van Alzhei</w:t>
      </w:r>
      <w:r w:rsidR="00B629F1">
        <w:rPr>
          <w:rStyle w:val="Nadruk"/>
          <w:i w:val="0"/>
          <w:iCs w:val="0"/>
        </w:rPr>
        <w:t>m</w:t>
      </w:r>
      <w:r w:rsidR="002F79E4">
        <w:rPr>
          <w:rStyle w:val="Nadruk"/>
          <w:i w:val="0"/>
          <w:iCs w:val="0"/>
        </w:rPr>
        <w:t xml:space="preserve">er. Bovendien kan de arts met de nieuwe test ook uitsluiten of de </w:t>
      </w:r>
      <w:r w:rsidR="00B629F1">
        <w:rPr>
          <w:rStyle w:val="Nadruk"/>
          <w:i w:val="0"/>
          <w:iCs w:val="0"/>
        </w:rPr>
        <w:t>patiënt</w:t>
      </w:r>
      <w:r w:rsidR="002F79E4">
        <w:rPr>
          <w:rStyle w:val="Nadruk"/>
          <w:i w:val="0"/>
          <w:iCs w:val="0"/>
        </w:rPr>
        <w:t xml:space="preserve"> psychiatrische problemen heeft, en daarmee bevestigen dat het daadwerkelijk om dementie gaat</w:t>
      </w:r>
      <w:r w:rsidR="00B629F1">
        <w:rPr>
          <w:rStyle w:val="Nadruk"/>
          <w:i w:val="0"/>
          <w:iCs w:val="0"/>
        </w:rPr>
        <w:t>”</w:t>
      </w:r>
      <w:r w:rsidR="002F79E4">
        <w:rPr>
          <w:rStyle w:val="Nadruk"/>
          <w:i w:val="0"/>
          <w:iCs w:val="0"/>
        </w:rPr>
        <w:t xml:space="preserve">. Lees het hele interview op </w:t>
      </w:r>
      <w:hyperlink r:id="rId70" w:history="1">
        <w:r w:rsidR="002F79E4" w:rsidRPr="0096420E">
          <w:rPr>
            <w:rStyle w:val="Hyperlink"/>
          </w:rPr>
          <w:t>www.zonmw.nl/nl/artikel/dementieonderzoek-uitgelicht/nieuwe-bloedtest-biedt-zicht-op-vroegere-en-betrouwbaardere</w:t>
        </w:r>
      </w:hyperlink>
      <w:r w:rsidR="002F79E4">
        <w:rPr>
          <w:rStyle w:val="Nadruk"/>
          <w:i w:val="0"/>
          <w:iCs w:val="0"/>
        </w:rPr>
        <w:t xml:space="preserve"> </w:t>
      </w:r>
    </w:p>
    <w:p w14:paraId="55616996" w14:textId="2EE59E0A" w:rsidR="002F79E4" w:rsidRDefault="002F79E4" w:rsidP="00693C85">
      <w:pPr>
        <w:pStyle w:val="Normaal"/>
        <w:rPr>
          <w:rStyle w:val="Nadruk"/>
          <w:i w:val="0"/>
          <w:iCs w:val="0"/>
        </w:rPr>
      </w:pPr>
      <w:r>
        <w:rPr>
          <w:rStyle w:val="Nadruk"/>
          <w:i w:val="0"/>
          <w:iCs w:val="0"/>
        </w:rPr>
        <w:t xml:space="preserve">(Bron: </w:t>
      </w:r>
      <w:proofErr w:type="spellStart"/>
      <w:r>
        <w:rPr>
          <w:rStyle w:val="Nadruk"/>
          <w:i w:val="0"/>
          <w:iCs w:val="0"/>
        </w:rPr>
        <w:t>ZonMw</w:t>
      </w:r>
      <w:proofErr w:type="spellEnd"/>
      <w:r>
        <w:rPr>
          <w:rStyle w:val="Nadruk"/>
          <w:i w:val="0"/>
          <w:iCs w:val="0"/>
        </w:rPr>
        <w:t>)</w:t>
      </w:r>
    </w:p>
    <w:p w14:paraId="6BFC7C65" w14:textId="77777777" w:rsidR="00B54F10" w:rsidRPr="00B54F10" w:rsidRDefault="00B54F10" w:rsidP="00693C85">
      <w:pPr>
        <w:pStyle w:val="Normaal"/>
        <w:rPr>
          <w:rStyle w:val="Nadruk"/>
          <w:i w:val="0"/>
          <w:iCs w:val="0"/>
        </w:rPr>
      </w:pPr>
    </w:p>
    <w:p w14:paraId="15DC90E4" w14:textId="77777777" w:rsidR="00B54F10" w:rsidRPr="0027459D" w:rsidRDefault="00B54F10" w:rsidP="00693C85">
      <w:pPr>
        <w:pStyle w:val="Normaal"/>
        <w:rPr>
          <w:rStyle w:val="Nadruk"/>
          <w:i w:val="0"/>
          <w:iCs w:val="0"/>
          <w:color w:val="FF0000"/>
        </w:rPr>
      </w:pPr>
    </w:p>
    <w:p w14:paraId="2B2AC2CB" w14:textId="77777777" w:rsidR="00691F11" w:rsidRPr="00691F11" w:rsidRDefault="00691F11" w:rsidP="00691F11">
      <w:pPr>
        <w:shd w:val="clear" w:color="auto" w:fill="FFFFFF"/>
        <w:spacing w:line="240" w:lineRule="auto"/>
        <w:rPr>
          <w:b/>
          <w:bCs/>
          <w:sz w:val="24"/>
          <w:szCs w:val="24"/>
        </w:rPr>
      </w:pPr>
      <w:r w:rsidRPr="00691F11">
        <w:rPr>
          <w:b/>
          <w:bCs/>
          <w:sz w:val="24"/>
          <w:szCs w:val="24"/>
        </w:rPr>
        <w:t>Traanvocht bevat aanwijzingen voor Alzheimer</w:t>
      </w:r>
    </w:p>
    <w:p w14:paraId="48E28DC5" w14:textId="09B97784" w:rsidR="00691F11" w:rsidRPr="00804704" w:rsidRDefault="00691F11" w:rsidP="00691F11">
      <w:pPr>
        <w:shd w:val="clear" w:color="auto" w:fill="FFFFFF"/>
        <w:spacing w:line="240" w:lineRule="auto"/>
      </w:pPr>
      <w:r>
        <w:t>K</w:t>
      </w:r>
      <w:r w:rsidRPr="00804704">
        <w:t xml:space="preserve">an traanvocht inzicht geven in een mogelijke diagnose voor Alzheimer? </w:t>
      </w:r>
    </w:p>
    <w:p w14:paraId="366596D5" w14:textId="77777777" w:rsidR="00691F11" w:rsidRPr="00804704" w:rsidRDefault="00691F11" w:rsidP="00691F11">
      <w:pPr>
        <w:shd w:val="clear" w:color="auto" w:fill="FFFFFF"/>
        <w:spacing w:line="240" w:lineRule="auto"/>
      </w:pPr>
      <w:r w:rsidRPr="00804704">
        <w:t>De diagnose van Alzheimer is moeilijk, het traject bestaat uit verschillende onderdelen. Een van de onderzoeken die inzicht kunnen geven in de ziekte is de detectie van een bepaald soort eiwitten. Dat gebeurt nu nog door het hersenvocht te onderzoeken, dat met een ruggenprik uit de ruggengraat gehaald wordt. Die ingreep is zwaar en pijnlijk. Marlies Gijs (biochemicus van Maastricht UMC+) denkt dezelfde eiwitten nu ook in traanvocht te kunnen aantonen. Dat vocht uit de ogen kan heel eenvoudig met een strip worden geabsorbeerd.</w:t>
      </w:r>
    </w:p>
    <w:p w14:paraId="7258422B" w14:textId="77777777" w:rsidR="00691F11" w:rsidRPr="00804704" w:rsidRDefault="00691F11" w:rsidP="00691F11">
      <w:pPr>
        <w:shd w:val="clear" w:color="auto" w:fill="FFFFFF"/>
        <w:spacing w:line="240" w:lineRule="auto"/>
      </w:pPr>
      <w:r>
        <w:t xml:space="preserve">Zij </w:t>
      </w:r>
      <w:r w:rsidRPr="00804704">
        <w:t xml:space="preserve">gebruikte het traanvocht eerder al om andere neurologische aandoeningen aan te tonen. "Als we denken aan de ziekte van Alzheimer, kijken we naar twee eiwitten. Dat zijn </w:t>
      </w:r>
      <w:proofErr w:type="spellStart"/>
      <w:r w:rsidRPr="00804704">
        <w:t>amyloid-beta</w:t>
      </w:r>
      <w:proofErr w:type="spellEnd"/>
      <w:r w:rsidRPr="00804704">
        <w:t xml:space="preserve"> en </w:t>
      </w:r>
      <w:proofErr w:type="spellStart"/>
      <w:r w:rsidRPr="00804704">
        <w:t>tau</w:t>
      </w:r>
      <w:proofErr w:type="spellEnd"/>
      <w:r w:rsidRPr="00804704">
        <w:t>. Die detecteren we in het traanvocht."</w:t>
      </w:r>
    </w:p>
    <w:p w14:paraId="3EEF4ED4" w14:textId="77777777" w:rsidR="00691F11" w:rsidRPr="00804704" w:rsidRDefault="00691F11" w:rsidP="00691F11">
      <w:pPr>
        <w:shd w:val="clear" w:color="auto" w:fill="FFFFFF"/>
        <w:spacing w:line="240" w:lineRule="auto"/>
      </w:pPr>
      <w:r w:rsidRPr="00804704">
        <w:t>Inez Ramakers van het Alzheimer Centrum Limburg looft de Maastrichtse innovatie. "Het is mooi wetenschappelijk nieuws dat er op een relatief makkelijke manier kenmerkende eiwitten in het traanvocht meetbaar zijn. Maar bij de diagnose van Alzheimer komt veel meer kijken. Er is het verhaal van de patiënt en familie bij de geheugenpoli, er wordt vaak een neuropsychologisch onderzoek aangevraagd om de denkfuncties in kaart te brengen", zo vertelt Ramakers. "Er is een bloedonderzoek en vaak een hersenscan. Vervolgens kan met de patiënt besloten worden om een ruggenprik te doen om de eiwitten te onderzoeken. En juist die laatste stap kan een stuk makkelijker worden als blijkt dat de metingen in het traanvocht net zo betrouwbaar zijn.</w:t>
      </w:r>
    </w:p>
    <w:p w14:paraId="7DAFE15F" w14:textId="77777777" w:rsidR="00691F11" w:rsidRPr="00804704" w:rsidRDefault="00691F11" w:rsidP="00691F11">
      <w:pPr>
        <w:shd w:val="clear" w:color="auto" w:fill="FFFFFF"/>
        <w:spacing w:line="240" w:lineRule="auto"/>
      </w:pPr>
      <w:r w:rsidRPr="00804704">
        <w:t>Aanvullend onderzoek moet de komende tijd uitwijzen of de traanvochtmethode standaardpraktijk kan worden. In principe zou de huisarts dan zelfs het traanvocht kunnen afnemen. Dat zou de diagnostiek aanzienlijk eenvoudiger maken. "Het is nooit eerder gedaan, wij waren de eersten om dat te meten", aldus Marlies Gijs. "We zien wel dat andere instituten wereldwijd die resultaten nu aan het dupliceren zijn. Maar dat is alleen maar goed. Als er meer instituten zijn die dezelfde resultaten vinden, dan maakt het die resultaten alleen maar betrouwbaarder."</w:t>
      </w:r>
      <w:r>
        <w:br/>
      </w:r>
    </w:p>
    <w:p w14:paraId="5F65E8DB" w14:textId="77777777" w:rsidR="00691F11" w:rsidRPr="00804704" w:rsidRDefault="00691F11" w:rsidP="00691F11">
      <w:pPr>
        <w:shd w:val="clear" w:color="auto" w:fill="FFFFFF"/>
        <w:spacing w:line="240" w:lineRule="auto"/>
      </w:pPr>
      <w:r w:rsidRPr="00804704">
        <w:t>L1 maakte samen met de Health Foundation Limburg de serie</w:t>
      </w:r>
      <w:hyperlink r:id="rId71" w:tgtFrame="_blank" w:history="1">
        <w:r w:rsidRPr="00804704">
          <w:rPr>
            <w:u w:val="single"/>
          </w:rPr>
          <w:t> Samen Vooruit met Dementie</w:t>
        </w:r>
      </w:hyperlink>
      <w:r w:rsidRPr="00804704">
        <w:t>. Daarin vertelt MUMC+-onderzoeker Willemijn Janssen over haar onderzoek naar de relatie tussen de aanwezigheid van eiwitten en het al dan niet manifesteren van Alzheimer.</w:t>
      </w:r>
    </w:p>
    <w:p w14:paraId="63A2F066" w14:textId="77777777" w:rsidR="00691F11" w:rsidRPr="00804704" w:rsidRDefault="00691F11" w:rsidP="00691F11">
      <w:pPr>
        <w:spacing w:line="240" w:lineRule="auto"/>
      </w:pPr>
      <w:r>
        <w:t>(</w:t>
      </w:r>
      <w:r w:rsidRPr="00804704">
        <w:t xml:space="preserve">L1 </w:t>
      </w:r>
      <w:r>
        <w:t>–</w:t>
      </w:r>
      <w:r w:rsidRPr="00804704">
        <w:t xml:space="preserve"> </w:t>
      </w:r>
      <w:r>
        <w:t xml:space="preserve">publicatie </w:t>
      </w:r>
      <w:r w:rsidRPr="00804704">
        <w:t>Maurice de Heus, 5 november 2023</w:t>
      </w:r>
      <w:r>
        <w:t>)</w:t>
      </w:r>
    </w:p>
    <w:p w14:paraId="4BA6DDD0" w14:textId="77777777" w:rsidR="00691F11" w:rsidRDefault="00691F11" w:rsidP="00D268F4">
      <w:pPr>
        <w:pStyle w:val="Normaalweb"/>
        <w:shd w:val="clear" w:color="auto" w:fill="FFFFFF"/>
        <w:spacing w:before="0" w:beforeAutospacing="0" w:after="0" w:afterAutospacing="0"/>
        <w:rPr>
          <w:rFonts w:asciiTheme="minorHAnsi" w:hAnsiTheme="minorHAnsi" w:cstheme="minorHAnsi"/>
          <w:b/>
          <w:bCs/>
        </w:rPr>
      </w:pPr>
    </w:p>
    <w:p w14:paraId="7DF60C39" w14:textId="77777777" w:rsidR="00691F11" w:rsidRDefault="00691F11" w:rsidP="00D268F4">
      <w:pPr>
        <w:pStyle w:val="Normaalweb"/>
        <w:shd w:val="clear" w:color="auto" w:fill="FFFFFF"/>
        <w:spacing w:before="0" w:beforeAutospacing="0" w:after="0" w:afterAutospacing="0"/>
        <w:rPr>
          <w:rFonts w:asciiTheme="minorHAnsi" w:hAnsiTheme="minorHAnsi" w:cstheme="minorHAnsi"/>
          <w:b/>
          <w:bCs/>
        </w:rPr>
      </w:pPr>
    </w:p>
    <w:p w14:paraId="0AD4CFE5" w14:textId="5B9854B2" w:rsidR="000D39BD" w:rsidRPr="004E5B46" w:rsidRDefault="004E5B46" w:rsidP="00D268F4">
      <w:pPr>
        <w:pStyle w:val="Normaalweb"/>
        <w:shd w:val="clear" w:color="auto" w:fill="FFFFFF"/>
        <w:spacing w:before="0" w:beforeAutospacing="0" w:after="0" w:afterAutospacing="0"/>
        <w:rPr>
          <w:rStyle w:val="Nadruk"/>
          <w:rFonts w:asciiTheme="minorHAnsi" w:hAnsiTheme="minorHAnsi" w:cstheme="minorHAnsi"/>
          <w:b/>
          <w:bCs/>
          <w:i w:val="0"/>
          <w:iCs w:val="0"/>
          <w:color w:val="FF0000"/>
          <w:sz w:val="20"/>
          <w:szCs w:val="20"/>
        </w:rPr>
      </w:pPr>
      <w:r w:rsidRPr="004E5B46">
        <w:rPr>
          <w:rFonts w:asciiTheme="minorHAnsi" w:hAnsiTheme="minorHAnsi" w:cstheme="minorHAnsi"/>
          <w:b/>
          <w:bCs/>
        </w:rPr>
        <w:t>Inspiratiegids voor mantelzorgers door (oud)mantelzorger</w:t>
      </w:r>
    </w:p>
    <w:p w14:paraId="47707388" w14:textId="22040FA8" w:rsidR="004E5B46" w:rsidRDefault="004E5B46" w:rsidP="00693C85">
      <w:pPr>
        <w:shd w:val="clear" w:color="auto" w:fill="FFFFFF"/>
        <w:spacing w:line="240" w:lineRule="auto"/>
      </w:pPr>
      <w:r>
        <w:t xml:space="preserve">Alzheimer Centrum </w:t>
      </w:r>
      <w:proofErr w:type="spellStart"/>
      <w:r>
        <w:t>Radboutumc</w:t>
      </w:r>
      <w:proofErr w:type="spellEnd"/>
      <w:r>
        <w:t xml:space="preserve"> heeft een inspiratiegids </w:t>
      </w:r>
      <w:proofErr w:type="spellStart"/>
      <w:r>
        <w:t>GOUDmantel</w:t>
      </w:r>
      <w:proofErr w:type="spellEnd"/>
      <w:r>
        <w:t xml:space="preserve"> ontwikkel</w:t>
      </w:r>
      <w:r w:rsidR="002C1FD5">
        <w:t>d</w:t>
      </w:r>
      <w:r>
        <w:t xml:space="preserve"> waarin diverse creatieve ideeën van mantelzorgers en oud-mantelzorgers zijn beschreven. Zij hebben praktische problemen genoemd waar ze tegenaan liepen in de zorg voor hun naasten met dementie en hoe ze hiermee om zijn gegaan. Dit leverde veel creatieve oplossingen op! Er worden enkele mooie voorbeelden en gouden tips gegeven. De voorbeelden en adviezen zijn gegeven als onderdeel van het </w:t>
      </w:r>
      <w:proofErr w:type="spellStart"/>
      <w:r>
        <w:t>GOUDMantel</w:t>
      </w:r>
      <w:proofErr w:type="spellEnd"/>
      <w:r>
        <w:t xml:space="preserve">-project. Binnen dit project </w:t>
      </w:r>
      <w:r w:rsidR="0017679D">
        <w:t>wordt</w:t>
      </w:r>
      <w:r>
        <w:t xml:space="preserve"> uit</w:t>
      </w:r>
      <w:r w:rsidR="0017679D">
        <w:t>gegaan</w:t>
      </w:r>
      <w:r>
        <w:t xml:space="preserve"> van de waardevolle kennis en ervaringen die (oud)mantelzorgers hebben. Het delen van deze expertise kan voor anderen ondersteuning en inspiratie bieden. </w:t>
      </w:r>
      <w:r w:rsidR="0017679D">
        <w:t>D</w:t>
      </w:r>
      <w:r>
        <w:t xml:space="preserve">eze gids </w:t>
      </w:r>
      <w:r w:rsidR="0017679D">
        <w:t xml:space="preserve">kan </w:t>
      </w:r>
      <w:r>
        <w:t xml:space="preserve">een inspiratiebron </w:t>
      </w:r>
      <w:r w:rsidR="0017679D">
        <w:t xml:space="preserve">zijn. De </w:t>
      </w:r>
      <w:r>
        <w:t xml:space="preserve">voorbeelden in deze gids </w:t>
      </w:r>
      <w:r w:rsidR="0017679D">
        <w:t xml:space="preserve">zullen </w:t>
      </w:r>
      <w:r>
        <w:t>herkenbaar, praktisch en inspirerend zijn. Elke situatie en elke persoon is anders en vraagt daarmee om maatwerk. Soms is er ook geen pasklare uitkomst, maar wellicht denkt u: ‘Dat is een tip die ik kan gebruiken’. Of biedt een voorbeeld uit deze gids de inspiratie om zelf tot creatieve ideeën te komen. Want het spreekt voor zich dat er nog veel meer mooie voorbeelden te bedenken zijn!</w:t>
      </w:r>
    </w:p>
    <w:p w14:paraId="726E0A00" w14:textId="646DA443" w:rsidR="00637216" w:rsidRDefault="00637216" w:rsidP="00693C85">
      <w:pPr>
        <w:shd w:val="clear" w:color="auto" w:fill="FFFFFF"/>
        <w:spacing w:line="240" w:lineRule="auto"/>
      </w:pPr>
      <w:r>
        <w:t>Enkele voorbeelden en reacties zijn:</w:t>
      </w:r>
    </w:p>
    <w:p w14:paraId="03A7E8E2" w14:textId="761A7AB9" w:rsidR="00637216" w:rsidRDefault="00637216" w:rsidP="00693C85">
      <w:pPr>
        <w:shd w:val="clear" w:color="auto" w:fill="FFFFFF"/>
        <w:spacing w:line="240" w:lineRule="auto"/>
      </w:pPr>
      <w:r w:rsidRPr="00637216">
        <w:rPr>
          <w:b/>
          <w:bCs/>
        </w:rPr>
        <w:t>Memobord</w:t>
      </w:r>
      <w:r>
        <w:t xml:space="preserve"> Ik heb een memobord voor mijn man gemaakt. Foto’s van onze kinderen, kleinkinderen, ouders, broers en zussen kwamen erin te hangen. De namen van iedereen schreef ik op de foto’s.</w:t>
      </w:r>
    </w:p>
    <w:p w14:paraId="38677300" w14:textId="69A2EA59" w:rsidR="00637216" w:rsidRPr="0017679D" w:rsidRDefault="00637216" w:rsidP="00693C85">
      <w:pPr>
        <w:shd w:val="clear" w:color="auto" w:fill="FFFFFF"/>
        <w:spacing w:line="240" w:lineRule="auto"/>
      </w:pPr>
      <w:r w:rsidRPr="00637216">
        <w:rPr>
          <w:b/>
          <w:bCs/>
        </w:rPr>
        <w:t>Afstandsbediening</w:t>
      </w:r>
      <w:r>
        <w:t xml:space="preserve"> Mijn moeder kon de afstandsbediening van de televisie niet goed meer bedienen. Ze wist zich geen raad met alle verschillende knopjes. We hebben een ballon over de afstandsbediening gedaan en enkel de knopjes opengeknipt die ze nodig heeft.</w:t>
      </w:r>
    </w:p>
    <w:p w14:paraId="7A908A4C" w14:textId="5479622F" w:rsidR="0027459D" w:rsidRDefault="00D1398F" w:rsidP="004C51D6">
      <w:pPr>
        <w:pStyle w:val="Normaalweb"/>
        <w:shd w:val="clear" w:color="auto" w:fill="FFFFFF"/>
        <w:spacing w:before="0" w:beforeAutospacing="0" w:after="0" w:afterAutospacing="0"/>
        <w:rPr>
          <w:rFonts w:ascii="Arial" w:hAnsi="Arial" w:cs="Arial"/>
          <w:sz w:val="20"/>
          <w:szCs w:val="20"/>
        </w:rPr>
      </w:pPr>
      <w:r w:rsidRPr="00D1398F">
        <w:rPr>
          <w:rFonts w:ascii="Arial" w:hAnsi="Arial" w:cs="Arial"/>
          <w:b/>
          <w:bCs/>
          <w:sz w:val="20"/>
          <w:szCs w:val="20"/>
        </w:rPr>
        <w:lastRenderedPageBreak/>
        <w:t xml:space="preserve">Fiets </w:t>
      </w:r>
      <w:r w:rsidRPr="00D1398F">
        <w:rPr>
          <w:rFonts w:ascii="Arial" w:hAnsi="Arial" w:cs="Arial"/>
          <w:sz w:val="20"/>
          <w:szCs w:val="20"/>
        </w:rPr>
        <w:t>Moeder fietste nog, maar vergat dan waar ze deze gestald had. Ze herkende haar fiets niet meer. We hebben een kentekenplaatje met haar voornaam besteld en deze achterop de fiets gemonteerd, samen met knalroze fietstassen en bijpassende zadelhoes</w:t>
      </w:r>
      <w:r>
        <w:rPr>
          <w:rFonts w:ascii="Arial" w:hAnsi="Arial" w:cs="Arial"/>
          <w:sz w:val="20"/>
          <w:szCs w:val="20"/>
        </w:rPr>
        <w:t>.</w:t>
      </w:r>
    </w:p>
    <w:p w14:paraId="740F06FF" w14:textId="1CE479FF" w:rsidR="00D1398F" w:rsidRPr="00D1398F" w:rsidRDefault="00D1398F" w:rsidP="004C51D6">
      <w:pPr>
        <w:pStyle w:val="Normaalweb"/>
        <w:shd w:val="clear" w:color="auto" w:fill="FFFFFF"/>
        <w:spacing w:before="0" w:beforeAutospacing="0" w:after="0" w:afterAutospacing="0"/>
        <w:rPr>
          <w:rFonts w:ascii="Arial" w:hAnsi="Arial" w:cs="Arial"/>
          <w:color w:val="181716"/>
          <w:sz w:val="20"/>
          <w:szCs w:val="20"/>
        </w:rPr>
      </w:pPr>
      <w:r w:rsidRPr="00D1398F">
        <w:rPr>
          <w:rFonts w:ascii="Arial" w:hAnsi="Arial" w:cs="Arial"/>
          <w:b/>
          <w:bCs/>
          <w:sz w:val="20"/>
          <w:szCs w:val="20"/>
        </w:rPr>
        <w:t>Klok</w:t>
      </w:r>
      <w:r w:rsidRPr="00D1398F">
        <w:rPr>
          <w:rFonts w:ascii="Arial" w:hAnsi="Arial" w:cs="Arial"/>
          <w:sz w:val="20"/>
          <w:szCs w:val="20"/>
        </w:rPr>
        <w:t xml:space="preserve"> Mijn moeder vroeg steeds opnieuw welke dag het was. Ik heb toen een klok gekocht met dag, tijd en datum er op.</w:t>
      </w:r>
    </w:p>
    <w:p w14:paraId="0845D1A0" w14:textId="77777777" w:rsidR="007C696D" w:rsidRDefault="007C696D">
      <w:pPr>
        <w:spacing w:line="240" w:lineRule="auto"/>
      </w:pPr>
      <w:r w:rsidRPr="007C696D">
        <w:rPr>
          <w:b/>
          <w:bCs/>
        </w:rPr>
        <w:t>Puzzelen</w:t>
      </w:r>
      <w:r>
        <w:t xml:space="preserve"> Mijn man maakte elke ochtend de sudoku-puzzels in de krant. Op een gegeven moment waren deze te moeilijk. Ik kocht een boekje met eenvoudigere sudoku’s. ‘Ik ga toch niet die simpele sudoku’s uit een boekje maken’ zei mijn man. Ik haalde de sudoku’s uit het boekje en plakte ze op de plek in de krant waar normaal gesproken de sudoku’s stonden. Het werkte in onze situatie prima. Een trotse man die weer sudoku’s kon maken.</w:t>
      </w:r>
    </w:p>
    <w:p w14:paraId="389F8889" w14:textId="77777777" w:rsidR="00D97641" w:rsidRDefault="00D97641">
      <w:pPr>
        <w:spacing w:line="240" w:lineRule="auto"/>
      </w:pPr>
    </w:p>
    <w:p w14:paraId="1F5CD6F5" w14:textId="3B76F312" w:rsidR="00D97641" w:rsidRDefault="004F3B8E">
      <w:pPr>
        <w:spacing w:line="240" w:lineRule="auto"/>
      </w:pPr>
      <w:r>
        <w:rPr>
          <w:noProof/>
        </w:rPr>
        <w:drawing>
          <wp:anchor distT="0" distB="0" distL="114300" distR="114300" simplePos="0" relativeHeight="251801600" behindDoc="1" locked="0" layoutInCell="1" allowOverlap="1" wp14:anchorId="51DE3ED1" wp14:editId="168C33C1">
            <wp:simplePos x="0" y="0"/>
            <wp:positionH relativeFrom="column">
              <wp:posOffset>407670</wp:posOffset>
            </wp:positionH>
            <wp:positionV relativeFrom="paragraph">
              <wp:posOffset>149225</wp:posOffset>
            </wp:positionV>
            <wp:extent cx="4610100" cy="2372360"/>
            <wp:effectExtent l="0" t="0" r="0" b="8890"/>
            <wp:wrapTight wrapText="bothSides">
              <wp:wrapPolygon edited="0">
                <wp:start x="0" y="0"/>
                <wp:lineTo x="0" y="21507"/>
                <wp:lineTo x="21511" y="21507"/>
                <wp:lineTo x="21511" y="0"/>
                <wp:lineTo x="0" y="0"/>
              </wp:wrapPolygon>
            </wp:wrapTight>
            <wp:docPr id="11" name="Afbeelding 11" descr="Afbeelding met tekst, Menselijk gezicht, glimlach,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Menselijk gezicht, glimlach, schermopname&#10;&#10;Automatisch gegenereerde beschrijv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10100" cy="2372360"/>
                    </a:xfrm>
                    <a:prstGeom prst="rect">
                      <a:avLst/>
                    </a:prstGeom>
                  </pic:spPr>
                </pic:pic>
              </a:graphicData>
            </a:graphic>
            <wp14:sizeRelH relativeFrom="page">
              <wp14:pctWidth>0</wp14:pctWidth>
            </wp14:sizeRelH>
            <wp14:sizeRelV relativeFrom="page">
              <wp14:pctHeight>0</wp14:pctHeight>
            </wp14:sizeRelV>
          </wp:anchor>
        </w:drawing>
      </w:r>
    </w:p>
    <w:p w14:paraId="7DE0E2D3" w14:textId="29018C7A" w:rsidR="002C1FD5" w:rsidRDefault="002C1FD5">
      <w:pPr>
        <w:spacing w:line="240" w:lineRule="auto"/>
      </w:pPr>
    </w:p>
    <w:p w14:paraId="6276954A" w14:textId="77777777" w:rsidR="007C696D" w:rsidRDefault="007C696D">
      <w:pPr>
        <w:spacing w:line="240" w:lineRule="auto"/>
      </w:pPr>
    </w:p>
    <w:p w14:paraId="086D4E2D" w14:textId="77777777" w:rsidR="00C02CE1" w:rsidRDefault="00C02CE1" w:rsidP="007C696D">
      <w:pPr>
        <w:pStyle w:val="Normaalweb"/>
        <w:shd w:val="clear" w:color="auto" w:fill="FFFFFF"/>
        <w:spacing w:before="0" w:beforeAutospacing="0" w:after="0" w:afterAutospacing="0"/>
        <w:rPr>
          <w:rFonts w:asciiTheme="minorHAnsi" w:hAnsiTheme="minorHAnsi" w:cstheme="minorHAnsi"/>
          <w:b/>
          <w:bCs/>
        </w:rPr>
      </w:pPr>
    </w:p>
    <w:p w14:paraId="54B2EF1C" w14:textId="77777777" w:rsidR="00C02CE1" w:rsidRDefault="00C02CE1" w:rsidP="007C696D">
      <w:pPr>
        <w:pStyle w:val="Normaalweb"/>
        <w:shd w:val="clear" w:color="auto" w:fill="FFFFFF"/>
        <w:spacing w:before="0" w:beforeAutospacing="0" w:after="0" w:afterAutospacing="0"/>
        <w:rPr>
          <w:rFonts w:asciiTheme="minorHAnsi" w:hAnsiTheme="minorHAnsi" w:cstheme="minorHAnsi"/>
          <w:b/>
          <w:bCs/>
        </w:rPr>
      </w:pPr>
    </w:p>
    <w:p w14:paraId="0CC82840"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695FCA8F"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3843F343"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7B2BAA55"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09C142BB"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1705C9A4"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51B45401"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53C61546"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1A5D8B67"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1B0B8E47"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2191E8A7"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3E148D49" w14:textId="77777777" w:rsidR="004F3B8E" w:rsidRDefault="004F3B8E" w:rsidP="007C696D">
      <w:pPr>
        <w:pStyle w:val="Normaalweb"/>
        <w:shd w:val="clear" w:color="auto" w:fill="FFFFFF"/>
        <w:spacing w:before="0" w:beforeAutospacing="0" w:after="0" w:afterAutospacing="0"/>
        <w:rPr>
          <w:rFonts w:asciiTheme="minorHAnsi" w:hAnsiTheme="minorHAnsi" w:cstheme="minorHAnsi"/>
          <w:b/>
          <w:bCs/>
        </w:rPr>
      </w:pPr>
    </w:p>
    <w:p w14:paraId="6ECCA137" w14:textId="759707D6" w:rsidR="007C696D" w:rsidRDefault="007C696D" w:rsidP="007C696D">
      <w:pPr>
        <w:pStyle w:val="Norma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b/>
          <w:bCs/>
        </w:rPr>
        <w:t>10 GOUDEN tips</w:t>
      </w:r>
      <w:r w:rsidRPr="004E5B46">
        <w:rPr>
          <w:rFonts w:asciiTheme="minorHAnsi" w:hAnsiTheme="minorHAnsi" w:cstheme="minorHAnsi"/>
          <w:b/>
          <w:bCs/>
        </w:rPr>
        <w:t xml:space="preserve"> v</w:t>
      </w:r>
      <w:r>
        <w:rPr>
          <w:rFonts w:asciiTheme="minorHAnsi" w:hAnsiTheme="minorHAnsi" w:cstheme="minorHAnsi"/>
          <w:b/>
          <w:bCs/>
        </w:rPr>
        <w:t>an</w:t>
      </w:r>
      <w:r w:rsidRPr="004E5B46">
        <w:rPr>
          <w:rFonts w:asciiTheme="minorHAnsi" w:hAnsiTheme="minorHAnsi" w:cstheme="minorHAnsi"/>
          <w:b/>
          <w:bCs/>
        </w:rPr>
        <w:t xml:space="preserve"> (oud)mantelzorger</w:t>
      </w:r>
      <w:r>
        <w:rPr>
          <w:rFonts w:asciiTheme="minorHAnsi" w:hAnsiTheme="minorHAnsi" w:cstheme="minorHAnsi"/>
          <w:b/>
          <w:bCs/>
        </w:rPr>
        <w:t>s</w:t>
      </w:r>
    </w:p>
    <w:p w14:paraId="4C485A81" w14:textId="5AE55DC6" w:rsidR="007C696D" w:rsidRPr="00C84785" w:rsidRDefault="00C84785" w:rsidP="007C696D">
      <w:pPr>
        <w:pStyle w:val="Normaalweb"/>
        <w:shd w:val="clear" w:color="auto" w:fill="FFFFFF"/>
        <w:spacing w:before="0" w:beforeAutospacing="0" w:after="0" w:afterAutospacing="0"/>
        <w:rPr>
          <w:rFonts w:ascii="Arial" w:hAnsi="Arial" w:cs="Arial"/>
          <w:sz w:val="20"/>
          <w:szCs w:val="20"/>
        </w:rPr>
      </w:pPr>
      <w:r w:rsidRPr="00C84785">
        <w:rPr>
          <w:rFonts w:ascii="Arial" w:hAnsi="Arial" w:cs="Arial"/>
          <w:b/>
          <w:bCs/>
          <w:sz w:val="20"/>
          <w:szCs w:val="20"/>
        </w:rPr>
        <w:t xml:space="preserve">Tip 1 </w:t>
      </w:r>
      <w:r w:rsidR="007C696D" w:rsidRPr="00C84785">
        <w:rPr>
          <w:rFonts w:ascii="Arial" w:hAnsi="Arial" w:cs="Arial"/>
          <w:b/>
          <w:bCs/>
          <w:sz w:val="20"/>
          <w:szCs w:val="20"/>
        </w:rPr>
        <w:t>Neem tijd voor jezelf</w:t>
      </w:r>
      <w:r w:rsidR="007C696D" w:rsidRPr="00C84785">
        <w:rPr>
          <w:rFonts w:ascii="Arial" w:hAnsi="Arial" w:cs="Arial"/>
          <w:sz w:val="20"/>
          <w:szCs w:val="20"/>
        </w:rPr>
        <w:t xml:space="preserve"> De zorg voor een naaste is mooi en een teken van liefde. Maar kan ook confronterend zijn en vermoeiend. Neem tijd voor jezelf, zoek ontspanning en voel je er niet schuldig over.</w:t>
      </w:r>
    </w:p>
    <w:p w14:paraId="1D737EFB" w14:textId="3DD03060" w:rsidR="007A6DD6" w:rsidRPr="00C84785" w:rsidRDefault="00C84785" w:rsidP="007C696D">
      <w:pPr>
        <w:pStyle w:val="Normaalweb"/>
        <w:shd w:val="clear" w:color="auto" w:fill="FFFFFF"/>
        <w:spacing w:before="0" w:beforeAutospacing="0" w:after="0" w:afterAutospacing="0"/>
        <w:rPr>
          <w:rFonts w:ascii="Arial" w:hAnsi="Arial" w:cs="Arial"/>
          <w:sz w:val="20"/>
          <w:szCs w:val="20"/>
        </w:rPr>
      </w:pPr>
      <w:r w:rsidRPr="00C84785">
        <w:rPr>
          <w:rFonts w:ascii="Arial" w:hAnsi="Arial" w:cs="Arial"/>
          <w:b/>
          <w:bCs/>
          <w:sz w:val="20"/>
          <w:szCs w:val="20"/>
        </w:rPr>
        <w:t>Tip 2</w:t>
      </w:r>
      <w:r w:rsidR="007A6DD6" w:rsidRPr="00C84785">
        <w:rPr>
          <w:rFonts w:ascii="Arial" w:hAnsi="Arial" w:cs="Arial"/>
          <w:b/>
          <w:bCs/>
          <w:sz w:val="20"/>
          <w:szCs w:val="20"/>
        </w:rPr>
        <w:t xml:space="preserve"> Ben open en praat met je omgeving over de situatie</w:t>
      </w:r>
      <w:r w:rsidR="007A6DD6" w:rsidRPr="00C84785">
        <w:rPr>
          <w:rFonts w:ascii="Arial" w:hAnsi="Arial" w:cs="Arial"/>
          <w:sz w:val="20"/>
          <w:szCs w:val="20"/>
        </w:rPr>
        <w:t xml:space="preserve"> Het is belangrijk om over de situatie te praten, zodat de omgeving op de hoogte is. Geef aan waar je als mantelzorger behoefte aan hebt.</w:t>
      </w:r>
    </w:p>
    <w:p w14:paraId="072D7BBD" w14:textId="16C4A1BF" w:rsidR="007A6DD6" w:rsidRPr="00C84785" w:rsidRDefault="00C84785" w:rsidP="007C696D">
      <w:pPr>
        <w:pStyle w:val="Normaalweb"/>
        <w:shd w:val="clear" w:color="auto" w:fill="FFFFFF"/>
        <w:spacing w:before="0" w:beforeAutospacing="0" w:after="0" w:afterAutospacing="0"/>
        <w:rPr>
          <w:rFonts w:ascii="Arial" w:hAnsi="Arial" w:cs="Arial"/>
          <w:sz w:val="20"/>
          <w:szCs w:val="20"/>
        </w:rPr>
      </w:pPr>
      <w:r w:rsidRPr="00C84785">
        <w:rPr>
          <w:rFonts w:ascii="Arial" w:hAnsi="Arial" w:cs="Arial"/>
          <w:b/>
          <w:bCs/>
          <w:sz w:val="20"/>
          <w:szCs w:val="20"/>
        </w:rPr>
        <w:t xml:space="preserve">Tip </w:t>
      </w:r>
      <w:r w:rsidR="007A6DD6" w:rsidRPr="00C84785">
        <w:rPr>
          <w:rFonts w:ascii="Arial" w:hAnsi="Arial" w:cs="Arial"/>
          <w:b/>
          <w:bCs/>
          <w:sz w:val="20"/>
          <w:szCs w:val="20"/>
        </w:rPr>
        <w:t>3 Blijf het contact met familie en vrienden onderhouden</w:t>
      </w:r>
      <w:r w:rsidR="007A6DD6" w:rsidRPr="00C84785">
        <w:rPr>
          <w:rFonts w:ascii="Arial" w:hAnsi="Arial" w:cs="Arial"/>
          <w:sz w:val="20"/>
          <w:szCs w:val="20"/>
        </w:rPr>
        <w:t xml:space="preserve"> Probeer familieleden en vrienden te betrekken in de zorg voor je naaste. Dat zorgt voor meer begrip voor de situatie en voorkomt dat je vereenzaamt.</w:t>
      </w:r>
    </w:p>
    <w:p w14:paraId="6F3E6A42" w14:textId="37FF3F1E" w:rsidR="007A6DD6" w:rsidRPr="00C84785" w:rsidRDefault="00C84785" w:rsidP="007C696D">
      <w:pPr>
        <w:pStyle w:val="Normaalweb"/>
        <w:shd w:val="clear" w:color="auto" w:fill="FFFFFF"/>
        <w:spacing w:before="0" w:beforeAutospacing="0" w:after="0" w:afterAutospacing="0"/>
        <w:rPr>
          <w:rFonts w:ascii="Arial" w:hAnsi="Arial" w:cs="Arial"/>
          <w:sz w:val="20"/>
          <w:szCs w:val="20"/>
        </w:rPr>
      </w:pPr>
      <w:r w:rsidRPr="00C84785">
        <w:rPr>
          <w:rFonts w:ascii="Arial" w:hAnsi="Arial" w:cs="Arial"/>
          <w:b/>
          <w:bCs/>
          <w:sz w:val="20"/>
          <w:szCs w:val="20"/>
        </w:rPr>
        <w:t xml:space="preserve">Tip </w:t>
      </w:r>
      <w:r w:rsidR="00B26D78" w:rsidRPr="00C84785">
        <w:rPr>
          <w:rFonts w:ascii="Arial" w:hAnsi="Arial" w:cs="Arial"/>
          <w:b/>
          <w:bCs/>
          <w:sz w:val="20"/>
          <w:szCs w:val="20"/>
        </w:rPr>
        <w:t>4 Durf hulp te vragen</w:t>
      </w:r>
      <w:r w:rsidR="00B26D78" w:rsidRPr="00C84785">
        <w:rPr>
          <w:rFonts w:ascii="Arial" w:hAnsi="Arial" w:cs="Arial"/>
          <w:sz w:val="20"/>
          <w:szCs w:val="20"/>
        </w:rPr>
        <w:t xml:space="preserve"> </w:t>
      </w:r>
      <w:r>
        <w:rPr>
          <w:rFonts w:ascii="Arial" w:hAnsi="Arial" w:cs="Arial"/>
          <w:sz w:val="20"/>
          <w:szCs w:val="20"/>
        </w:rPr>
        <w:t>V</w:t>
      </w:r>
      <w:r w:rsidR="00B26D78" w:rsidRPr="00C84785">
        <w:rPr>
          <w:rFonts w:ascii="Arial" w:hAnsi="Arial" w:cs="Arial"/>
          <w:sz w:val="20"/>
          <w:szCs w:val="20"/>
        </w:rPr>
        <w:t>an zowel professionals maar ook van familie of vrienden. Hulp vragen is geen teken van zwakte. Je zult merken dat anderen vaak bereid zijn een handje te helpen.</w:t>
      </w:r>
    </w:p>
    <w:p w14:paraId="0216B7F3" w14:textId="1967B37D" w:rsidR="00B26D78" w:rsidRPr="00C84785" w:rsidRDefault="00B26D78" w:rsidP="007C696D">
      <w:pPr>
        <w:pStyle w:val="Normaalweb"/>
        <w:shd w:val="clear" w:color="auto" w:fill="FFFFFF"/>
        <w:spacing w:before="0" w:beforeAutospacing="0" w:after="0" w:afterAutospacing="0"/>
        <w:rPr>
          <w:rFonts w:ascii="Arial" w:hAnsi="Arial" w:cs="Arial"/>
          <w:sz w:val="20"/>
          <w:szCs w:val="20"/>
        </w:rPr>
      </w:pPr>
      <w:r w:rsidRPr="00C84785">
        <w:rPr>
          <w:rFonts w:ascii="Arial" w:hAnsi="Arial" w:cs="Arial"/>
          <w:b/>
          <w:bCs/>
          <w:sz w:val="20"/>
          <w:szCs w:val="20"/>
        </w:rPr>
        <w:t>Tip 5 Testen is pesten</w:t>
      </w:r>
      <w:r w:rsidRPr="00C84785">
        <w:rPr>
          <w:rFonts w:ascii="Arial" w:hAnsi="Arial" w:cs="Arial"/>
          <w:sz w:val="20"/>
          <w:szCs w:val="20"/>
        </w:rPr>
        <w:t xml:space="preserve"> Stel eenvoudige vragen aan je naaste. Vraag niet: “Wat heb je gegeten en was het lekker?” maar “Was de bloemkool lekker?” </w:t>
      </w:r>
    </w:p>
    <w:p w14:paraId="65E3B186" w14:textId="3DE892E0" w:rsidR="00B26D78" w:rsidRPr="00C84785" w:rsidRDefault="00B26D78" w:rsidP="007C696D">
      <w:pPr>
        <w:pStyle w:val="Normaalweb"/>
        <w:shd w:val="clear" w:color="auto" w:fill="FFFFFF"/>
        <w:spacing w:before="0" w:beforeAutospacing="0" w:after="0" w:afterAutospacing="0"/>
        <w:rPr>
          <w:rFonts w:ascii="Arial" w:hAnsi="Arial" w:cs="Arial"/>
          <w:sz w:val="20"/>
          <w:szCs w:val="20"/>
        </w:rPr>
      </w:pPr>
      <w:r w:rsidRPr="00C84785">
        <w:rPr>
          <w:rFonts w:ascii="Arial" w:hAnsi="Arial" w:cs="Arial"/>
          <w:b/>
          <w:bCs/>
          <w:sz w:val="20"/>
          <w:szCs w:val="20"/>
        </w:rPr>
        <w:t>Tip 6 Lach veel met elkaar</w:t>
      </w:r>
      <w:r w:rsidRPr="00C84785">
        <w:rPr>
          <w:rFonts w:ascii="Arial" w:hAnsi="Arial" w:cs="Arial"/>
          <w:sz w:val="20"/>
          <w:szCs w:val="20"/>
        </w:rPr>
        <w:t xml:space="preserve"> Probeer samen te lachen om voorvallen. Je zult zien dat het aanstekelijk werkt. Een lach verlicht ook gevoelens van verdriet en onmacht.</w:t>
      </w:r>
    </w:p>
    <w:p w14:paraId="25BBB893" w14:textId="69A93034" w:rsidR="007A6DD6" w:rsidRPr="00C84785" w:rsidRDefault="00B26D78" w:rsidP="007C696D">
      <w:pPr>
        <w:pStyle w:val="Normaalweb"/>
        <w:shd w:val="clear" w:color="auto" w:fill="FFFFFF"/>
        <w:spacing w:before="0" w:beforeAutospacing="0" w:after="0" w:afterAutospacing="0"/>
        <w:rPr>
          <w:rFonts w:ascii="Arial" w:hAnsi="Arial" w:cs="Arial"/>
          <w:sz w:val="20"/>
          <w:szCs w:val="20"/>
        </w:rPr>
      </w:pPr>
      <w:r w:rsidRPr="00C84785">
        <w:rPr>
          <w:rFonts w:ascii="Arial" w:hAnsi="Arial" w:cs="Arial"/>
          <w:b/>
          <w:bCs/>
          <w:sz w:val="20"/>
          <w:szCs w:val="20"/>
        </w:rPr>
        <w:t>Tip 7 Kijk naar datgene wat nog wél kan</w:t>
      </w:r>
      <w:r w:rsidRPr="00C84785">
        <w:rPr>
          <w:rFonts w:ascii="Arial" w:hAnsi="Arial" w:cs="Arial"/>
          <w:sz w:val="20"/>
          <w:szCs w:val="20"/>
        </w:rPr>
        <w:t xml:space="preserve"> Veel activiteiten uit het verleden kunnen niet meer. Het is beter je te richten op wat je naaste nog wél kan en maak daar gebruik van. Soms kunnen activiteiten samen nog wel, of in een andere vorm.</w:t>
      </w:r>
    </w:p>
    <w:p w14:paraId="27852A59" w14:textId="32F97AA8" w:rsidR="00B26D78" w:rsidRPr="00C84785" w:rsidRDefault="00C84785" w:rsidP="007C696D">
      <w:pPr>
        <w:pStyle w:val="Normaalweb"/>
        <w:shd w:val="clear" w:color="auto" w:fill="FFFFFF"/>
        <w:spacing w:before="0" w:beforeAutospacing="0" w:after="0" w:afterAutospacing="0"/>
        <w:rPr>
          <w:rFonts w:ascii="Arial" w:hAnsi="Arial" w:cs="Arial"/>
          <w:sz w:val="20"/>
          <w:szCs w:val="20"/>
        </w:rPr>
      </w:pPr>
      <w:r w:rsidRPr="00C84785">
        <w:rPr>
          <w:rFonts w:ascii="Arial" w:hAnsi="Arial" w:cs="Arial"/>
          <w:b/>
          <w:bCs/>
          <w:sz w:val="20"/>
          <w:szCs w:val="20"/>
        </w:rPr>
        <w:t>Tip 8 Zingen voor je plezier</w:t>
      </w:r>
      <w:r w:rsidRPr="00C84785">
        <w:rPr>
          <w:rFonts w:ascii="Arial" w:hAnsi="Arial" w:cs="Arial"/>
          <w:sz w:val="20"/>
          <w:szCs w:val="20"/>
        </w:rPr>
        <w:t xml:space="preserve"> Maak je eigen opera of muziek! Zing voor de vuist weg wat je voelt en wat je ziet. Rijmen hoeft niet, vals zingen mag. Soms volgt dan spontaan een aanvulling met rijmwoorden. Als je geluk hebt, wordt je monoloog een verrassend duetje</w:t>
      </w:r>
    </w:p>
    <w:p w14:paraId="006F3795" w14:textId="264B4C49" w:rsidR="00C84785" w:rsidRPr="00C84785" w:rsidRDefault="00C84785" w:rsidP="007C696D">
      <w:pPr>
        <w:pStyle w:val="Normaalweb"/>
        <w:shd w:val="clear" w:color="auto" w:fill="FFFFFF"/>
        <w:spacing w:before="0" w:beforeAutospacing="0" w:after="0" w:afterAutospacing="0"/>
        <w:rPr>
          <w:rFonts w:ascii="Arial" w:hAnsi="Arial" w:cs="Arial"/>
          <w:sz w:val="20"/>
          <w:szCs w:val="20"/>
        </w:rPr>
      </w:pPr>
      <w:r w:rsidRPr="00C84785">
        <w:rPr>
          <w:rFonts w:ascii="Arial" w:hAnsi="Arial" w:cs="Arial"/>
          <w:b/>
          <w:bCs/>
          <w:sz w:val="20"/>
          <w:szCs w:val="20"/>
        </w:rPr>
        <w:t>Tip 9 Geef complimenten</w:t>
      </w:r>
      <w:r w:rsidRPr="00C84785">
        <w:rPr>
          <w:rFonts w:ascii="Arial" w:hAnsi="Arial" w:cs="Arial"/>
          <w:sz w:val="20"/>
          <w:szCs w:val="20"/>
        </w:rPr>
        <w:t xml:space="preserve"> Beweeg zo veel mogelijk mee met je naaste, vanuit zijn of haar gevoel. Ga niet in discussie en probeer aan te sluiten bij zijn of haar belevingswereld.</w:t>
      </w:r>
    </w:p>
    <w:p w14:paraId="4BA57C65" w14:textId="26CC1E05" w:rsidR="00C84785" w:rsidRPr="00C84785" w:rsidRDefault="00C84785" w:rsidP="007C696D">
      <w:pPr>
        <w:pStyle w:val="Normaalweb"/>
        <w:shd w:val="clear" w:color="auto" w:fill="FFFFFF"/>
        <w:spacing w:before="0" w:beforeAutospacing="0" w:after="0" w:afterAutospacing="0"/>
        <w:rPr>
          <w:rFonts w:ascii="Arial" w:hAnsi="Arial" w:cs="Arial"/>
          <w:sz w:val="20"/>
          <w:szCs w:val="20"/>
        </w:rPr>
      </w:pPr>
      <w:r w:rsidRPr="00C84785">
        <w:rPr>
          <w:rFonts w:ascii="Arial" w:hAnsi="Arial" w:cs="Arial"/>
          <w:b/>
          <w:bCs/>
          <w:sz w:val="20"/>
          <w:szCs w:val="20"/>
        </w:rPr>
        <w:t>Tip 10 Bedenk 3 bedankjes van de dag</w:t>
      </w:r>
      <w:r w:rsidRPr="00C84785">
        <w:rPr>
          <w:rFonts w:ascii="Arial" w:hAnsi="Arial" w:cs="Arial"/>
          <w:sz w:val="20"/>
          <w:szCs w:val="20"/>
        </w:rPr>
        <w:t xml:space="preserve"> Bedenk vóór het slapen gaan 3 dingen waar je dankbaar voor bent en noem deze. Dan val je met positieve gedachten in slaap. In het begin kan dit vreemd voelen, maar gaandeweg bedenk je zelf, soms samen met je naaste, overdag al een bedankje voor de dag.</w:t>
      </w:r>
    </w:p>
    <w:p w14:paraId="482E5031" w14:textId="7E498EE1" w:rsidR="00D83F6E" w:rsidRPr="00CB5B9D" w:rsidRDefault="00D83F6E" w:rsidP="00D83F6E">
      <w:pPr>
        <w:tabs>
          <w:tab w:val="left" w:pos="1452"/>
        </w:tabs>
        <w:rPr>
          <w:sz w:val="24"/>
          <w:szCs w:val="24"/>
        </w:rPr>
      </w:pPr>
      <w:r>
        <w:rPr>
          <w:noProof/>
          <w14:ligatures w14:val="standardContextual"/>
        </w:rPr>
        <w:lastRenderedPageBreak/>
        <mc:AlternateContent>
          <mc:Choice Requires="wps">
            <w:drawing>
              <wp:anchor distT="45720" distB="45720" distL="114300" distR="114300" simplePos="0" relativeHeight="251800576" behindDoc="1" locked="0" layoutInCell="1" allowOverlap="1" wp14:anchorId="33C74CCE" wp14:editId="2CF09859">
                <wp:simplePos x="0" y="0"/>
                <wp:positionH relativeFrom="column">
                  <wp:posOffset>194310</wp:posOffset>
                </wp:positionH>
                <wp:positionV relativeFrom="paragraph">
                  <wp:posOffset>257175</wp:posOffset>
                </wp:positionV>
                <wp:extent cx="5981700" cy="4663440"/>
                <wp:effectExtent l="0" t="0" r="19050" b="22860"/>
                <wp:wrapTight wrapText="bothSides">
                  <wp:wrapPolygon edited="0">
                    <wp:start x="0" y="0"/>
                    <wp:lineTo x="0" y="21618"/>
                    <wp:lineTo x="21600" y="21618"/>
                    <wp:lineTo x="21600"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663440"/>
                        </a:xfrm>
                        <a:prstGeom prst="rect">
                          <a:avLst/>
                        </a:prstGeom>
                        <a:solidFill>
                          <a:srgbClr val="FFFF00"/>
                        </a:solidFill>
                        <a:ln w="9525">
                          <a:solidFill>
                            <a:srgbClr val="000000"/>
                          </a:solidFill>
                          <a:miter lim="800000"/>
                          <a:headEnd/>
                          <a:tailEnd/>
                        </a:ln>
                      </wps:spPr>
                      <wps:txbx>
                        <w:txbxContent>
                          <w:p w14:paraId="38E6AF13" w14:textId="77777777" w:rsidR="00D83F6E" w:rsidRPr="00D83F6E" w:rsidRDefault="00D83F6E" w:rsidP="00D83F6E">
                            <w:pPr>
                              <w:spacing w:line="240" w:lineRule="auto"/>
                              <w:jc w:val="center"/>
                              <w:textAlignment w:val="baseline"/>
                              <w:rPr>
                                <w:b/>
                                <w:bCs/>
                                <w:color w:val="2A2A2A"/>
                                <w:sz w:val="22"/>
                                <w:szCs w:val="22"/>
                                <w:bdr w:val="none" w:sz="0" w:space="0" w:color="auto" w:frame="1"/>
                              </w:rPr>
                            </w:pPr>
                          </w:p>
                          <w:p w14:paraId="04D72E5E" w14:textId="77777777" w:rsidR="00D83F6E" w:rsidRPr="00D83F6E" w:rsidRDefault="00D83F6E" w:rsidP="00D83F6E">
                            <w:pPr>
                              <w:spacing w:line="240" w:lineRule="auto"/>
                              <w:jc w:val="center"/>
                              <w:textAlignment w:val="baseline"/>
                              <w:rPr>
                                <w:b/>
                                <w:bCs/>
                                <w:color w:val="2A2A2A"/>
                                <w:sz w:val="22"/>
                                <w:szCs w:val="22"/>
                                <w:bdr w:val="none" w:sz="0" w:space="0" w:color="auto" w:frame="1"/>
                              </w:rPr>
                            </w:pPr>
                            <w:r w:rsidRPr="00D83F6E">
                              <w:rPr>
                                <w:b/>
                                <w:bCs/>
                                <w:color w:val="2A2A2A"/>
                                <w:sz w:val="22"/>
                                <w:szCs w:val="22"/>
                                <w:bdr w:val="none" w:sz="0" w:space="0" w:color="auto" w:frame="1"/>
                              </w:rPr>
                              <w:t>Cijfers over dementie</w:t>
                            </w:r>
                          </w:p>
                          <w:p w14:paraId="4E1A840B" w14:textId="77777777" w:rsidR="00D83F6E" w:rsidRPr="00D83F6E" w:rsidRDefault="00D83F6E" w:rsidP="00D83F6E">
                            <w:pPr>
                              <w:spacing w:line="240" w:lineRule="auto"/>
                              <w:jc w:val="center"/>
                              <w:textAlignment w:val="baseline"/>
                              <w:rPr>
                                <w:b/>
                                <w:bCs/>
                                <w:color w:val="2A2A2A"/>
                                <w:sz w:val="22"/>
                                <w:szCs w:val="22"/>
                                <w:bdr w:val="none" w:sz="0" w:space="0" w:color="auto" w:frame="1"/>
                              </w:rPr>
                            </w:pPr>
                            <w:r w:rsidRPr="00D83F6E">
                              <w:rPr>
                                <w:b/>
                                <w:bCs/>
                                <w:color w:val="2A2A2A"/>
                                <w:sz w:val="22"/>
                                <w:szCs w:val="22"/>
                                <w:bdr w:val="none" w:sz="0" w:space="0" w:color="auto" w:frame="1"/>
                              </w:rPr>
                              <w:t xml:space="preserve">In Nederland hebben ruim 280.000 mensen dementie. </w:t>
                            </w:r>
                          </w:p>
                          <w:p w14:paraId="6A48872A" w14:textId="77777777" w:rsidR="00D83F6E" w:rsidRDefault="00D83F6E" w:rsidP="00D83F6E">
                            <w:pPr>
                              <w:spacing w:line="240" w:lineRule="auto"/>
                              <w:jc w:val="center"/>
                              <w:textAlignment w:val="baseline"/>
                              <w:rPr>
                                <w:rFonts w:ascii="Open Sans" w:hAnsi="Open Sans" w:cs="Open Sans"/>
                                <w:color w:val="2A2A2A"/>
                                <w:sz w:val="27"/>
                                <w:szCs w:val="27"/>
                              </w:rPr>
                            </w:pPr>
                          </w:p>
                          <w:p w14:paraId="7B76490B" w14:textId="77777777" w:rsidR="00D83F6E" w:rsidRDefault="00D83F6E" w:rsidP="00D83F6E">
                            <w:pPr>
                              <w:spacing w:line="240" w:lineRule="auto"/>
                              <w:jc w:val="center"/>
                              <w:textAlignment w:val="baseline"/>
                              <w:rPr>
                                <w:rFonts w:ascii="Open Sans" w:hAnsi="Open Sans" w:cs="Open Sans"/>
                                <w:color w:val="2A2A2A"/>
                                <w:sz w:val="27"/>
                                <w:szCs w:val="27"/>
                              </w:rPr>
                            </w:pPr>
                            <w:r>
                              <w:rPr>
                                <w:noProof/>
                              </w:rPr>
                              <w:drawing>
                                <wp:inline distT="0" distB="0" distL="0" distR="0" wp14:anchorId="6CC408C1" wp14:editId="3790C6FB">
                                  <wp:extent cx="5760720" cy="2164080"/>
                                  <wp:effectExtent l="0" t="0" r="0" b="7620"/>
                                  <wp:docPr id="1273337488" name="Afbeelding 1273337488"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Lettertype, schermopname, ontwerp&#10;&#10;Automatisch gegenereerde beschrijv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2164080"/>
                                          </a:xfrm>
                                          <a:prstGeom prst="rect">
                                            <a:avLst/>
                                          </a:prstGeom>
                                          <a:noFill/>
                                          <a:ln>
                                            <a:noFill/>
                                          </a:ln>
                                        </pic:spPr>
                                      </pic:pic>
                                    </a:graphicData>
                                  </a:graphic>
                                </wp:inline>
                              </w:drawing>
                            </w:r>
                          </w:p>
                          <w:p w14:paraId="03DD35B1" w14:textId="77777777" w:rsidR="00D83F6E" w:rsidRDefault="00D83F6E" w:rsidP="00D83F6E">
                            <w:pPr>
                              <w:spacing w:after="216" w:line="240" w:lineRule="auto"/>
                              <w:textAlignment w:val="baseline"/>
                              <w:outlineLvl w:val="1"/>
                              <w:rPr>
                                <w:b/>
                                <w:bCs/>
                                <w:color w:val="000000"/>
                                <w:sz w:val="22"/>
                                <w:szCs w:val="22"/>
                              </w:rPr>
                            </w:pPr>
                            <w:r>
                              <w:rPr>
                                <w:b/>
                                <w:bCs/>
                                <w:color w:val="000000"/>
                              </w:rPr>
                              <w:t>Meer over deze cijfers</w:t>
                            </w:r>
                          </w:p>
                          <w:p w14:paraId="5861832B" w14:textId="77777777" w:rsidR="00D83F6E" w:rsidRDefault="00D83F6E" w:rsidP="00D83F6E">
                            <w:pPr>
                              <w:spacing w:line="240" w:lineRule="auto"/>
                              <w:textAlignment w:val="baseline"/>
                              <w:rPr>
                                <w:color w:val="2A2A2A"/>
                                <w:bdr w:val="none" w:sz="0" w:space="0" w:color="auto" w:frame="1"/>
                              </w:rPr>
                            </w:pPr>
                            <w:r>
                              <w:rPr>
                                <w:color w:val="2A2A2A"/>
                                <w:bdr w:val="none" w:sz="0" w:space="0" w:color="auto" w:frame="1"/>
                              </w:rPr>
                              <w:t xml:space="preserve">Van de 280.000 mensen met dementie wonen er ruim 80.000 in verpleeg- of verzorgingshuizen. Dat betekent dus dat de ruime meerderheid (200.000) nog ‘gewoon’ thuis woont en in toenemende mate door een mantelzorger geholpen moet worden. </w:t>
                            </w:r>
                          </w:p>
                          <w:p w14:paraId="2FF1E77B" w14:textId="77777777" w:rsidR="00D83F6E" w:rsidRDefault="00D83F6E" w:rsidP="00D83F6E">
                            <w:pPr>
                              <w:spacing w:line="240" w:lineRule="auto"/>
                              <w:textAlignment w:val="baseline"/>
                              <w:rPr>
                                <w:color w:val="2A2A2A"/>
                              </w:rPr>
                            </w:pPr>
                            <w:r>
                              <w:rPr>
                                <w:color w:val="2A2A2A"/>
                                <w:bdr w:val="none" w:sz="0" w:space="0" w:color="auto" w:frame="1"/>
                              </w:rPr>
                              <w:t>Ruim 100.000 van deze mensen hebben nog geen diagnose. Gemiddeld duurt het 14 maanden voordat de diagnose wordt gesteld; bij mensen onder de 65 jaar duurt dit gemiddeld meer dan vier jaar.</w:t>
                            </w:r>
                          </w:p>
                          <w:p w14:paraId="6E4A31DF" w14:textId="77777777" w:rsidR="00D83F6E" w:rsidRDefault="00D83F6E" w:rsidP="00D83F6E">
                            <w:pPr>
                              <w:spacing w:line="240" w:lineRule="auto"/>
                              <w:textAlignment w:val="baseline"/>
                              <w:rPr>
                                <w:color w:val="2A2A2A"/>
                              </w:rPr>
                            </w:pPr>
                            <w:r>
                              <w:rPr>
                                <w:color w:val="2A2A2A"/>
                                <w:bdr w:val="none" w:sz="0" w:space="0" w:color="auto" w:frame="1"/>
                              </w:rPr>
                              <w:t>Het aantal mensen met dementie zal als gevolg van de vergrijzing in de toekomst explosief stijgen naar meer dan een half miljoen in 2040. Tot 2050 zal het aantal mensen met dementie verder oplopen naar ruim 620.000.</w:t>
                            </w:r>
                          </w:p>
                          <w:p w14:paraId="4B0DD57D" w14:textId="77777777" w:rsidR="00D83F6E" w:rsidRDefault="00D83F6E" w:rsidP="00D83F6E"/>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4CCE" id="Tekstvak 2" o:spid="_x0000_s1031" type="#_x0000_t202" style="position:absolute;margin-left:15.3pt;margin-top:20.25pt;width:471pt;height:367.2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" fillcolor="yellow">
                <v:textbox>
                  <w:txbxContent>
                    <w:p w14:paraId="38E6AF13" w14:textId="77777777" w:rsidR="00D83F6E" w:rsidRPr="00D83F6E" w:rsidRDefault="00D83F6E" w:rsidP="00D83F6E">
                      <w:pPr>
                        <w:spacing w:line="240" w:lineRule="auto"/>
                        <w:jc w:val="center"/>
                        <w:textAlignment w:val="baseline"/>
                        <w:rPr>
                          <w:b/>
                          <w:bCs/>
                          <w:color w:val="2A2A2A"/>
                          <w:sz w:val="22"/>
                          <w:szCs w:val="22"/>
                          <w:bdr w:val="none" w:sz="0" w:space="0" w:color="auto" w:frame="1"/>
                        </w:rPr>
                      </w:pPr>
                    </w:p>
                    <w:p w14:paraId="04D72E5E" w14:textId="77777777" w:rsidR="00D83F6E" w:rsidRPr="00D83F6E" w:rsidRDefault="00D83F6E" w:rsidP="00D83F6E">
                      <w:pPr>
                        <w:spacing w:line="240" w:lineRule="auto"/>
                        <w:jc w:val="center"/>
                        <w:textAlignment w:val="baseline"/>
                        <w:rPr>
                          <w:b/>
                          <w:bCs/>
                          <w:color w:val="2A2A2A"/>
                          <w:sz w:val="22"/>
                          <w:szCs w:val="22"/>
                          <w:bdr w:val="none" w:sz="0" w:space="0" w:color="auto" w:frame="1"/>
                        </w:rPr>
                      </w:pPr>
                      <w:r w:rsidRPr="00D83F6E">
                        <w:rPr>
                          <w:b/>
                          <w:bCs/>
                          <w:color w:val="2A2A2A"/>
                          <w:sz w:val="22"/>
                          <w:szCs w:val="22"/>
                          <w:bdr w:val="none" w:sz="0" w:space="0" w:color="auto" w:frame="1"/>
                        </w:rPr>
                        <w:t>Cijfers over dementie</w:t>
                      </w:r>
                    </w:p>
                    <w:p w14:paraId="4E1A840B" w14:textId="77777777" w:rsidR="00D83F6E" w:rsidRPr="00D83F6E" w:rsidRDefault="00D83F6E" w:rsidP="00D83F6E">
                      <w:pPr>
                        <w:spacing w:line="240" w:lineRule="auto"/>
                        <w:jc w:val="center"/>
                        <w:textAlignment w:val="baseline"/>
                        <w:rPr>
                          <w:b/>
                          <w:bCs/>
                          <w:color w:val="2A2A2A"/>
                          <w:sz w:val="22"/>
                          <w:szCs w:val="22"/>
                          <w:bdr w:val="none" w:sz="0" w:space="0" w:color="auto" w:frame="1"/>
                        </w:rPr>
                      </w:pPr>
                      <w:r w:rsidRPr="00D83F6E">
                        <w:rPr>
                          <w:b/>
                          <w:bCs/>
                          <w:color w:val="2A2A2A"/>
                          <w:sz w:val="22"/>
                          <w:szCs w:val="22"/>
                          <w:bdr w:val="none" w:sz="0" w:space="0" w:color="auto" w:frame="1"/>
                        </w:rPr>
                        <w:t xml:space="preserve">In Nederland hebben ruim 280.000 mensen dementie. </w:t>
                      </w:r>
                    </w:p>
                    <w:p w14:paraId="6A48872A" w14:textId="77777777" w:rsidR="00D83F6E" w:rsidRDefault="00D83F6E" w:rsidP="00D83F6E">
                      <w:pPr>
                        <w:spacing w:line="240" w:lineRule="auto"/>
                        <w:jc w:val="center"/>
                        <w:textAlignment w:val="baseline"/>
                        <w:rPr>
                          <w:rFonts w:ascii="Open Sans" w:hAnsi="Open Sans" w:cs="Open Sans"/>
                          <w:color w:val="2A2A2A"/>
                          <w:sz w:val="27"/>
                          <w:szCs w:val="27"/>
                        </w:rPr>
                      </w:pPr>
                    </w:p>
                    <w:p w14:paraId="7B76490B" w14:textId="77777777" w:rsidR="00D83F6E" w:rsidRDefault="00D83F6E" w:rsidP="00D83F6E">
                      <w:pPr>
                        <w:spacing w:line="240" w:lineRule="auto"/>
                        <w:jc w:val="center"/>
                        <w:textAlignment w:val="baseline"/>
                        <w:rPr>
                          <w:rFonts w:ascii="Open Sans" w:hAnsi="Open Sans" w:cs="Open Sans"/>
                          <w:color w:val="2A2A2A"/>
                          <w:sz w:val="27"/>
                          <w:szCs w:val="27"/>
                        </w:rPr>
                      </w:pPr>
                      <w:r>
                        <w:rPr>
                          <w:noProof/>
                        </w:rPr>
                        <w:drawing>
                          <wp:inline distT="0" distB="0" distL="0" distR="0" wp14:anchorId="6CC408C1" wp14:editId="3790C6FB">
                            <wp:extent cx="5760720" cy="2164080"/>
                            <wp:effectExtent l="0" t="0" r="0" b="7620"/>
                            <wp:docPr id="1273337488" name="Afbeelding 1273337488"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Lettertype, schermopname, ontwerp&#10;&#10;Automatisch gegenereerde beschrijv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2164080"/>
                                    </a:xfrm>
                                    <a:prstGeom prst="rect">
                                      <a:avLst/>
                                    </a:prstGeom>
                                    <a:noFill/>
                                    <a:ln>
                                      <a:noFill/>
                                    </a:ln>
                                  </pic:spPr>
                                </pic:pic>
                              </a:graphicData>
                            </a:graphic>
                          </wp:inline>
                        </w:drawing>
                      </w:r>
                    </w:p>
                    <w:p w14:paraId="03DD35B1" w14:textId="77777777" w:rsidR="00D83F6E" w:rsidRDefault="00D83F6E" w:rsidP="00D83F6E">
                      <w:pPr>
                        <w:spacing w:after="216" w:line="240" w:lineRule="auto"/>
                        <w:textAlignment w:val="baseline"/>
                        <w:outlineLvl w:val="1"/>
                        <w:rPr>
                          <w:b/>
                          <w:bCs/>
                          <w:color w:val="000000"/>
                          <w:sz w:val="22"/>
                          <w:szCs w:val="22"/>
                        </w:rPr>
                      </w:pPr>
                      <w:r>
                        <w:rPr>
                          <w:b/>
                          <w:bCs/>
                          <w:color w:val="000000"/>
                        </w:rPr>
                        <w:t>Meer over deze cijfers</w:t>
                      </w:r>
                    </w:p>
                    <w:p w14:paraId="5861832B" w14:textId="77777777" w:rsidR="00D83F6E" w:rsidRDefault="00D83F6E" w:rsidP="00D83F6E">
                      <w:pPr>
                        <w:spacing w:line="240" w:lineRule="auto"/>
                        <w:textAlignment w:val="baseline"/>
                        <w:rPr>
                          <w:color w:val="2A2A2A"/>
                          <w:bdr w:val="none" w:sz="0" w:space="0" w:color="auto" w:frame="1"/>
                        </w:rPr>
                      </w:pPr>
                      <w:r>
                        <w:rPr>
                          <w:color w:val="2A2A2A"/>
                          <w:bdr w:val="none" w:sz="0" w:space="0" w:color="auto" w:frame="1"/>
                        </w:rPr>
                        <w:t xml:space="preserve">Van de 280.000 mensen met dementie wonen er ruim 80.000 in verpleeg- of verzorgingshuizen. Dat betekent dus dat de ruime meerderheid (200.000) nog ‘gewoon’ thuis woont en in toenemende mate door een mantelzorger geholpen moet worden. </w:t>
                      </w:r>
                    </w:p>
                    <w:p w14:paraId="2FF1E77B" w14:textId="77777777" w:rsidR="00D83F6E" w:rsidRDefault="00D83F6E" w:rsidP="00D83F6E">
                      <w:pPr>
                        <w:spacing w:line="240" w:lineRule="auto"/>
                        <w:textAlignment w:val="baseline"/>
                        <w:rPr>
                          <w:color w:val="2A2A2A"/>
                        </w:rPr>
                      </w:pPr>
                      <w:r>
                        <w:rPr>
                          <w:color w:val="2A2A2A"/>
                          <w:bdr w:val="none" w:sz="0" w:space="0" w:color="auto" w:frame="1"/>
                        </w:rPr>
                        <w:t>Ruim 100.000 van deze mensen hebben nog geen diagnose. Gemiddeld duurt het 14 maanden voordat de diagnose wordt gesteld; bij mensen onder de 65 jaar duurt dit gemiddeld meer dan vier jaar.</w:t>
                      </w:r>
                    </w:p>
                    <w:p w14:paraId="6E4A31DF" w14:textId="77777777" w:rsidR="00D83F6E" w:rsidRDefault="00D83F6E" w:rsidP="00D83F6E">
                      <w:pPr>
                        <w:spacing w:line="240" w:lineRule="auto"/>
                        <w:textAlignment w:val="baseline"/>
                        <w:rPr>
                          <w:color w:val="2A2A2A"/>
                        </w:rPr>
                      </w:pPr>
                      <w:r>
                        <w:rPr>
                          <w:color w:val="2A2A2A"/>
                          <w:bdr w:val="none" w:sz="0" w:space="0" w:color="auto" w:frame="1"/>
                        </w:rPr>
                        <w:t>Het aantal mensen met dementie zal als gevolg van de vergrijzing in de toekomst explosief stijgen naar meer dan een half miljoen in 2040. Tot 2050 zal het aantal mensen met dementie verder oplopen naar ruim 620.000.</w:t>
                      </w:r>
                    </w:p>
                    <w:p w14:paraId="4B0DD57D" w14:textId="77777777" w:rsidR="00D83F6E" w:rsidRDefault="00D83F6E" w:rsidP="00D83F6E"/>
                  </w:txbxContent>
                </v:textbox>
                <w10:wrap type="tight"/>
              </v:shape>
            </w:pict>
          </mc:Fallback>
        </mc:AlternateContent>
      </w:r>
    </w:p>
    <w:p w14:paraId="570195DA" w14:textId="7793DC82" w:rsidR="00B40A60" w:rsidRDefault="00B40A60">
      <w:pPr>
        <w:spacing w:line="240" w:lineRule="auto"/>
      </w:pPr>
    </w:p>
    <w:p w14:paraId="2FF4ED91" w14:textId="65A0BC97" w:rsidR="00FE0F0C" w:rsidRPr="00B939AF" w:rsidRDefault="00B939AF" w:rsidP="00FE0F0C">
      <w:pPr>
        <w:spacing w:line="240" w:lineRule="auto"/>
        <w:rPr>
          <w:b/>
          <w:bCs/>
          <w:sz w:val="24"/>
          <w:szCs w:val="24"/>
        </w:rPr>
      </w:pPr>
      <w:r>
        <w:rPr>
          <w:noProof/>
        </w:rPr>
        <mc:AlternateContent>
          <mc:Choice Requires="wps">
            <w:drawing>
              <wp:anchor distT="0" distB="0" distL="114300" distR="114300" simplePos="0" relativeHeight="251704320" behindDoc="0" locked="0" layoutInCell="1" allowOverlap="1" wp14:anchorId="0B5A731C" wp14:editId="460C3F69">
                <wp:simplePos x="0" y="0"/>
                <wp:positionH relativeFrom="column">
                  <wp:posOffset>-720090</wp:posOffset>
                </wp:positionH>
                <wp:positionV relativeFrom="paragraph">
                  <wp:posOffset>-52070</wp:posOffset>
                </wp:positionV>
                <wp:extent cx="7560000" cy="327025"/>
                <wp:effectExtent l="0" t="0" r="3175" b="0"/>
                <wp:wrapTopAndBottom/>
                <wp:docPr id="24" name="Tekstvak 24"/>
                <wp:cNvGraphicFramePr/>
                <a:graphic xmlns:a="http://schemas.openxmlformats.org/drawingml/2006/main">
                  <a:graphicData uri="http://schemas.microsoft.com/office/word/2010/wordprocessingShape">
                    <wps:wsp>
                      <wps:cNvSpPr txBox="1"/>
                      <wps:spPr>
                        <a:xfrm>
                          <a:off x="0" y="0"/>
                          <a:ext cx="7560000" cy="327025"/>
                        </a:xfrm>
                        <a:prstGeom prst="rect">
                          <a:avLst/>
                        </a:prstGeom>
                        <a:solidFill>
                          <a:schemeClr val="accent1"/>
                        </a:solidFill>
                        <a:ln w="6350">
                          <a:noFill/>
                        </a:ln>
                      </wps:spPr>
                      <wps:txbx>
                        <w:txbxContent>
                          <w:p w14:paraId="732B0997" w14:textId="5E8DB29F" w:rsidR="00B939AF" w:rsidRPr="00B939AF" w:rsidRDefault="00B939AF" w:rsidP="00B939AF">
                            <w:pPr>
                              <w:spacing w:line="240" w:lineRule="auto"/>
                              <w:jc w:val="center"/>
                              <w:rPr>
                                <w:b/>
                                <w:bCs/>
                                <w:sz w:val="28"/>
                                <w:szCs w:val="28"/>
                              </w:rPr>
                            </w:pPr>
                            <w:r w:rsidRPr="00B939AF">
                              <w:rPr>
                                <w:b/>
                                <w:sz w:val="28"/>
                                <w:szCs w:val="28"/>
                              </w:rPr>
                              <w:t>Data bestuursvergadering en Alzheimer Café Parkstad Limburg 202</w:t>
                            </w:r>
                            <w:r w:rsidR="003416EA">
                              <w:rPr>
                                <w:b/>
                                <w:sz w:val="28"/>
                                <w:szCs w:val="28"/>
                              </w:rPr>
                              <w:t>4</w:t>
                            </w:r>
                          </w:p>
                          <w:p w14:paraId="5D5F8769" w14:textId="059BF704" w:rsidR="00B939AF" w:rsidRPr="0095267A" w:rsidRDefault="00B939AF" w:rsidP="00B939AF">
                            <w:pPr>
                              <w:pStyle w:val="Kop1"/>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A731C" id="Tekstvak 24" o:spid="_x0000_s1032" type="#_x0000_t202" style="position:absolute;margin-left:-56.7pt;margin-top:-4.1pt;width:595.3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" fillcolor="#fed700 [3204]" stroked="f" strokeweight=".5pt">
                <v:textbox inset="0">
                  <w:txbxContent>
                    <w:p w14:paraId="732B0997" w14:textId="5E8DB29F" w:rsidR="00B939AF" w:rsidRPr="00B939AF" w:rsidRDefault="00B939AF" w:rsidP="00B939AF">
                      <w:pPr>
                        <w:spacing w:line="240" w:lineRule="auto"/>
                        <w:jc w:val="center"/>
                        <w:rPr>
                          <w:b/>
                          <w:bCs/>
                          <w:sz w:val="28"/>
                          <w:szCs w:val="28"/>
                        </w:rPr>
                      </w:pPr>
                      <w:r w:rsidRPr="00B939AF">
                        <w:rPr>
                          <w:b/>
                          <w:sz w:val="28"/>
                          <w:szCs w:val="28"/>
                        </w:rPr>
                        <w:t>Data bestuursvergadering en Alzheimer Café Parkstad Limburg 202</w:t>
                      </w:r>
                      <w:r w:rsidR="003416EA">
                        <w:rPr>
                          <w:b/>
                          <w:sz w:val="28"/>
                          <w:szCs w:val="28"/>
                        </w:rPr>
                        <w:t>4</w:t>
                      </w:r>
                    </w:p>
                    <w:p w14:paraId="5D5F8769" w14:textId="059BF704" w:rsidR="00B939AF" w:rsidRPr="0095267A" w:rsidRDefault="00B939AF" w:rsidP="00B939AF">
                      <w:pPr>
                        <w:pStyle w:val="Kop1"/>
                      </w:pPr>
                    </w:p>
                  </w:txbxContent>
                </v:textbox>
                <w10:wrap type="topAndBottom"/>
              </v:shape>
            </w:pict>
          </mc:Fallback>
        </mc:AlternateContent>
      </w:r>
    </w:p>
    <w:p w14:paraId="624A9084" w14:textId="12CC2424" w:rsidR="00FE0F0C" w:rsidRPr="002912C5" w:rsidRDefault="00714D44" w:rsidP="008E3E56">
      <w:pPr>
        <w:spacing w:line="240" w:lineRule="auto"/>
      </w:pPr>
      <w:bookmarkStart w:id="1" w:name="_Hlk146467883"/>
      <w:r>
        <w:rPr>
          <w:u w:val="single"/>
        </w:rPr>
        <w:t>Algemene b</w:t>
      </w:r>
      <w:r w:rsidR="00FE0F0C" w:rsidRPr="00EC296A">
        <w:rPr>
          <w:u w:val="single"/>
        </w:rPr>
        <w:t>estuursvergadering</w:t>
      </w:r>
      <w:r w:rsidR="00FE0F0C">
        <w:t>: 1</w:t>
      </w:r>
      <w:r w:rsidR="00FE0F0C" w:rsidRPr="00EC296A">
        <w:rPr>
          <w:vertAlign w:val="superscript"/>
        </w:rPr>
        <w:t>e</w:t>
      </w:r>
      <w:r w:rsidR="00FE0F0C">
        <w:t xml:space="preserve"> dinsdag van de maand</w:t>
      </w:r>
      <w:r w:rsidR="005F4A1F">
        <w:t xml:space="preserve"> (</w:t>
      </w:r>
      <w:r w:rsidR="005F4A1F">
        <w:rPr>
          <w:color w:val="222222"/>
          <w:shd w:val="clear" w:color="auto" w:fill="FFFFFF"/>
        </w:rPr>
        <w:t>1x per 2 maanden</w:t>
      </w:r>
      <w:r w:rsidR="005F4A1F">
        <w:t>)</w:t>
      </w:r>
      <w:r w:rsidR="00FE0F0C">
        <w:t xml:space="preserve"> van 19.00 – 21.00 uur</w:t>
      </w:r>
      <w:r w:rsidR="00FE0F0C">
        <w:br/>
      </w:r>
      <w:r w:rsidR="00B31C40" w:rsidRPr="00AA09B0">
        <w:rPr>
          <w:shd w:val="clear" w:color="auto" w:fill="FFFFFF"/>
        </w:rPr>
        <w:t>2</w:t>
      </w:r>
      <w:r w:rsidR="00FE0F0C" w:rsidRPr="00AA09B0">
        <w:rPr>
          <w:shd w:val="clear" w:color="auto" w:fill="FFFFFF"/>
        </w:rPr>
        <w:t xml:space="preserve"> januari, </w:t>
      </w:r>
      <w:r w:rsidR="00B31C40" w:rsidRPr="00AA09B0">
        <w:rPr>
          <w:shd w:val="clear" w:color="auto" w:fill="FFFFFF"/>
        </w:rPr>
        <w:t>5</w:t>
      </w:r>
      <w:r w:rsidR="00FE0F0C" w:rsidRPr="00AA09B0">
        <w:rPr>
          <w:shd w:val="clear" w:color="auto" w:fill="FFFFFF"/>
        </w:rPr>
        <w:t xml:space="preserve"> maart, </w:t>
      </w:r>
      <w:r w:rsidR="00B31C40" w:rsidRPr="00AA09B0">
        <w:rPr>
          <w:shd w:val="clear" w:color="auto" w:fill="FFFFFF"/>
        </w:rPr>
        <w:t>7</w:t>
      </w:r>
      <w:r w:rsidR="00FE0F0C" w:rsidRPr="00AA09B0">
        <w:rPr>
          <w:shd w:val="clear" w:color="auto" w:fill="FFFFFF"/>
        </w:rPr>
        <w:t xml:space="preserve"> mei, </w:t>
      </w:r>
      <w:r w:rsidR="00B31C40" w:rsidRPr="00AA09B0">
        <w:rPr>
          <w:shd w:val="clear" w:color="auto" w:fill="FFFFFF"/>
        </w:rPr>
        <w:t>2</w:t>
      </w:r>
      <w:r w:rsidR="00FE0F0C" w:rsidRPr="00AA09B0">
        <w:rPr>
          <w:shd w:val="clear" w:color="auto" w:fill="FFFFFF"/>
        </w:rPr>
        <w:t xml:space="preserve"> juli, </w:t>
      </w:r>
      <w:r w:rsidR="00B31C40" w:rsidRPr="00AA09B0">
        <w:rPr>
          <w:shd w:val="clear" w:color="auto" w:fill="FFFFFF"/>
        </w:rPr>
        <w:t>3</w:t>
      </w:r>
      <w:r w:rsidR="00FE0F0C" w:rsidRPr="00AA09B0">
        <w:rPr>
          <w:shd w:val="clear" w:color="auto" w:fill="FFFFFF"/>
        </w:rPr>
        <w:t xml:space="preserve"> september</w:t>
      </w:r>
      <w:r w:rsidR="00531231" w:rsidRPr="00AA09B0">
        <w:rPr>
          <w:shd w:val="clear" w:color="auto" w:fill="FFFFFF"/>
        </w:rPr>
        <w:t xml:space="preserve"> en </w:t>
      </w:r>
      <w:r w:rsidR="00B31C40" w:rsidRPr="00AA09B0">
        <w:rPr>
          <w:shd w:val="clear" w:color="auto" w:fill="FFFFFF"/>
        </w:rPr>
        <w:t>5</w:t>
      </w:r>
      <w:r w:rsidR="00FE0F0C" w:rsidRPr="00AA09B0">
        <w:rPr>
          <w:shd w:val="clear" w:color="auto" w:fill="FFFFFF"/>
        </w:rPr>
        <w:t xml:space="preserve"> november</w:t>
      </w:r>
      <w:r w:rsidR="00531231" w:rsidRPr="00AA09B0">
        <w:rPr>
          <w:shd w:val="clear" w:color="auto" w:fill="FFFFFF"/>
        </w:rPr>
        <w:t xml:space="preserve"> </w:t>
      </w:r>
      <w:r w:rsidRPr="00AA09B0">
        <w:rPr>
          <w:shd w:val="clear" w:color="auto" w:fill="FFFFFF"/>
        </w:rPr>
        <w:t>2024.</w:t>
      </w:r>
      <w:r w:rsidR="00FE0F0C" w:rsidRPr="002912C5">
        <w:rPr>
          <w:color w:val="FF0000"/>
        </w:rPr>
        <w:br/>
      </w:r>
      <w:r w:rsidR="00FE0F0C" w:rsidRPr="00DE45DF">
        <w:rPr>
          <w:u w:val="single"/>
        </w:rPr>
        <w:t>Alzheimer Café Parkstad Limburg</w:t>
      </w:r>
      <w:r w:rsidR="00FE0F0C" w:rsidRPr="00DE45DF">
        <w:t>: 2</w:t>
      </w:r>
      <w:r w:rsidR="00FE0F0C" w:rsidRPr="00DE45DF">
        <w:rPr>
          <w:vertAlign w:val="superscript"/>
        </w:rPr>
        <w:t>e</w:t>
      </w:r>
      <w:r w:rsidR="00FE0F0C" w:rsidRPr="00DE45DF">
        <w:t xml:space="preserve"> dinsdag van de maand, van 19.30 – 21.30 uur</w:t>
      </w:r>
      <w:r w:rsidR="00FE0F0C" w:rsidRPr="00DE45DF">
        <w:br/>
      </w:r>
      <w:r w:rsidR="005F4A1F">
        <w:rPr>
          <w:color w:val="222222"/>
          <w:shd w:val="clear" w:color="auto" w:fill="FFFFFF"/>
        </w:rPr>
        <w:t>9</w:t>
      </w:r>
      <w:r w:rsidR="00FE0F0C" w:rsidRPr="002912C5">
        <w:rPr>
          <w:color w:val="222222"/>
          <w:shd w:val="clear" w:color="auto" w:fill="FFFFFF"/>
        </w:rPr>
        <w:t xml:space="preserve"> januari, 1</w:t>
      </w:r>
      <w:r w:rsidR="005F4A1F">
        <w:rPr>
          <w:color w:val="222222"/>
          <w:shd w:val="clear" w:color="auto" w:fill="FFFFFF"/>
        </w:rPr>
        <w:t>3</w:t>
      </w:r>
      <w:r w:rsidR="00FE0F0C" w:rsidRPr="002912C5">
        <w:rPr>
          <w:color w:val="222222"/>
          <w:shd w:val="clear" w:color="auto" w:fill="FFFFFF"/>
        </w:rPr>
        <w:t xml:space="preserve"> februari, 1</w:t>
      </w:r>
      <w:r w:rsidR="00B31C40">
        <w:rPr>
          <w:color w:val="222222"/>
          <w:shd w:val="clear" w:color="auto" w:fill="FFFFFF"/>
        </w:rPr>
        <w:t>2</w:t>
      </w:r>
      <w:r w:rsidR="00FE0F0C" w:rsidRPr="002912C5">
        <w:rPr>
          <w:color w:val="222222"/>
          <w:shd w:val="clear" w:color="auto" w:fill="FFFFFF"/>
        </w:rPr>
        <w:t xml:space="preserve"> maart, </w:t>
      </w:r>
      <w:r w:rsidR="00B31C40">
        <w:rPr>
          <w:color w:val="222222"/>
          <w:shd w:val="clear" w:color="auto" w:fill="FFFFFF"/>
        </w:rPr>
        <w:t>9</w:t>
      </w:r>
      <w:r w:rsidR="00FE0F0C" w:rsidRPr="002912C5">
        <w:rPr>
          <w:color w:val="222222"/>
          <w:shd w:val="clear" w:color="auto" w:fill="FFFFFF"/>
        </w:rPr>
        <w:t xml:space="preserve"> april, </w:t>
      </w:r>
      <w:r w:rsidR="00B31C40">
        <w:rPr>
          <w:color w:val="222222"/>
          <w:shd w:val="clear" w:color="auto" w:fill="FFFFFF"/>
        </w:rPr>
        <w:t xml:space="preserve">14 </w:t>
      </w:r>
      <w:r w:rsidR="00FE0F0C" w:rsidRPr="002912C5">
        <w:rPr>
          <w:color w:val="222222"/>
          <w:shd w:val="clear" w:color="auto" w:fill="FFFFFF"/>
        </w:rPr>
        <w:t xml:space="preserve">mei, </w:t>
      </w:r>
      <w:r w:rsidR="00B31C40">
        <w:rPr>
          <w:color w:val="222222"/>
          <w:shd w:val="clear" w:color="auto" w:fill="FFFFFF"/>
        </w:rPr>
        <w:t>11</w:t>
      </w:r>
      <w:r w:rsidR="00FE0F0C" w:rsidRPr="002912C5">
        <w:rPr>
          <w:color w:val="222222"/>
          <w:shd w:val="clear" w:color="auto" w:fill="FFFFFF"/>
        </w:rPr>
        <w:t xml:space="preserve"> juni, 1</w:t>
      </w:r>
      <w:r w:rsidR="00B31C40">
        <w:rPr>
          <w:color w:val="222222"/>
          <w:shd w:val="clear" w:color="auto" w:fill="FFFFFF"/>
        </w:rPr>
        <w:t>0</w:t>
      </w:r>
      <w:r w:rsidR="00FE0F0C" w:rsidRPr="002912C5">
        <w:rPr>
          <w:color w:val="222222"/>
          <w:shd w:val="clear" w:color="auto" w:fill="FFFFFF"/>
        </w:rPr>
        <w:t xml:space="preserve"> september, </w:t>
      </w:r>
      <w:r w:rsidR="00B31C40">
        <w:rPr>
          <w:color w:val="222222"/>
          <w:shd w:val="clear" w:color="auto" w:fill="FFFFFF"/>
        </w:rPr>
        <w:t>8</w:t>
      </w:r>
      <w:r w:rsidR="00FE0F0C" w:rsidRPr="002912C5">
        <w:rPr>
          <w:color w:val="222222"/>
          <w:shd w:val="clear" w:color="auto" w:fill="FFFFFF"/>
        </w:rPr>
        <w:t>  oktober, 1</w:t>
      </w:r>
      <w:r w:rsidR="00B31C40">
        <w:rPr>
          <w:color w:val="222222"/>
          <w:shd w:val="clear" w:color="auto" w:fill="FFFFFF"/>
        </w:rPr>
        <w:t>2</w:t>
      </w:r>
      <w:r w:rsidR="00FE0F0C" w:rsidRPr="002912C5">
        <w:rPr>
          <w:color w:val="222222"/>
          <w:shd w:val="clear" w:color="auto" w:fill="FFFFFF"/>
        </w:rPr>
        <w:t xml:space="preserve"> november</w:t>
      </w:r>
      <w:r w:rsidR="00B31C40">
        <w:rPr>
          <w:color w:val="222222"/>
          <w:shd w:val="clear" w:color="auto" w:fill="FFFFFF"/>
        </w:rPr>
        <w:t xml:space="preserve"> en </w:t>
      </w:r>
      <w:r w:rsidR="00FE0F0C" w:rsidRPr="002912C5">
        <w:rPr>
          <w:color w:val="222222"/>
          <w:shd w:val="clear" w:color="auto" w:fill="FFFFFF"/>
        </w:rPr>
        <w:t>1</w:t>
      </w:r>
      <w:r w:rsidR="00B31C40">
        <w:rPr>
          <w:color w:val="222222"/>
          <w:shd w:val="clear" w:color="auto" w:fill="FFFFFF"/>
        </w:rPr>
        <w:t>0</w:t>
      </w:r>
      <w:r w:rsidR="00FE0F0C" w:rsidRPr="002912C5">
        <w:rPr>
          <w:color w:val="222222"/>
          <w:shd w:val="clear" w:color="auto" w:fill="FFFFFF"/>
        </w:rPr>
        <w:t xml:space="preserve"> december</w:t>
      </w:r>
      <w:r>
        <w:rPr>
          <w:color w:val="222222"/>
          <w:shd w:val="clear" w:color="auto" w:fill="FFFFFF"/>
        </w:rPr>
        <w:t xml:space="preserve"> 2024</w:t>
      </w:r>
      <w:r w:rsidR="00FE0F0C">
        <w:rPr>
          <w:color w:val="222222"/>
          <w:shd w:val="clear" w:color="auto" w:fill="FFFFFF"/>
        </w:rPr>
        <w:t>.</w:t>
      </w:r>
    </w:p>
    <w:bookmarkEnd w:id="1"/>
    <w:p w14:paraId="72DEA67B" w14:textId="0B633811" w:rsidR="006375BF" w:rsidRDefault="006375BF" w:rsidP="006375BF"/>
    <w:p w14:paraId="75A58F29" w14:textId="16EAA560" w:rsidR="00DC002D" w:rsidRDefault="00B939AF" w:rsidP="006375BF">
      <w:r>
        <w:rPr>
          <w:noProof/>
        </w:rPr>
        <w:lastRenderedPageBreak/>
        <mc:AlternateContent>
          <mc:Choice Requires="wps">
            <w:drawing>
              <wp:anchor distT="0" distB="0" distL="114300" distR="114300" simplePos="0" relativeHeight="251672576" behindDoc="1" locked="0" layoutInCell="1" allowOverlap="1" wp14:anchorId="61438F59" wp14:editId="3FB79B23">
                <wp:simplePos x="0" y="0"/>
                <wp:positionH relativeFrom="column">
                  <wp:posOffset>95250</wp:posOffset>
                </wp:positionH>
                <wp:positionV relativeFrom="paragraph">
                  <wp:posOffset>121920</wp:posOffset>
                </wp:positionV>
                <wp:extent cx="5151120" cy="4617720"/>
                <wp:effectExtent l="0" t="0" r="0" b="0"/>
                <wp:wrapTight wrapText="bothSides">
                  <wp:wrapPolygon edited="0">
                    <wp:start x="0" y="0"/>
                    <wp:lineTo x="0" y="21475"/>
                    <wp:lineTo x="21488" y="21475"/>
                    <wp:lineTo x="21488" y="0"/>
                    <wp:lineTo x="0" y="0"/>
                  </wp:wrapPolygon>
                </wp:wrapTight>
                <wp:docPr id="1" name="Tekstvak 1"/>
                <wp:cNvGraphicFramePr/>
                <a:graphic xmlns:a="http://schemas.openxmlformats.org/drawingml/2006/main">
                  <a:graphicData uri="http://schemas.microsoft.com/office/word/2010/wordprocessingShape">
                    <wps:wsp>
                      <wps:cNvSpPr txBox="1"/>
                      <wps:spPr>
                        <a:xfrm>
                          <a:off x="0" y="0"/>
                          <a:ext cx="5151120" cy="4617720"/>
                        </a:xfrm>
                        <a:prstGeom prst="rect">
                          <a:avLst/>
                        </a:prstGeom>
                        <a:solidFill>
                          <a:schemeClr val="accent1"/>
                        </a:solidFill>
                        <a:ln w="6350">
                          <a:noFill/>
                        </a:ln>
                      </wps:spPr>
                      <wps:txbx>
                        <w:txbxContent>
                          <w:p w14:paraId="67ED74C0" w14:textId="77777777" w:rsidR="006375BF" w:rsidRPr="004D5337" w:rsidRDefault="006375BF" w:rsidP="006375BF">
                            <w:pPr>
                              <w:rPr>
                                <w:b/>
                                <w:bCs/>
                                <w:sz w:val="28"/>
                                <w:szCs w:val="32"/>
                              </w:rPr>
                            </w:pPr>
                            <w:r w:rsidRPr="004D5337">
                              <w:rPr>
                                <w:b/>
                                <w:bCs/>
                                <w:sz w:val="28"/>
                                <w:szCs w:val="32"/>
                              </w:rPr>
                              <w:t>C O L O F O N</w:t>
                            </w:r>
                          </w:p>
                          <w:p w14:paraId="1BA4E649" w14:textId="77777777" w:rsidR="006375BF" w:rsidRDefault="006375BF" w:rsidP="006375BF">
                            <w:pPr>
                              <w:rPr>
                                <w:b/>
                                <w:bCs/>
                                <w:sz w:val="18"/>
                              </w:rPr>
                            </w:pPr>
                          </w:p>
                          <w:p w14:paraId="20232DA7" w14:textId="77777777" w:rsidR="006375BF" w:rsidRDefault="006375BF" w:rsidP="006375BF">
                            <w:pPr>
                              <w:rPr>
                                <w:sz w:val="18"/>
                              </w:rPr>
                            </w:pPr>
                            <w:r w:rsidRPr="0011644E">
                              <w:rPr>
                                <w:b/>
                                <w:bCs/>
                                <w:sz w:val="18"/>
                              </w:rPr>
                              <w:t>Naam en adressen van de bestuursleden</w:t>
                            </w:r>
                          </w:p>
                          <w:p w14:paraId="59AD136E" w14:textId="40BFC176" w:rsidR="006375BF" w:rsidRPr="0011644E" w:rsidRDefault="006375BF" w:rsidP="00B939AF">
                            <w:pPr>
                              <w:spacing w:line="240" w:lineRule="auto"/>
                              <w:rPr>
                                <w:sz w:val="18"/>
                              </w:rPr>
                            </w:pPr>
                            <w:r w:rsidRPr="0011644E">
                              <w:rPr>
                                <w:i/>
                                <w:iCs/>
                                <w:sz w:val="18"/>
                              </w:rPr>
                              <w:t>Voorzitte</w:t>
                            </w:r>
                            <w:r>
                              <w:rPr>
                                <w:i/>
                                <w:iCs/>
                                <w:sz w:val="18"/>
                              </w:rPr>
                              <w:t>r</w:t>
                            </w:r>
                            <w:r w:rsidR="005E1CCF">
                              <w:rPr>
                                <w:sz w:val="18"/>
                              </w:rPr>
                              <w:t xml:space="preserve">: </w:t>
                            </w:r>
                            <w:r w:rsidRPr="0011644E">
                              <w:rPr>
                                <w:sz w:val="18"/>
                              </w:rPr>
                              <w:t>Dhr. M. Gulpers</w:t>
                            </w:r>
                            <w:r w:rsidR="005E1CCF">
                              <w:rPr>
                                <w:sz w:val="18"/>
                              </w:rPr>
                              <w:t xml:space="preserve">, </w:t>
                            </w:r>
                            <w:r w:rsidRPr="0011644E">
                              <w:rPr>
                                <w:sz w:val="18"/>
                              </w:rPr>
                              <w:t>A gen Giesen 48, 6418 BJ Heerlen</w:t>
                            </w:r>
                            <w:r>
                              <w:rPr>
                                <w:sz w:val="18"/>
                              </w:rPr>
                              <w:t>, tel. 0</w:t>
                            </w:r>
                            <w:r w:rsidRPr="0011644E">
                              <w:rPr>
                                <w:sz w:val="18"/>
                              </w:rPr>
                              <w:t>643364466</w:t>
                            </w:r>
                          </w:p>
                          <w:p w14:paraId="5FCF41D2" w14:textId="6679D7BC" w:rsidR="006375BF" w:rsidRDefault="006375BF" w:rsidP="00B939AF">
                            <w:pPr>
                              <w:spacing w:line="240" w:lineRule="auto"/>
                              <w:rPr>
                                <w:sz w:val="18"/>
                              </w:rPr>
                            </w:pPr>
                            <w:r w:rsidRPr="0011644E">
                              <w:rPr>
                                <w:i/>
                                <w:iCs/>
                                <w:sz w:val="18"/>
                              </w:rPr>
                              <w:t>Penningmeester</w:t>
                            </w:r>
                            <w:r w:rsidR="005E1CCF">
                              <w:rPr>
                                <w:sz w:val="18"/>
                              </w:rPr>
                              <w:t xml:space="preserve">: Dhr. L. </w:t>
                            </w:r>
                            <w:proofErr w:type="spellStart"/>
                            <w:r w:rsidR="005E1CCF">
                              <w:rPr>
                                <w:sz w:val="18"/>
                              </w:rPr>
                              <w:t>Nacken</w:t>
                            </w:r>
                            <w:proofErr w:type="spellEnd"/>
                            <w:r w:rsidR="005E1CCF">
                              <w:rPr>
                                <w:sz w:val="18"/>
                              </w:rPr>
                              <w:t xml:space="preserve">, </w:t>
                            </w:r>
                            <w:proofErr w:type="spellStart"/>
                            <w:r w:rsidR="005E1CCF">
                              <w:rPr>
                                <w:sz w:val="18"/>
                              </w:rPr>
                              <w:t>Caumerdalsch</w:t>
                            </w:r>
                            <w:r w:rsidR="004E5887">
                              <w:rPr>
                                <w:sz w:val="18"/>
                              </w:rPr>
                              <w:t>e</w:t>
                            </w:r>
                            <w:r w:rsidR="005E1CCF">
                              <w:rPr>
                                <w:sz w:val="18"/>
                              </w:rPr>
                              <w:t>straat</w:t>
                            </w:r>
                            <w:proofErr w:type="spellEnd"/>
                            <w:r w:rsidR="005E1CCF">
                              <w:rPr>
                                <w:sz w:val="18"/>
                              </w:rPr>
                              <w:t xml:space="preserve"> 2, 6416 GD Heerlen, te</w:t>
                            </w:r>
                            <w:r w:rsidR="00B939AF">
                              <w:rPr>
                                <w:sz w:val="18"/>
                              </w:rPr>
                              <w:t>l</w:t>
                            </w:r>
                            <w:r w:rsidR="005E1CCF">
                              <w:rPr>
                                <w:sz w:val="18"/>
                              </w:rPr>
                              <w:t xml:space="preserve">. </w:t>
                            </w:r>
                            <w:r w:rsidR="00B939AF">
                              <w:rPr>
                                <w:sz w:val="18"/>
                              </w:rPr>
                              <w:t>0</w:t>
                            </w:r>
                            <w:r w:rsidR="005E1CCF">
                              <w:rPr>
                                <w:sz w:val="18"/>
                              </w:rPr>
                              <w:t>640668017</w:t>
                            </w:r>
                          </w:p>
                          <w:p w14:paraId="4B8725B8" w14:textId="278C9390" w:rsidR="006375BF" w:rsidRDefault="006375BF" w:rsidP="00B939AF">
                            <w:pPr>
                              <w:spacing w:line="240" w:lineRule="auto"/>
                              <w:rPr>
                                <w:sz w:val="18"/>
                              </w:rPr>
                            </w:pPr>
                            <w:r w:rsidRPr="0011644E">
                              <w:rPr>
                                <w:i/>
                                <w:iCs/>
                                <w:sz w:val="18"/>
                              </w:rPr>
                              <w:t>Secretaris</w:t>
                            </w:r>
                            <w:r w:rsidR="005E1CCF">
                              <w:rPr>
                                <w:i/>
                                <w:iCs/>
                                <w:sz w:val="18"/>
                              </w:rPr>
                              <w:t xml:space="preserve">: </w:t>
                            </w:r>
                            <w:r w:rsidRPr="0011644E">
                              <w:rPr>
                                <w:sz w:val="18"/>
                              </w:rPr>
                              <w:t>Dhr. L. Pieters,</w:t>
                            </w:r>
                            <w:r w:rsidR="005E1CCF">
                              <w:rPr>
                                <w:sz w:val="18"/>
                              </w:rPr>
                              <w:t xml:space="preserve"> </w:t>
                            </w:r>
                            <w:proofErr w:type="spellStart"/>
                            <w:r w:rsidRPr="0011644E">
                              <w:rPr>
                                <w:sz w:val="18"/>
                              </w:rPr>
                              <w:t>Quaedvlieglaan</w:t>
                            </w:r>
                            <w:proofErr w:type="spellEnd"/>
                            <w:r w:rsidRPr="0011644E">
                              <w:rPr>
                                <w:sz w:val="18"/>
                              </w:rPr>
                              <w:t xml:space="preserve"> 13, 6371 HA, Landgraaf</w:t>
                            </w:r>
                            <w:r>
                              <w:rPr>
                                <w:sz w:val="18"/>
                              </w:rPr>
                              <w:t>, tel.0</w:t>
                            </w:r>
                            <w:r w:rsidRPr="0011644E">
                              <w:rPr>
                                <w:sz w:val="18"/>
                              </w:rPr>
                              <w:t>613365008</w:t>
                            </w:r>
                          </w:p>
                          <w:p w14:paraId="1ABEDA77" w14:textId="77777777" w:rsidR="006375BF" w:rsidRDefault="006375BF" w:rsidP="006375BF">
                            <w:pPr>
                              <w:rPr>
                                <w:sz w:val="18"/>
                              </w:rPr>
                            </w:pPr>
                          </w:p>
                          <w:p w14:paraId="5683CF4C" w14:textId="4A0CC17E" w:rsidR="006375BF" w:rsidRPr="0021720F" w:rsidRDefault="006375BF" w:rsidP="0021720F">
                            <w:pPr>
                              <w:rPr>
                                <w:i/>
                                <w:iCs/>
                                <w:sz w:val="18"/>
                              </w:rPr>
                            </w:pPr>
                            <w:r w:rsidRPr="004D5337">
                              <w:rPr>
                                <w:i/>
                                <w:iCs/>
                                <w:sz w:val="18"/>
                              </w:rPr>
                              <w:t>Overige leden</w:t>
                            </w:r>
                          </w:p>
                          <w:p w14:paraId="34DF5212" w14:textId="3811A3E3" w:rsidR="006375BF" w:rsidRPr="0011644E" w:rsidRDefault="006375BF" w:rsidP="00B939AF">
                            <w:pPr>
                              <w:spacing w:line="240" w:lineRule="auto"/>
                              <w:rPr>
                                <w:sz w:val="18"/>
                              </w:rPr>
                            </w:pPr>
                            <w:r w:rsidRPr="00E03911">
                              <w:rPr>
                                <w:sz w:val="18"/>
                              </w:rPr>
                              <w:t>Mevr. L. Senden</w:t>
                            </w:r>
                            <w:r w:rsidR="005E1CCF" w:rsidRPr="00E03911">
                              <w:rPr>
                                <w:sz w:val="18"/>
                              </w:rPr>
                              <w:t xml:space="preserve">, </w:t>
                            </w:r>
                            <w:r w:rsidRPr="00E03911">
                              <w:rPr>
                                <w:sz w:val="18"/>
                              </w:rPr>
                              <w:t>Schubertstraat 7, 6444 BB Brunssum, tel 045-5256777</w:t>
                            </w:r>
                            <w:r w:rsidR="005E1CCF">
                              <w:rPr>
                                <w:sz w:val="18"/>
                              </w:rPr>
                              <w:br/>
                              <w:t>Mevr. M. Schmitz, Houtstraat 54, 6343 BL Klimmen</w:t>
                            </w:r>
                            <w:r w:rsidR="00710AC4">
                              <w:rPr>
                                <w:sz w:val="18"/>
                              </w:rPr>
                              <w:t>, tel. 0</w:t>
                            </w:r>
                            <w:r w:rsidR="0019585E">
                              <w:rPr>
                                <w:sz w:val="18"/>
                              </w:rPr>
                              <w:t>683493843</w:t>
                            </w:r>
                          </w:p>
                          <w:p w14:paraId="765C3E2C" w14:textId="64776623" w:rsidR="006375BF" w:rsidRDefault="006375BF" w:rsidP="00B939AF">
                            <w:pPr>
                              <w:spacing w:line="240" w:lineRule="auto"/>
                              <w:rPr>
                                <w:sz w:val="18"/>
                              </w:rPr>
                            </w:pPr>
                            <w:r w:rsidRPr="0011644E">
                              <w:rPr>
                                <w:sz w:val="18"/>
                              </w:rPr>
                              <w:t xml:space="preserve">Dhr. W. </w:t>
                            </w:r>
                            <w:proofErr w:type="spellStart"/>
                            <w:r w:rsidRPr="0011644E">
                              <w:rPr>
                                <w:sz w:val="18"/>
                              </w:rPr>
                              <w:t>Zeedzen</w:t>
                            </w:r>
                            <w:proofErr w:type="spellEnd"/>
                            <w:r w:rsidRPr="0011644E">
                              <w:rPr>
                                <w:sz w:val="18"/>
                              </w:rPr>
                              <w:t>,</w:t>
                            </w:r>
                            <w:r w:rsidR="000032F5">
                              <w:rPr>
                                <w:sz w:val="18"/>
                              </w:rPr>
                              <w:t xml:space="preserve"> </w:t>
                            </w:r>
                            <w:proofErr w:type="spellStart"/>
                            <w:r w:rsidR="000C5943">
                              <w:rPr>
                                <w:sz w:val="18"/>
                              </w:rPr>
                              <w:t>Parc</w:t>
                            </w:r>
                            <w:proofErr w:type="spellEnd"/>
                            <w:r w:rsidR="000C5943">
                              <w:rPr>
                                <w:sz w:val="18"/>
                              </w:rPr>
                              <w:t xml:space="preserve"> </w:t>
                            </w:r>
                            <w:proofErr w:type="spellStart"/>
                            <w:r w:rsidR="000C5943">
                              <w:rPr>
                                <w:sz w:val="18"/>
                              </w:rPr>
                              <w:t>Imstenrade</w:t>
                            </w:r>
                            <w:proofErr w:type="spellEnd"/>
                            <w:r w:rsidR="000C5943">
                              <w:rPr>
                                <w:sz w:val="18"/>
                              </w:rPr>
                              <w:t xml:space="preserve"> 168, 6418 PP </w:t>
                            </w:r>
                            <w:r w:rsidRPr="000C5943">
                              <w:t>Heerlen</w:t>
                            </w:r>
                            <w:r w:rsidRPr="0011644E">
                              <w:rPr>
                                <w:sz w:val="18"/>
                              </w:rPr>
                              <w:t>, tel. 045-5410794.</w:t>
                            </w:r>
                          </w:p>
                          <w:p w14:paraId="5E2361DF" w14:textId="77777777" w:rsidR="006375BF" w:rsidRDefault="006375BF" w:rsidP="006375BF">
                            <w:pPr>
                              <w:rPr>
                                <w:sz w:val="18"/>
                              </w:rPr>
                            </w:pPr>
                          </w:p>
                          <w:p w14:paraId="0E6E8899" w14:textId="77777777" w:rsidR="006375BF" w:rsidRPr="004D5337" w:rsidRDefault="006375BF" w:rsidP="006375BF">
                            <w:pPr>
                              <w:rPr>
                                <w:b/>
                                <w:bCs/>
                                <w:sz w:val="18"/>
                              </w:rPr>
                            </w:pPr>
                            <w:r w:rsidRPr="004D5337">
                              <w:rPr>
                                <w:b/>
                                <w:bCs/>
                                <w:sz w:val="18"/>
                              </w:rPr>
                              <w:t>Secretariaat</w:t>
                            </w:r>
                          </w:p>
                          <w:p w14:paraId="417B0E3A" w14:textId="77777777" w:rsidR="006375BF" w:rsidRPr="0011644E" w:rsidRDefault="006375BF" w:rsidP="00B939AF">
                            <w:pPr>
                              <w:spacing w:line="240" w:lineRule="auto"/>
                              <w:rPr>
                                <w:sz w:val="18"/>
                              </w:rPr>
                            </w:pPr>
                            <w:r>
                              <w:rPr>
                                <w:sz w:val="18"/>
                              </w:rPr>
                              <w:t>B</w:t>
                            </w:r>
                            <w:r w:rsidRPr="0011644E">
                              <w:rPr>
                                <w:sz w:val="18"/>
                              </w:rPr>
                              <w:t>ereikbaarheid: ma</w:t>
                            </w:r>
                            <w:r>
                              <w:rPr>
                                <w:sz w:val="18"/>
                              </w:rPr>
                              <w:t>-</w:t>
                            </w:r>
                            <w:r w:rsidRPr="0011644E">
                              <w:rPr>
                                <w:sz w:val="18"/>
                              </w:rPr>
                              <w:t>wo</w:t>
                            </w:r>
                            <w:r>
                              <w:rPr>
                                <w:sz w:val="18"/>
                              </w:rPr>
                              <w:t>-</w:t>
                            </w:r>
                            <w:r w:rsidRPr="0011644E">
                              <w:rPr>
                                <w:sz w:val="18"/>
                              </w:rPr>
                              <w:t>do</w:t>
                            </w:r>
                            <w:r>
                              <w:rPr>
                                <w:sz w:val="18"/>
                              </w:rPr>
                              <w:t>-</w:t>
                            </w:r>
                            <w:r w:rsidRPr="0011644E">
                              <w:rPr>
                                <w:sz w:val="18"/>
                              </w:rPr>
                              <w:t>vr (9.00 – 18.00 uur)</w:t>
                            </w:r>
                          </w:p>
                          <w:p w14:paraId="28DDAD33" w14:textId="77777777" w:rsidR="006375BF" w:rsidRPr="0011644E" w:rsidRDefault="006375BF" w:rsidP="00B939AF">
                            <w:pPr>
                              <w:spacing w:line="240" w:lineRule="auto"/>
                              <w:rPr>
                                <w:sz w:val="18"/>
                              </w:rPr>
                            </w:pPr>
                            <w:r w:rsidRPr="0011644E">
                              <w:rPr>
                                <w:sz w:val="18"/>
                              </w:rPr>
                              <w:t xml:space="preserve">Postadres: </w:t>
                            </w:r>
                            <w:proofErr w:type="spellStart"/>
                            <w:r w:rsidRPr="0011644E">
                              <w:rPr>
                                <w:sz w:val="18"/>
                              </w:rPr>
                              <w:t>Quaedvlieglaan</w:t>
                            </w:r>
                            <w:proofErr w:type="spellEnd"/>
                            <w:r w:rsidRPr="0011644E">
                              <w:rPr>
                                <w:sz w:val="18"/>
                              </w:rPr>
                              <w:t xml:space="preserve"> 13, 6371 HA Landgraaf</w:t>
                            </w:r>
                          </w:p>
                          <w:p w14:paraId="5B4A471B" w14:textId="77777777" w:rsidR="006375BF" w:rsidRPr="0011644E" w:rsidRDefault="006375BF" w:rsidP="00B939AF">
                            <w:pPr>
                              <w:spacing w:line="240" w:lineRule="auto"/>
                              <w:rPr>
                                <w:sz w:val="18"/>
                              </w:rPr>
                            </w:pPr>
                            <w:r w:rsidRPr="0011644E">
                              <w:rPr>
                                <w:sz w:val="18"/>
                              </w:rPr>
                              <w:t xml:space="preserve">Telefoon:  </w:t>
                            </w:r>
                            <w:r>
                              <w:rPr>
                                <w:sz w:val="18"/>
                              </w:rPr>
                              <w:t>0</w:t>
                            </w:r>
                            <w:r w:rsidRPr="0011644E">
                              <w:rPr>
                                <w:sz w:val="18"/>
                              </w:rPr>
                              <w:t>613365008</w:t>
                            </w:r>
                          </w:p>
                          <w:p w14:paraId="4B96BEE2" w14:textId="77777777" w:rsidR="006375BF" w:rsidRPr="0011644E" w:rsidRDefault="006375BF" w:rsidP="00B939AF">
                            <w:pPr>
                              <w:spacing w:line="240" w:lineRule="auto"/>
                              <w:rPr>
                                <w:sz w:val="18"/>
                              </w:rPr>
                            </w:pPr>
                            <w:r w:rsidRPr="0011644E">
                              <w:rPr>
                                <w:sz w:val="18"/>
                              </w:rPr>
                              <w:t>Bankrekeningnr.: NL98RABO0150425503</w:t>
                            </w:r>
                          </w:p>
                          <w:p w14:paraId="7125C967" w14:textId="77777777" w:rsidR="006375BF" w:rsidRPr="0011644E" w:rsidRDefault="006375BF" w:rsidP="00B939AF">
                            <w:pPr>
                              <w:spacing w:line="240" w:lineRule="auto"/>
                              <w:rPr>
                                <w:sz w:val="18"/>
                              </w:rPr>
                            </w:pPr>
                            <w:r w:rsidRPr="0011644E">
                              <w:rPr>
                                <w:sz w:val="18"/>
                              </w:rPr>
                              <w:t>alzheimerparkstadlimburg@gmail.com</w:t>
                            </w:r>
                          </w:p>
                          <w:p w14:paraId="51AC646F" w14:textId="77777777" w:rsidR="006375BF" w:rsidRPr="0011644E" w:rsidRDefault="006375BF" w:rsidP="00B939AF">
                            <w:pPr>
                              <w:spacing w:line="240" w:lineRule="auto"/>
                              <w:rPr>
                                <w:sz w:val="18"/>
                              </w:rPr>
                            </w:pPr>
                            <w:r w:rsidRPr="0011644E">
                              <w:rPr>
                                <w:sz w:val="18"/>
                              </w:rPr>
                              <w:t xml:space="preserve">parkstadlimburg@alzheimervrijwilligers.nl   </w:t>
                            </w:r>
                          </w:p>
                          <w:p w14:paraId="5D95E571" w14:textId="77777777" w:rsidR="006375BF" w:rsidRPr="0011644E" w:rsidRDefault="006375BF" w:rsidP="00B939AF">
                            <w:pPr>
                              <w:spacing w:line="240" w:lineRule="auto"/>
                              <w:rPr>
                                <w:sz w:val="18"/>
                              </w:rPr>
                            </w:pPr>
                            <w:r w:rsidRPr="0011644E">
                              <w:rPr>
                                <w:sz w:val="18"/>
                              </w:rPr>
                              <w:t xml:space="preserve">www.alzheimer-nederland.nl/regios/parkstad-limburg  </w:t>
                            </w:r>
                          </w:p>
                          <w:p w14:paraId="5A900833" w14:textId="77777777" w:rsidR="006375BF" w:rsidRPr="0011644E" w:rsidRDefault="006375BF" w:rsidP="00B939AF">
                            <w:pPr>
                              <w:spacing w:line="240" w:lineRule="auto"/>
                              <w:rPr>
                                <w:sz w:val="18"/>
                              </w:rPr>
                            </w:pPr>
                            <w:r w:rsidRPr="0011644E">
                              <w:rPr>
                                <w:sz w:val="18"/>
                              </w:rPr>
                              <w:t>https://www.facebook.com/AlzheimerParkstad/</w:t>
                            </w:r>
                          </w:p>
                          <w:p w14:paraId="629778CC" w14:textId="77777777" w:rsidR="006375BF" w:rsidRPr="0011644E" w:rsidRDefault="006375BF" w:rsidP="006375BF">
                            <w:pPr>
                              <w:rPr>
                                <w:sz w:val="18"/>
                              </w:rPr>
                            </w:pPr>
                          </w:p>
                          <w:p w14:paraId="68021601" w14:textId="521BCFBC" w:rsidR="006375BF" w:rsidRPr="0011644E" w:rsidRDefault="006375BF" w:rsidP="00B939AF">
                            <w:pPr>
                              <w:spacing w:line="240" w:lineRule="auto"/>
                              <w:rPr>
                                <w:sz w:val="18"/>
                              </w:rPr>
                            </w:pPr>
                            <w:r w:rsidRPr="0011644E">
                              <w:rPr>
                                <w:sz w:val="18"/>
                              </w:rPr>
                              <w:t xml:space="preserve">Oplage: ca. </w:t>
                            </w:r>
                            <w:r w:rsidR="005106EB">
                              <w:rPr>
                                <w:sz w:val="18"/>
                              </w:rPr>
                              <w:t>15</w:t>
                            </w:r>
                            <w:r w:rsidRPr="0011644E">
                              <w:rPr>
                                <w:sz w:val="18"/>
                              </w:rPr>
                              <w:t xml:space="preserve">0 drukwerk en 1000 digitaal  </w:t>
                            </w:r>
                          </w:p>
                          <w:p w14:paraId="331313C8" w14:textId="77777777" w:rsidR="006375BF" w:rsidRPr="0011644E" w:rsidRDefault="006375BF" w:rsidP="00B939AF">
                            <w:pPr>
                              <w:spacing w:line="240" w:lineRule="auto"/>
                              <w:rPr>
                                <w:sz w:val="18"/>
                              </w:rPr>
                            </w:pPr>
                            <w:r w:rsidRPr="0011644E">
                              <w:rPr>
                                <w:sz w:val="18"/>
                              </w:rPr>
                              <w:t xml:space="preserve">Verspreiding: regio Parkstad Limburg </w:t>
                            </w:r>
                          </w:p>
                          <w:p w14:paraId="7DEABD50" w14:textId="23A6C561" w:rsidR="006375BF" w:rsidRPr="0011644E" w:rsidRDefault="006375BF" w:rsidP="00B939AF">
                            <w:pPr>
                              <w:spacing w:line="240" w:lineRule="auto"/>
                              <w:rPr>
                                <w:sz w:val="18"/>
                              </w:rPr>
                            </w:pPr>
                            <w:r w:rsidRPr="0011644E">
                              <w:rPr>
                                <w:sz w:val="18"/>
                              </w:rPr>
                              <w:t xml:space="preserve">Eindredactie: </w:t>
                            </w:r>
                            <w:r w:rsidR="0019528B" w:rsidRPr="0019528B">
                              <w:rPr>
                                <w:sz w:val="18"/>
                              </w:rPr>
                              <w:t xml:space="preserve">Marion Schmitz en </w:t>
                            </w:r>
                            <w:r w:rsidRPr="0011644E">
                              <w:rPr>
                                <w:sz w:val="18"/>
                              </w:rPr>
                              <w:t>Leon Pieters (secretaris)</w:t>
                            </w:r>
                          </w:p>
                          <w:p w14:paraId="316DA837" w14:textId="77777777" w:rsidR="006375BF" w:rsidRPr="0011644E" w:rsidRDefault="006375BF" w:rsidP="00B939AF">
                            <w:pPr>
                              <w:spacing w:line="240" w:lineRule="auto"/>
                              <w:rPr>
                                <w:sz w:val="18"/>
                              </w:rPr>
                            </w:pPr>
                            <w:r w:rsidRPr="0011644E">
                              <w:rPr>
                                <w:sz w:val="18"/>
                              </w:rPr>
                              <w:t xml:space="preserve">Reproductie:  </w:t>
                            </w:r>
                            <w:proofErr w:type="spellStart"/>
                            <w:r w:rsidRPr="0011644E">
                              <w:rPr>
                                <w:sz w:val="18"/>
                              </w:rPr>
                              <w:t>Biesonder</w:t>
                            </w:r>
                            <w:proofErr w:type="spellEnd"/>
                            <w:r w:rsidRPr="0011644E">
                              <w:rPr>
                                <w:sz w:val="18"/>
                              </w:rPr>
                              <w:t xml:space="preserve">, Landgraaf          </w:t>
                            </w:r>
                          </w:p>
                        </w:txbxContent>
                      </wps:txbx>
                      <wps:bodyPr rot="0" spcFirstLastPara="0" vertOverflow="overflow" horzOverflow="overflow" vert="horz" wrap="square" lIns="288000" tIns="21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38F59" id="Tekstvak 1" o:spid="_x0000_s1033" type="#_x0000_t202" style="position:absolute;margin-left:7.5pt;margin-top:9.6pt;width:405.6pt;height:36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" fillcolor="#fed700 [3204]" stroked="f" strokeweight=".5pt">
                <v:textbox inset="8mm,6mm">
                  <w:txbxContent>
                    <w:p w14:paraId="67ED74C0" w14:textId="77777777" w:rsidR="006375BF" w:rsidRPr="004D5337" w:rsidRDefault="006375BF" w:rsidP="006375BF">
                      <w:pPr>
                        <w:rPr>
                          <w:b/>
                          <w:bCs/>
                          <w:sz w:val="28"/>
                          <w:szCs w:val="32"/>
                        </w:rPr>
                      </w:pPr>
                      <w:r w:rsidRPr="004D5337">
                        <w:rPr>
                          <w:b/>
                          <w:bCs/>
                          <w:sz w:val="28"/>
                          <w:szCs w:val="32"/>
                        </w:rPr>
                        <w:t>C O L O F O N</w:t>
                      </w:r>
                    </w:p>
                    <w:p w14:paraId="1BA4E649" w14:textId="77777777" w:rsidR="006375BF" w:rsidRDefault="006375BF" w:rsidP="006375BF">
                      <w:pPr>
                        <w:rPr>
                          <w:b/>
                          <w:bCs/>
                          <w:sz w:val="18"/>
                        </w:rPr>
                      </w:pPr>
                    </w:p>
                    <w:p w14:paraId="20232DA7" w14:textId="77777777" w:rsidR="006375BF" w:rsidRDefault="006375BF" w:rsidP="006375BF">
                      <w:pPr>
                        <w:rPr>
                          <w:sz w:val="18"/>
                        </w:rPr>
                      </w:pPr>
                      <w:r w:rsidRPr="0011644E">
                        <w:rPr>
                          <w:b/>
                          <w:bCs/>
                          <w:sz w:val="18"/>
                        </w:rPr>
                        <w:t>Naam en adressen van de bestuursleden</w:t>
                      </w:r>
                    </w:p>
                    <w:p w14:paraId="59AD136E" w14:textId="40BFC176" w:rsidR="006375BF" w:rsidRPr="0011644E" w:rsidRDefault="006375BF" w:rsidP="00B939AF">
                      <w:pPr>
                        <w:spacing w:line="240" w:lineRule="auto"/>
                        <w:rPr>
                          <w:sz w:val="18"/>
                        </w:rPr>
                      </w:pPr>
                      <w:r w:rsidRPr="0011644E">
                        <w:rPr>
                          <w:i/>
                          <w:iCs/>
                          <w:sz w:val="18"/>
                        </w:rPr>
                        <w:t>Voorzitte</w:t>
                      </w:r>
                      <w:r>
                        <w:rPr>
                          <w:i/>
                          <w:iCs/>
                          <w:sz w:val="18"/>
                        </w:rPr>
                        <w:t>r</w:t>
                      </w:r>
                      <w:r w:rsidR="005E1CCF">
                        <w:rPr>
                          <w:sz w:val="18"/>
                        </w:rPr>
                        <w:t xml:space="preserve">: </w:t>
                      </w:r>
                      <w:r w:rsidRPr="0011644E">
                        <w:rPr>
                          <w:sz w:val="18"/>
                        </w:rPr>
                        <w:t>Dhr. M. Gulpers</w:t>
                      </w:r>
                      <w:r w:rsidR="005E1CCF">
                        <w:rPr>
                          <w:sz w:val="18"/>
                        </w:rPr>
                        <w:t xml:space="preserve">, </w:t>
                      </w:r>
                      <w:r w:rsidRPr="0011644E">
                        <w:rPr>
                          <w:sz w:val="18"/>
                        </w:rPr>
                        <w:t>A gen Giesen 48, 6418 BJ Heerlen</w:t>
                      </w:r>
                      <w:r>
                        <w:rPr>
                          <w:sz w:val="18"/>
                        </w:rPr>
                        <w:t>, tel. 0</w:t>
                      </w:r>
                      <w:r w:rsidRPr="0011644E">
                        <w:rPr>
                          <w:sz w:val="18"/>
                        </w:rPr>
                        <w:t>643364466</w:t>
                      </w:r>
                    </w:p>
                    <w:p w14:paraId="5FCF41D2" w14:textId="6679D7BC" w:rsidR="006375BF" w:rsidRDefault="006375BF" w:rsidP="00B939AF">
                      <w:pPr>
                        <w:spacing w:line="240" w:lineRule="auto"/>
                        <w:rPr>
                          <w:sz w:val="18"/>
                        </w:rPr>
                      </w:pPr>
                      <w:r w:rsidRPr="0011644E">
                        <w:rPr>
                          <w:i/>
                          <w:iCs/>
                          <w:sz w:val="18"/>
                        </w:rPr>
                        <w:t>Penningmeester</w:t>
                      </w:r>
                      <w:r w:rsidR="005E1CCF">
                        <w:rPr>
                          <w:sz w:val="18"/>
                        </w:rPr>
                        <w:t xml:space="preserve">: Dhr. L. </w:t>
                      </w:r>
                      <w:proofErr w:type="spellStart"/>
                      <w:r w:rsidR="005E1CCF">
                        <w:rPr>
                          <w:sz w:val="18"/>
                        </w:rPr>
                        <w:t>Nacken</w:t>
                      </w:r>
                      <w:proofErr w:type="spellEnd"/>
                      <w:r w:rsidR="005E1CCF">
                        <w:rPr>
                          <w:sz w:val="18"/>
                        </w:rPr>
                        <w:t xml:space="preserve">, </w:t>
                      </w:r>
                      <w:proofErr w:type="spellStart"/>
                      <w:r w:rsidR="005E1CCF">
                        <w:rPr>
                          <w:sz w:val="18"/>
                        </w:rPr>
                        <w:t>Caumerdalsch</w:t>
                      </w:r>
                      <w:r w:rsidR="004E5887">
                        <w:rPr>
                          <w:sz w:val="18"/>
                        </w:rPr>
                        <w:t>e</w:t>
                      </w:r>
                      <w:r w:rsidR="005E1CCF">
                        <w:rPr>
                          <w:sz w:val="18"/>
                        </w:rPr>
                        <w:t>straat</w:t>
                      </w:r>
                      <w:proofErr w:type="spellEnd"/>
                      <w:r w:rsidR="005E1CCF">
                        <w:rPr>
                          <w:sz w:val="18"/>
                        </w:rPr>
                        <w:t xml:space="preserve"> 2, 6416 GD Heerlen, te</w:t>
                      </w:r>
                      <w:r w:rsidR="00B939AF">
                        <w:rPr>
                          <w:sz w:val="18"/>
                        </w:rPr>
                        <w:t>l</w:t>
                      </w:r>
                      <w:r w:rsidR="005E1CCF">
                        <w:rPr>
                          <w:sz w:val="18"/>
                        </w:rPr>
                        <w:t xml:space="preserve">. </w:t>
                      </w:r>
                      <w:r w:rsidR="00B939AF">
                        <w:rPr>
                          <w:sz w:val="18"/>
                        </w:rPr>
                        <w:t>0</w:t>
                      </w:r>
                      <w:r w:rsidR="005E1CCF">
                        <w:rPr>
                          <w:sz w:val="18"/>
                        </w:rPr>
                        <w:t>640668017</w:t>
                      </w:r>
                    </w:p>
                    <w:p w14:paraId="4B8725B8" w14:textId="278C9390" w:rsidR="006375BF" w:rsidRDefault="006375BF" w:rsidP="00B939AF">
                      <w:pPr>
                        <w:spacing w:line="240" w:lineRule="auto"/>
                        <w:rPr>
                          <w:sz w:val="18"/>
                        </w:rPr>
                      </w:pPr>
                      <w:r w:rsidRPr="0011644E">
                        <w:rPr>
                          <w:i/>
                          <w:iCs/>
                          <w:sz w:val="18"/>
                        </w:rPr>
                        <w:t>Secretaris</w:t>
                      </w:r>
                      <w:r w:rsidR="005E1CCF">
                        <w:rPr>
                          <w:i/>
                          <w:iCs/>
                          <w:sz w:val="18"/>
                        </w:rPr>
                        <w:t xml:space="preserve">: </w:t>
                      </w:r>
                      <w:r w:rsidRPr="0011644E">
                        <w:rPr>
                          <w:sz w:val="18"/>
                        </w:rPr>
                        <w:t>Dhr. L. Pieters,</w:t>
                      </w:r>
                      <w:r w:rsidR="005E1CCF">
                        <w:rPr>
                          <w:sz w:val="18"/>
                        </w:rPr>
                        <w:t xml:space="preserve"> </w:t>
                      </w:r>
                      <w:proofErr w:type="spellStart"/>
                      <w:r w:rsidRPr="0011644E">
                        <w:rPr>
                          <w:sz w:val="18"/>
                        </w:rPr>
                        <w:t>Quaedvlieglaan</w:t>
                      </w:r>
                      <w:proofErr w:type="spellEnd"/>
                      <w:r w:rsidRPr="0011644E">
                        <w:rPr>
                          <w:sz w:val="18"/>
                        </w:rPr>
                        <w:t xml:space="preserve"> 13, 6371 HA, Landgraaf</w:t>
                      </w:r>
                      <w:r>
                        <w:rPr>
                          <w:sz w:val="18"/>
                        </w:rPr>
                        <w:t>, tel.0</w:t>
                      </w:r>
                      <w:r w:rsidRPr="0011644E">
                        <w:rPr>
                          <w:sz w:val="18"/>
                        </w:rPr>
                        <w:t>613365008</w:t>
                      </w:r>
                    </w:p>
                    <w:p w14:paraId="1ABEDA77" w14:textId="77777777" w:rsidR="006375BF" w:rsidRDefault="006375BF" w:rsidP="006375BF">
                      <w:pPr>
                        <w:rPr>
                          <w:sz w:val="18"/>
                        </w:rPr>
                      </w:pPr>
                    </w:p>
                    <w:p w14:paraId="5683CF4C" w14:textId="4A0CC17E" w:rsidR="006375BF" w:rsidRPr="0021720F" w:rsidRDefault="006375BF" w:rsidP="0021720F">
                      <w:pPr>
                        <w:rPr>
                          <w:i/>
                          <w:iCs/>
                          <w:sz w:val="18"/>
                        </w:rPr>
                      </w:pPr>
                      <w:r w:rsidRPr="004D5337">
                        <w:rPr>
                          <w:i/>
                          <w:iCs/>
                          <w:sz w:val="18"/>
                        </w:rPr>
                        <w:t>Overige leden</w:t>
                      </w:r>
                    </w:p>
                    <w:p w14:paraId="34DF5212" w14:textId="3811A3E3" w:rsidR="006375BF" w:rsidRPr="0011644E" w:rsidRDefault="006375BF" w:rsidP="00B939AF">
                      <w:pPr>
                        <w:spacing w:line="240" w:lineRule="auto"/>
                        <w:rPr>
                          <w:sz w:val="18"/>
                        </w:rPr>
                      </w:pPr>
                      <w:r w:rsidRPr="00E03911">
                        <w:rPr>
                          <w:sz w:val="18"/>
                        </w:rPr>
                        <w:t>Mevr. L. Senden</w:t>
                      </w:r>
                      <w:r w:rsidR="005E1CCF" w:rsidRPr="00E03911">
                        <w:rPr>
                          <w:sz w:val="18"/>
                        </w:rPr>
                        <w:t xml:space="preserve">, </w:t>
                      </w:r>
                      <w:r w:rsidRPr="00E03911">
                        <w:rPr>
                          <w:sz w:val="18"/>
                        </w:rPr>
                        <w:t>Schubertstraat 7, 6444 BB Brunssum, tel 045-5256777</w:t>
                      </w:r>
                      <w:r w:rsidR="005E1CCF">
                        <w:rPr>
                          <w:sz w:val="18"/>
                        </w:rPr>
                        <w:br/>
                        <w:t>Mevr. M. Schmitz, Houtstraat 54, 6343 BL Klimmen</w:t>
                      </w:r>
                      <w:r w:rsidR="00710AC4">
                        <w:rPr>
                          <w:sz w:val="18"/>
                        </w:rPr>
                        <w:t>, tel. 0</w:t>
                      </w:r>
                      <w:r w:rsidR="0019585E">
                        <w:rPr>
                          <w:sz w:val="18"/>
                        </w:rPr>
                        <w:t>683493843</w:t>
                      </w:r>
                    </w:p>
                    <w:p w14:paraId="765C3E2C" w14:textId="64776623" w:rsidR="006375BF" w:rsidRDefault="006375BF" w:rsidP="00B939AF">
                      <w:pPr>
                        <w:spacing w:line="240" w:lineRule="auto"/>
                        <w:rPr>
                          <w:sz w:val="18"/>
                        </w:rPr>
                      </w:pPr>
                      <w:r w:rsidRPr="0011644E">
                        <w:rPr>
                          <w:sz w:val="18"/>
                        </w:rPr>
                        <w:t xml:space="preserve">Dhr. W. </w:t>
                      </w:r>
                      <w:proofErr w:type="spellStart"/>
                      <w:r w:rsidRPr="0011644E">
                        <w:rPr>
                          <w:sz w:val="18"/>
                        </w:rPr>
                        <w:t>Zeedzen</w:t>
                      </w:r>
                      <w:proofErr w:type="spellEnd"/>
                      <w:r w:rsidRPr="0011644E">
                        <w:rPr>
                          <w:sz w:val="18"/>
                        </w:rPr>
                        <w:t>,</w:t>
                      </w:r>
                      <w:r w:rsidR="000032F5">
                        <w:rPr>
                          <w:sz w:val="18"/>
                        </w:rPr>
                        <w:t xml:space="preserve"> </w:t>
                      </w:r>
                      <w:proofErr w:type="spellStart"/>
                      <w:r w:rsidR="000C5943">
                        <w:rPr>
                          <w:sz w:val="18"/>
                        </w:rPr>
                        <w:t>Parc</w:t>
                      </w:r>
                      <w:proofErr w:type="spellEnd"/>
                      <w:r w:rsidR="000C5943">
                        <w:rPr>
                          <w:sz w:val="18"/>
                        </w:rPr>
                        <w:t xml:space="preserve"> </w:t>
                      </w:r>
                      <w:proofErr w:type="spellStart"/>
                      <w:r w:rsidR="000C5943">
                        <w:rPr>
                          <w:sz w:val="18"/>
                        </w:rPr>
                        <w:t>Imstenrade</w:t>
                      </w:r>
                      <w:proofErr w:type="spellEnd"/>
                      <w:r w:rsidR="000C5943">
                        <w:rPr>
                          <w:sz w:val="18"/>
                        </w:rPr>
                        <w:t xml:space="preserve"> 168, 6418 PP </w:t>
                      </w:r>
                      <w:r w:rsidRPr="000C5943">
                        <w:t>Heerlen</w:t>
                      </w:r>
                      <w:r w:rsidRPr="0011644E">
                        <w:rPr>
                          <w:sz w:val="18"/>
                        </w:rPr>
                        <w:t>, tel. 045-5410794.</w:t>
                      </w:r>
                    </w:p>
                    <w:p w14:paraId="5E2361DF" w14:textId="77777777" w:rsidR="006375BF" w:rsidRDefault="006375BF" w:rsidP="006375BF">
                      <w:pPr>
                        <w:rPr>
                          <w:sz w:val="18"/>
                        </w:rPr>
                      </w:pPr>
                    </w:p>
                    <w:p w14:paraId="0E6E8899" w14:textId="77777777" w:rsidR="006375BF" w:rsidRPr="004D5337" w:rsidRDefault="006375BF" w:rsidP="006375BF">
                      <w:pPr>
                        <w:rPr>
                          <w:b/>
                          <w:bCs/>
                          <w:sz w:val="18"/>
                        </w:rPr>
                      </w:pPr>
                      <w:r w:rsidRPr="004D5337">
                        <w:rPr>
                          <w:b/>
                          <w:bCs/>
                          <w:sz w:val="18"/>
                        </w:rPr>
                        <w:t>Secretariaat</w:t>
                      </w:r>
                    </w:p>
                    <w:p w14:paraId="417B0E3A" w14:textId="77777777" w:rsidR="006375BF" w:rsidRPr="0011644E" w:rsidRDefault="006375BF" w:rsidP="00B939AF">
                      <w:pPr>
                        <w:spacing w:line="240" w:lineRule="auto"/>
                        <w:rPr>
                          <w:sz w:val="18"/>
                        </w:rPr>
                      </w:pPr>
                      <w:r>
                        <w:rPr>
                          <w:sz w:val="18"/>
                        </w:rPr>
                        <w:t>B</w:t>
                      </w:r>
                      <w:r w:rsidRPr="0011644E">
                        <w:rPr>
                          <w:sz w:val="18"/>
                        </w:rPr>
                        <w:t>ereikbaarheid: ma</w:t>
                      </w:r>
                      <w:r>
                        <w:rPr>
                          <w:sz w:val="18"/>
                        </w:rPr>
                        <w:t>-</w:t>
                      </w:r>
                      <w:r w:rsidRPr="0011644E">
                        <w:rPr>
                          <w:sz w:val="18"/>
                        </w:rPr>
                        <w:t>wo</w:t>
                      </w:r>
                      <w:r>
                        <w:rPr>
                          <w:sz w:val="18"/>
                        </w:rPr>
                        <w:t>-</w:t>
                      </w:r>
                      <w:r w:rsidRPr="0011644E">
                        <w:rPr>
                          <w:sz w:val="18"/>
                        </w:rPr>
                        <w:t>do</w:t>
                      </w:r>
                      <w:r>
                        <w:rPr>
                          <w:sz w:val="18"/>
                        </w:rPr>
                        <w:t>-</w:t>
                      </w:r>
                      <w:r w:rsidRPr="0011644E">
                        <w:rPr>
                          <w:sz w:val="18"/>
                        </w:rPr>
                        <w:t>vr (9.00 – 18.00 uur)</w:t>
                      </w:r>
                    </w:p>
                    <w:p w14:paraId="28DDAD33" w14:textId="77777777" w:rsidR="006375BF" w:rsidRPr="0011644E" w:rsidRDefault="006375BF" w:rsidP="00B939AF">
                      <w:pPr>
                        <w:spacing w:line="240" w:lineRule="auto"/>
                        <w:rPr>
                          <w:sz w:val="18"/>
                        </w:rPr>
                      </w:pPr>
                      <w:r w:rsidRPr="0011644E">
                        <w:rPr>
                          <w:sz w:val="18"/>
                        </w:rPr>
                        <w:t xml:space="preserve">Postadres: </w:t>
                      </w:r>
                      <w:proofErr w:type="spellStart"/>
                      <w:r w:rsidRPr="0011644E">
                        <w:rPr>
                          <w:sz w:val="18"/>
                        </w:rPr>
                        <w:t>Quaedvlieglaan</w:t>
                      </w:r>
                      <w:proofErr w:type="spellEnd"/>
                      <w:r w:rsidRPr="0011644E">
                        <w:rPr>
                          <w:sz w:val="18"/>
                        </w:rPr>
                        <w:t xml:space="preserve"> 13, 6371 HA Landgraaf</w:t>
                      </w:r>
                    </w:p>
                    <w:p w14:paraId="5B4A471B" w14:textId="77777777" w:rsidR="006375BF" w:rsidRPr="0011644E" w:rsidRDefault="006375BF" w:rsidP="00B939AF">
                      <w:pPr>
                        <w:spacing w:line="240" w:lineRule="auto"/>
                        <w:rPr>
                          <w:sz w:val="18"/>
                        </w:rPr>
                      </w:pPr>
                      <w:r w:rsidRPr="0011644E">
                        <w:rPr>
                          <w:sz w:val="18"/>
                        </w:rPr>
                        <w:t xml:space="preserve">Telefoon:  </w:t>
                      </w:r>
                      <w:r>
                        <w:rPr>
                          <w:sz w:val="18"/>
                        </w:rPr>
                        <w:t>0</w:t>
                      </w:r>
                      <w:r w:rsidRPr="0011644E">
                        <w:rPr>
                          <w:sz w:val="18"/>
                        </w:rPr>
                        <w:t>613365008</w:t>
                      </w:r>
                    </w:p>
                    <w:p w14:paraId="4B96BEE2" w14:textId="77777777" w:rsidR="006375BF" w:rsidRPr="0011644E" w:rsidRDefault="006375BF" w:rsidP="00B939AF">
                      <w:pPr>
                        <w:spacing w:line="240" w:lineRule="auto"/>
                        <w:rPr>
                          <w:sz w:val="18"/>
                        </w:rPr>
                      </w:pPr>
                      <w:r w:rsidRPr="0011644E">
                        <w:rPr>
                          <w:sz w:val="18"/>
                        </w:rPr>
                        <w:t>Bankrekeningnr.: NL98RABO0150425503</w:t>
                      </w:r>
                    </w:p>
                    <w:p w14:paraId="7125C967" w14:textId="77777777" w:rsidR="006375BF" w:rsidRPr="0011644E" w:rsidRDefault="006375BF" w:rsidP="00B939AF">
                      <w:pPr>
                        <w:spacing w:line="240" w:lineRule="auto"/>
                        <w:rPr>
                          <w:sz w:val="18"/>
                        </w:rPr>
                      </w:pPr>
                      <w:r w:rsidRPr="0011644E">
                        <w:rPr>
                          <w:sz w:val="18"/>
                        </w:rPr>
                        <w:t>alzheimerparkstadlimburg@gmail.com</w:t>
                      </w:r>
                    </w:p>
                    <w:p w14:paraId="51AC646F" w14:textId="77777777" w:rsidR="006375BF" w:rsidRPr="0011644E" w:rsidRDefault="006375BF" w:rsidP="00B939AF">
                      <w:pPr>
                        <w:spacing w:line="240" w:lineRule="auto"/>
                        <w:rPr>
                          <w:sz w:val="18"/>
                        </w:rPr>
                      </w:pPr>
                      <w:r w:rsidRPr="0011644E">
                        <w:rPr>
                          <w:sz w:val="18"/>
                        </w:rPr>
                        <w:t xml:space="preserve">parkstadlimburg@alzheimervrijwilligers.nl   </w:t>
                      </w:r>
                    </w:p>
                    <w:p w14:paraId="5D95E571" w14:textId="77777777" w:rsidR="006375BF" w:rsidRPr="0011644E" w:rsidRDefault="006375BF" w:rsidP="00B939AF">
                      <w:pPr>
                        <w:spacing w:line="240" w:lineRule="auto"/>
                        <w:rPr>
                          <w:sz w:val="18"/>
                        </w:rPr>
                      </w:pPr>
                      <w:r w:rsidRPr="0011644E">
                        <w:rPr>
                          <w:sz w:val="18"/>
                        </w:rPr>
                        <w:t xml:space="preserve">www.alzheimer-nederland.nl/regios/parkstad-limburg  </w:t>
                      </w:r>
                    </w:p>
                    <w:p w14:paraId="5A900833" w14:textId="77777777" w:rsidR="006375BF" w:rsidRPr="0011644E" w:rsidRDefault="006375BF" w:rsidP="00B939AF">
                      <w:pPr>
                        <w:spacing w:line="240" w:lineRule="auto"/>
                        <w:rPr>
                          <w:sz w:val="18"/>
                        </w:rPr>
                      </w:pPr>
                      <w:r w:rsidRPr="0011644E">
                        <w:rPr>
                          <w:sz w:val="18"/>
                        </w:rPr>
                        <w:t>https://www.facebook.com/AlzheimerParkstad/</w:t>
                      </w:r>
                    </w:p>
                    <w:p w14:paraId="629778CC" w14:textId="77777777" w:rsidR="006375BF" w:rsidRPr="0011644E" w:rsidRDefault="006375BF" w:rsidP="006375BF">
                      <w:pPr>
                        <w:rPr>
                          <w:sz w:val="18"/>
                        </w:rPr>
                      </w:pPr>
                    </w:p>
                    <w:p w14:paraId="68021601" w14:textId="521BCFBC" w:rsidR="006375BF" w:rsidRPr="0011644E" w:rsidRDefault="006375BF" w:rsidP="00B939AF">
                      <w:pPr>
                        <w:spacing w:line="240" w:lineRule="auto"/>
                        <w:rPr>
                          <w:sz w:val="18"/>
                        </w:rPr>
                      </w:pPr>
                      <w:r w:rsidRPr="0011644E">
                        <w:rPr>
                          <w:sz w:val="18"/>
                        </w:rPr>
                        <w:t xml:space="preserve">Oplage: ca. </w:t>
                      </w:r>
                      <w:r w:rsidR="005106EB">
                        <w:rPr>
                          <w:sz w:val="18"/>
                        </w:rPr>
                        <w:t>15</w:t>
                      </w:r>
                      <w:r w:rsidRPr="0011644E">
                        <w:rPr>
                          <w:sz w:val="18"/>
                        </w:rPr>
                        <w:t xml:space="preserve">0 drukwerk en 1000 digitaal  </w:t>
                      </w:r>
                    </w:p>
                    <w:p w14:paraId="331313C8" w14:textId="77777777" w:rsidR="006375BF" w:rsidRPr="0011644E" w:rsidRDefault="006375BF" w:rsidP="00B939AF">
                      <w:pPr>
                        <w:spacing w:line="240" w:lineRule="auto"/>
                        <w:rPr>
                          <w:sz w:val="18"/>
                        </w:rPr>
                      </w:pPr>
                      <w:r w:rsidRPr="0011644E">
                        <w:rPr>
                          <w:sz w:val="18"/>
                        </w:rPr>
                        <w:t xml:space="preserve">Verspreiding: regio Parkstad Limburg </w:t>
                      </w:r>
                    </w:p>
                    <w:p w14:paraId="7DEABD50" w14:textId="23A6C561" w:rsidR="006375BF" w:rsidRPr="0011644E" w:rsidRDefault="006375BF" w:rsidP="00B939AF">
                      <w:pPr>
                        <w:spacing w:line="240" w:lineRule="auto"/>
                        <w:rPr>
                          <w:sz w:val="18"/>
                        </w:rPr>
                      </w:pPr>
                      <w:r w:rsidRPr="0011644E">
                        <w:rPr>
                          <w:sz w:val="18"/>
                        </w:rPr>
                        <w:t xml:space="preserve">Eindredactie: </w:t>
                      </w:r>
                      <w:r w:rsidR="0019528B" w:rsidRPr="0019528B">
                        <w:rPr>
                          <w:sz w:val="18"/>
                        </w:rPr>
                        <w:t xml:space="preserve">Marion Schmitz en </w:t>
                      </w:r>
                      <w:r w:rsidRPr="0011644E">
                        <w:rPr>
                          <w:sz w:val="18"/>
                        </w:rPr>
                        <w:t>Leon Pieters (secretaris)</w:t>
                      </w:r>
                    </w:p>
                    <w:p w14:paraId="316DA837" w14:textId="77777777" w:rsidR="006375BF" w:rsidRPr="0011644E" w:rsidRDefault="006375BF" w:rsidP="00B939AF">
                      <w:pPr>
                        <w:spacing w:line="240" w:lineRule="auto"/>
                        <w:rPr>
                          <w:sz w:val="18"/>
                        </w:rPr>
                      </w:pPr>
                      <w:r w:rsidRPr="0011644E">
                        <w:rPr>
                          <w:sz w:val="18"/>
                        </w:rPr>
                        <w:t xml:space="preserve">Reproductie:  </w:t>
                      </w:r>
                      <w:proofErr w:type="spellStart"/>
                      <w:r w:rsidRPr="0011644E">
                        <w:rPr>
                          <w:sz w:val="18"/>
                        </w:rPr>
                        <w:t>Biesonder</w:t>
                      </w:r>
                      <w:proofErr w:type="spellEnd"/>
                      <w:r w:rsidRPr="0011644E">
                        <w:rPr>
                          <w:sz w:val="18"/>
                        </w:rPr>
                        <w:t xml:space="preserve">, Landgraaf          </w:t>
                      </w:r>
                    </w:p>
                  </w:txbxContent>
                </v:textbox>
                <w10:wrap type="tight"/>
              </v:shape>
            </w:pict>
          </mc:Fallback>
        </mc:AlternateContent>
      </w:r>
    </w:p>
    <w:p w14:paraId="0FEB8D3F" w14:textId="178851BB" w:rsidR="00DC002D" w:rsidRDefault="00DC002D" w:rsidP="006375BF"/>
    <w:p w14:paraId="62A5B82A" w14:textId="1DD3C229" w:rsidR="00016B9D" w:rsidRDefault="006375BF" w:rsidP="006375BF">
      <w:r>
        <w:br/>
      </w:r>
    </w:p>
    <w:p w14:paraId="5FCC6C98" w14:textId="3027B66D" w:rsidR="00A11EA4" w:rsidRDefault="00A11EA4" w:rsidP="006375BF"/>
    <w:p w14:paraId="7E8E3A8D" w14:textId="316933F3" w:rsidR="00A11EA4" w:rsidRDefault="00A11EA4" w:rsidP="006375BF"/>
    <w:p w14:paraId="2BFACD84" w14:textId="4FAB0B6E" w:rsidR="00A11EA4" w:rsidRDefault="00A11EA4" w:rsidP="006375BF"/>
    <w:p w14:paraId="6FE269ED" w14:textId="5C06A9AC" w:rsidR="00A11EA4" w:rsidRDefault="00A11EA4" w:rsidP="006375BF"/>
    <w:p w14:paraId="06A82000" w14:textId="7AE064C8" w:rsidR="00A11EA4" w:rsidRDefault="00A11EA4" w:rsidP="006375BF"/>
    <w:p w14:paraId="0D87431F" w14:textId="1926B67C" w:rsidR="00A11EA4" w:rsidRDefault="00A11EA4" w:rsidP="006375BF"/>
    <w:p w14:paraId="7D336BB0" w14:textId="38B74B6E" w:rsidR="00A11EA4" w:rsidRDefault="00A11EA4" w:rsidP="006375BF"/>
    <w:p w14:paraId="6AD5849D" w14:textId="1C4D6A15" w:rsidR="00A11EA4" w:rsidRDefault="00A11EA4" w:rsidP="006375BF"/>
    <w:p w14:paraId="60EB6299" w14:textId="41325F8C" w:rsidR="00A11EA4" w:rsidRDefault="00A11EA4" w:rsidP="006375BF"/>
    <w:p w14:paraId="44886124" w14:textId="3F036F68" w:rsidR="00A11EA4" w:rsidRDefault="00A11EA4" w:rsidP="006375BF"/>
    <w:p w14:paraId="01D5ADA5" w14:textId="7D7343A4" w:rsidR="00A11EA4" w:rsidRDefault="00A11EA4" w:rsidP="006375BF"/>
    <w:p w14:paraId="49F6ED54" w14:textId="20FB9EF0" w:rsidR="00A11EA4" w:rsidRDefault="00A11EA4" w:rsidP="006375BF"/>
    <w:p w14:paraId="700D147B" w14:textId="40D7B4D6" w:rsidR="00A11EA4" w:rsidRDefault="00A11EA4" w:rsidP="006375BF"/>
    <w:p w14:paraId="2E413CDA" w14:textId="17C83923" w:rsidR="00A11EA4" w:rsidRDefault="00A11EA4" w:rsidP="006375BF"/>
    <w:p w14:paraId="7744A131" w14:textId="1EE8DED2" w:rsidR="00A11EA4" w:rsidRDefault="00A11EA4" w:rsidP="006375BF"/>
    <w:p w14:paraId="66B8E83E" w14:textId="5EB27713" w:rsidR="00A11EA4" w:rsidRDefault="00A11EA4" w:rsidP="006375BF"/>
    <w:p w14:paraId="7F8F0AF6" w14:textId="2DA47142" w:rsidR="00A11EA4" w:rsidRDefault="00A11EA4" w:rsidP="006375BF"/>
    <w:p w14:paraId="1899CE6A" w14:textId="5F907F63" w:rsidR="00A11EA4" w:rsidRDefault="00A11EA4" w:rsidP="006375BF"/>
    <w:p w14:paraId="4573F2B9" w14:textId="0C33836B" w:rsidR="00A11EA4" w:rsidRDefault="00A11EA4" w:rsidP="006375BF"/>
    <w:p w14:paraId="2F455C0A" w14:textId="12E8C001" w:rsidR="00A11EA4" w:rsidRDefault="00A11EA4" w:rsidP="006375BF"/>
    <w:p w14:paraId="061AAE13" w14:textId="4894BBDC" w:rsidR="00A11EA4" w:rsidRDefault="00A11EA4" w:rsidP="006375BF"/>
    <w:p w14:paraId="0CF7C02A" w14:textId="1793CB8D" w:rsidR="00A11EA4" w:rsidRDefault="00A11EA4" w:rsidP="006375BF"/>
    <w:p w14:paraId="1BF48DDB" w14:textId="0FF2D5CA" w:rsidR="00A11EA4" w:rsidRDefault="00A11EA4" w:rsidP="006375BF"/>
    <w:p w14:paraId="720067F1" w14:textId="14A08649" w:rsidR="00A11EA4" w:rsidRDefault="00A11EA4" w:rsidP="006375BF"/>
    <w:p w14:paraId="5B7B512A" w14:textId="6BD2B845" w:rsidR="00A11EA4" w:rsidRDefault="00A11EA4" w:rsidP="00A11EA4">
      <w:pPr>
        <w:tabs>
          <w:tab w:val="center" w:pos="4677"/>
        </w:tabs>
        <w:spacing w:line="240" w:lineRule="auto"/>
        <w:rPr>
          <w:rStyle w:val="Nadruk"/>
          <w:color w:val="2A2A2A"/>
          <w:sz w:val="18"/>
          <w:szCs w:val="18"/>
          <w:bdr w:val="none" w:sz="0" w:space="0" w:color="auto" w:frame="1"/>
        </w:rPr>
      </w:pPr>
      <w:r w:rsidRPr="00B939AF">
        <w:rPr>
          <w:rStyle w:val="Nadruk"/>
          <w:sz w:val="18"/>
          <w:szCs w:val="18"/>
          <w:bdr w:val="none" w:sz="0" w:space="0" w:color="auto" w:frame="1"/>
        </w:rPr>
        <w:t>Als u zich wilt uitschrijven, dan kunt u dat op ieder moment doen door een berichtje te sturen naar het secretariaat.  Als u meer wilt weten over hoe Alzheimer Nederland omgaat met persoonsgegevens, raadpleeg dan de privacyverklaring: www.alzheimer-nederland.nl/privacy.</w:t>
      </w:r>
      <w:r w:rsidRPr="00B939AF">
        <w:rPr>
          <w:rStyle w:val="Nadruk"/>
          <w:color w:val="2A2A2A"/>
          <w:sz w:val="18"/>
          <w:szCs w:val="18"/>
          <w:bdr w:val="none" w:sz="0" w:space="0" w:color="auto" w:frame="1"/>
        </w:rPr>
        <w:t xml:space="preserve"> </w:t>
      </w:r>
    </w:p>
    <w:p w14:paraId="0DF4308C" w14:textId="6BF7198A" w:rsidR="00BD5172" w:rsidRDefault="00BD5172" w:rsidP="00A11EA4">
      <w:pPr>
        <w:tabs>
          <w:tab w:val="center" w:pos="4677"/>
        </w:tabs>
        <w:spacing w:line="240" w:lineRule="auto"/>
        <w:rPr>
          <w:rStyle w:val="Nadruk"/>
          <w:color w:val="2A2A2A"/>
          <w:sz w:val="18"/>
          <w:szCs w:val="18"/>
          <w:bdr w:val="none" w:sz="0" w:space="0" w:color="auto" w:frame="1"/>
        </w:rPr>
      </w:pPr>
    </w:p>
    <w:p w14:paraId="019BA332" w14:textId="77777777" w:rsidR="00BD5172" w:rsidRPr="00B939AF" w:rsidRDefault="00BD5172" w:rsidP="00A11EA4">
      <w:pPr>
        <w:tabs>
          <w:tab w:val="center" w:pos="4677"/>
        </w:tabs>
        <w:spacing w:line="240" w:lineRule="auto"/>
        <w:rPr>
          <w:rStyle w:val="Nadruk"/>
          <w:color w:val="2A2A2A"/>
          <w:sz w:val="18"/>
          <w:szCs w:val="18"/>
          <w:bdr w:val="none" w:sz="0" w:space="0" w:color="auto" w:frame="1"/>
        </w:rPr>
      </w:pPr>
    </w:p>
    <w:p w14:paraId="24E591E0" w14:textId="3FA484A7" w:rsidR="00A11EA4" w:rsidRDefault="00B939AF" w:rsidP="00A11EA4">
      <w:pPr>
        <w:tabs>
          <w:tab w:val="center" w:pos="4677"/>
        </w:tabs>
        <w:spacing w:line="240" w:lineRule="auto"/>
        <w:rPr>
          <w:rStyle w:val="Nadruk"/>
          <w:color w:val="2A2A2A"/>
          <w:bdr w:val="none" w:sz="0" w:space="0" w:color="auto" w:frame="1"/>
        </w:rPr>
      </w:pPr>
      <w:r w:rsidRPr="009C7BB7">
        <w:rPr>
          <w:noProof/>
        </w:rPr>
        <mc:AlternateContent>
          <mc:Choice Requires="wps">
            <w:drawing>
              <wp:anchor distT="0" distB="0" distL="114300" distR="114300" simplePos="0" relativeHeight="251700224" behindDoc="0" locked="0" layoutInCell="1" allowOverlap="1" wp14:anchorId="7582AD7A" wp14:editId="31207A9A">
                <wp:simplePos x="0" y="0"/>
                <wp:positionH relativeFrom="column">
                  <wp:posOffset>139065</wp:posOffset>
                </wp:positionH>
                <wp:positionV relativeFrom="paragraph">
                  <wp:posOffset>104140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476EDE22" w14:textId="77777777" w:rsidR="00A11EA4" w:rsidRPr="00EF2764" w:rsidRDefault="00A11EA4" w:rsidP="00A11EA4">
                            <w:pPr>
                              <w:spacing w:line="240" w:lineRule="auto"/>
                              <w:rPr>
                                <w:b/>
                              </w:rPr>
                            </w:pPr>
                            <w:r w:rsidRPr="00EF2764">
                              <w:rPr>
                                <w:b/>
                              </w:rPr>
                              <w:t>De activiteiten van het Alzheimer Café Parkstad Limburg worden ondersteund door:</w:t>
                            </w:r>
                          </w:p>
                          <w:p w14:paraId="034CA322" w14:textId="09B05091" w:rsidR="00A11EA4" w:rsidRDefault="00A11EA4" w:rsidP="00A11EA4">
                            <w:pPr>
                              <w:spacing w:line="240" w:lineRule="auto"/>
                              <w:rPr>
                                <w:b/>
                              </w:rPr>
                            </w:pPr>
                            <w:proofErr w:type="spellStart"/>
                            <w:r w:rsidRPr="00EF2764">
                              <w:rPr>
                                <w:b/>
                              </w:rPr>
                              <w:t>Sevagram</w:t>
                            </w:r>
                            <w:proofErr w:type="spellEnd"/>
                            <w:r w:rsidRPr="00EF2764">
                              <w:rPr>
                                <w:b/>
                              </w:rPr>
                              <w:t xml:space="preserve">,  </w:t>
                            </w:r>
                            <w:proofErr w:type="spellStart"/>
                            <w:r w:rsidRPr="00EF2764">
                              <w:rPr>
                                <w:b/>
                              </w:rPr>
                              <w:t>MeanderGroep</w:t>
                            </w:r>
                            <w:proofErr w:type="spellEnd"/>
                            <w:r w:rsidRPr="00EF2764">
                              <w:rPr>
                                <w:b/>
                              </w:rPr>
                              <w:t>, Mondriaan divisie Ouderen, Verpleeghuis Bergweide,  Keten Hulp bij Dementie Parkstad, Steunpunt M</w:t>
                            </w:r>
                            <w:r>
                              <w:rPr>
                                <w:b/>
                              </w:rPr>
                              <w:t xml:space="preserve">antelzorg Parkstad &amp; </w:t>
                            </w:r>
                            <w:proofErr w:type="spellStart"/>
                            <w:r w:rsidRPr="00EF2764">
                              <w:rPr>
                                <w:b/>
                              </w:rPr>
                              <w:t>Ruggesteun</w:t>
                            </w:r>
                            <w:proofErr w:type="spellEnd"/>
                            <w:r w:rsidRPr="00EF2764">
                              <w:rPr>
                                <w:b/>
                              </w:rPr>
                              <w:t>,</w:t>
                            </w:r>
                            <w:r>
                              <w:rPr>
                                <w:b/>
                              </w:rPr>
                              <w:t xml:space="preserve"> </w:t>
                            </w:r>
                            <w:proofErr w:type="spellStart"/>
                            <w:r>
                              <w:rPr>
                                <w:b/>
                              </w:rPr>
                              <w:t>Alcander</w:t>
                            </w:r>
                            <w:proofErr w:type="spellEnd"/>
                            <w:r>
                              <w:rPr>
                                <w:b/>
                              </w:rPr>
                              <w:t>, Impuls, Huisartsen OZL,</w:t>
                            </w:r>
                            <w:r w:rsidRPr="00EF2764">
                              <w:rPr>
                                <w:b/>
                              </w:rPr>
                              <w:t xml:space="preserve"> </w:t>
                            </w:r>
                            <w:proofErr w:type="spellStart"/>
                            <w:r w:rsidRPr="00EF2764">
                              <w:rPr>
                                <w:b/>
                              </w:rPr>
                              <w:t>Lionarons</w:t>
                            </w:r>
                            <w:proofErr w:type="spellEnd"/>
                            <w:r w:rsidRPr="00EF2764">
                              <w:rPr>
                                <w:b/>
                              </w:rPr>
                              <w:t xml:space="preserve"> GGZ</w:t>
                            </w:r>
                            <w:r>
                              <w:rPr>
                                <w:b/>
                              </w:rPr>
                              <w:t xml:space="preserve">, Vitalis </w:t>
                            </w:r>
                            <w:proofErr w:type="spellStart"/>
                            <w:r>
                              <w:rPr>
                                <w:b/>
                              </w:rPr>
                              <w:t>Parc</w:t>
                            </w:r>
                            <w:proofErr w:type="spellEnd"/>
                            <w:r>
                              <w:rPr>
                                <w:b/>
                              </w:rPr>
                              <w:t xml:space="preserve"> </w:t>
                            </w:r>
                            <w:proofErr w:type="spellStart"/>
                            <w:r>
                              <w:rPr>
                                <w:b/>
                              </w:rPr>
                              <w:t>Imstenrade</w:t>
                            </w:r>
                            <w:proofErr w:type="spellEnd"/>
                            <w:r>
                              <w:rPr>
                                <w:b/>
                              </w:rPr>
                              <w:t xml:space="preserve">, SGL, </w:t>
                            </w:r>
                            <w:r w:rsidRPr="00EF2764">
                              <w:rPr>
                                <w:b/>
                              </w:rPr>
                              <w:t>Zuydhogeschool faculteit Gezondheidszorg</w:t>
                            </w:r>
                            <w:r>
                              <w:rPr>
                                <w:b/>
                              </w:rPr>
                              <w:t xml:space="preserve">, </w:t>
                            </w:r>
                            <w:proofErr w:type="spellStart"/>
                            <w:r w:rsidRPr="00EF2764">
                              <w:rPr>
                                <w:b/>
                              </w:rPr>
                              <w:t>NoviZorg</w:t>
                            </w:r>
                            <w:proofErr w:type="spellEnd"/>
                            <w:r>
                              <w:rPr>
                                <w:b/>
                              </w:rPr>
                              <w:t>, Buurtzorg Heerlen-Centrum</w:t>
                            </w:r>
                            <w:r w:rsidRPr="00EF2764">
                              <w:rPr>
                                <w:b/>
                              </w:rPr>
                              <w:t>.</w:t>
                            </w:r>
                            <w:r w:rsidR="00710AC4">
                              <w:rPr>
                                <w:b/>
                              </w:rPr>
                              <w:t xml:space="preserve">  </w:t>
                            </w:r>
                          </w:p>
                          <w:p w14:paraId="09B22C7B" w14:textId="77777777" w:rsidR="00710AC4" w:rsidRDefault="00710AC4" w:rsidP="00A11EA4">
                            <w:pPr>
                              <w:spacing w:line="240" w:lineRule="auto"/>
                              <w:rPr>
                                <w:b/>
                              </w:rPr>
                            </w:pPr>
                          </w:p>
                          <w:p w14:paraId="10EE4FA3" w14:textId="643859B1" w:rsidR="00710AC4" w:rsidRPr="009235A3" w:rsidRDefault="00710AC4" w:rsidP="00A11EA4">
                            <w:pPr>
                              <w:spacing w:line="240" w:lineRule="auto"/>
                              <w:rPr>
                                <w:b/>
                              </w:rPr>
                            </w:pPr>
                            <w:r>
                              <w:rPr>
                                <w:b/>
                              </w:rPr>
                              <w:t>GEMEE</w:t>
                            </w:r>
                          </w:p>
                          <w:p w14:paraId="2E1B0E98" w14:textId="77777777" w:rsidR="00A11EA4" w:rsidRDefault="00A11EA4" w:rsidP="00A11E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2AD7A" id="Text Box 31" o:spid="_x0000_s1034" type="#_x0000_t202" style="position:absolute;margin-left:10.95pt;margin-top:8.2pt;width:449.4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" fillcolor="#e36c0a [2409]">
                <v:textbox>
                  <w:txbxContent>
                    <w:p w14:paraId="476EDE22" w14:textId="77777777" w:rsidR="00A11EA4" w:rsidRPr="00EF2764" w:rsidRDefault="00A11EA4" w:rsidP="00A11EA4">
                      <w:pPr>
                        <w:spacing w:line="240" w:lineRule="auto"/>
                        <w:rPr>
                          <w:b/>
                        </w:rPr>
                      </w:pPr>
                      <w:r w:rsidRPr="00EF2764">
                        <w:rPr>
                          <w:b/>
                        </w:rPr>
                        <w:t>De activiteiten van het Alzheimer Café Parkstad Limburg worden ondersteund door:</w:t>
                      </w:r>
                    </w:p>
                    <w:p w14:paraId="034CA322" w14:textId="09B05091" w:rsidR="00A11EA4" w:rsidRDefault="00A11EA4" w:rsidP="00A11EA4">
                      <w:pPr>
                        <w:spacing w:line="240" w:lineRule="auto"/>
                        <w:rPr>
                          <w:b/>
                        </w:rPr>
                      </w:pPr>
                      <w:proofErr w:type="spellStart"/>
                      <w:r w:rsidRPr="00EF2764">
                        <w:rPr>
                          <w:b/>
                        </w:rPr>
                        <w:t>Sevagram</w:t>
                      </w:r>
                      <w:proofErr w:type="spellEnd"/>
                      <w:r w:rsidRPr="00EF2764">
                        <w:rPr>
                          <w:b/>
                        </w:rPr>
                        <w:t xml:space="preserve">,  </w:t>
                      </w:r>
                      <w:proofErr w:type="spellStart"/>
                      <w:r w:rsidRPr="00EF2764">
                        <w:rPr>
                          <w:b/>
                        </w:rPr>
                        <w:t>MeanderGroep</w:t>
                      </w:r>
                      <w:proofErr w:type="spellEnd"/>
                      <w:r w:rsidRPr="00EF2764">
                        <w:rPr>
                          <w:b/>
                        </w:rPr>
                        <w:t>, Mondriaan divisie Ouderen, Verpleeghuis Bergweide,  Keten Hulp bij Dementie Parkstad, Steunpunt M</w:t>
                      </w:r>
                      <w:r>
                        <w:rPr>
                          <w:b/>
                        </w:rPr>
                        <w:t xml:space="preserve">antelzorg Parkstad &amp; </w:t>
                      </w:r>
                      <w:proofErr w:type="spellStart"/>
                      <w:r w:rsidRPr="00EF2764">
                        <w:rPr>
                          <w:b/>
                        </w:rPr>
                        <w:t>Ruggesteun</w:t>
                      </w:r>
                      <w:proofErr w:type="spellEnd"/>
                      <w:r w:rsidRPr="00EF2764">
                        <w:rPr>
                          <w:b/>
                        </w:rPr>
                        <w:t>,</w:t>
                      </w:r>
                      <w:r>
                        <w:rPr>
                          <w:b/>
                        </w:rPr>
                        <w:t xml:space="preserve"> </w:t>
                      </w:r>
                      <w:proofErr w:type="spellStart"/>
                      <w:r>
                        <w:rPr>
                          <w:b/>
                        </w:rPr>
                        <w:t>Alcander</w:t>
                      </w:r>
                      <w:proofErr w:type="spellEnd"/>
                      <w:r>
                        <w:rPr>
                          <w:b/>
                        </w:rPr>
                        <w:t>, Impuls, Huisartsen OZL,</w:t>
                      </w:r>
                      <w:r w:rsidRPr="00EF2764">
                        <w:rPr>
                          <w:b/>
                        </w:rPr>
                        <w:t xml:space="preserve"> </w:t>
                      </w:r>
                      <w:proofErr w:type="spellStart"/>
                      <w:r w:rsidRPr="00EF2764">
                        <w:rPr>
                          <w:b/>
                        </w:rPr>
                        <w:t>Lionarons</w:t>
                      </w:r>
                      <w:proofErr w:type="spellEnd"/>
                      <w:r w:rsidRPr="00EF2764">
                        <w:rPr>
                          <w:b/>
                        </w:rPr>
                        <w:t xml:space="preserve"> GGZ</w:t>
                      </w:r>
                      <w:r>
                        <w:rPr>
                          <w:b/>
                        </w:rPr>
                        <w:t xml:space="preserve">, Vitalis </w:t>
                      </w:r>
                      <w:proofErr w:type="spellStart"/>
                      <w:r>
                        <w:rPr>
                          <w:b/>
                        </w:rPr>
                        <w:t>Parc</w:t>
                      </w:r>
                      <w:proofErr w:type="spellEnd"/>
                      <w:r>
                        <w:rPr>
                          <w:b/>
                        </w:rPr>
                        <w:t xml:space="preserve"> </w:t>
                      </w:r>
                      <w:proofErr w:type="spellStart"/>
                      <w:r>
                        <w:rPr>
                          <w:b/>
                        </w:rPr>
                        <w:t>Imstenrade</w:t>
                      </w:r>
                      <w:proofErr w:type="spellEnd"/>
                      <w:r>
                        <w:rPr>
                          <w:b/>
                        </w:rPr>
                        <w:t xml:space="preserve">, SGL, </w:t>
                      </w:r>
                      <w:r w:rsidRPr="00EF2764">
                        <w:rPr>
                          <w:b/>
                        </w:rPr>
                        <w:t>Zuydhogeschool faculteit Gezondheidszorg</w:t>
                      </w:r>
                      <w:r>
                        <w:rPr>
                          <w:b/>
                        </w:rPr>
                        <w:t xml:space="preserve">, </w:t>
                      </w:r>
                      <w:proofErr w:type="spellStart"/>
                      <w:r w:rsidRPr="00EF2764">
                        <w:rPr>
                          <w:b/>
                        </w:rPr>
                        <w:t>NoviZorg</w:t>
                      </w:r>
                      <w:proofErr w:type="spellEnd"/>
                      <w:r>
                        <w:rPr>
                          <w:b/>
                        </w:rPr>
                        <w:t>, Buurtzorg Heerlen-Centrum</w:t>
                      </w:r>
                      <w:r w:rsidRPr="00EF2764">
                        <w:rPr>
                          <w:b/>
                        </w:rPr>
                        <w:t>.</w:t>
                      </w:r>
                      <w:r w:rsidR="00710AC4">
                        <w:rPr>
                          <w:b/>
                        </w:rPr>
                        <w:t xml:space="preserve">  </w:t>
                      </w:r>
                    </w:p>
                    <w:p w14:paraId="09B22C7B" w14:textId="77777777" w:rsidR="00710AC4" w:rsidRDefault="00710AC4" w:rsidP="00A11EA4">
                      <w:pPr>
                        <w:spacing w:line="240" w:lineRule="auto"/>
                        <w:rPr>
                          <w:b/>
                        </w:rPr>
                      </w:pPr>
                    </w:p>
                    <w:p w14:paraId="10EE4FA3" w14:textId="643859B1" w:rsidR="00710AC4" w:rsidRPr="009235A3" w:rsidRDefault="00710AC4" w:rsidP="00A11EA4">
                      <w:pPr>
                        <w:spacing w:line="240" w:lineRule="auto"/>
                        <w:rPr>
                          <w:b/>
                        </w:rPr>
                      </w:pPr>
                      <w:r>
                        <w:rPr>
                          <w:b/>
                        </w:rPr>
                        <w:t>GEMEE</w:t>
                      </w:r>
                    </w:p>
                    <w:p w14:paraId="2E1B0E98" w14:textId="77777777" w:rsidR="00A11EA4" w:rsidRDefault="00A11EA4" w:rsidP="00A11EA4"/>
                  </w:txbxContent>
                </v:textbox>
              </v:shape>
            </w:pict>
          </mc:Fallback>
        </mc:AlternateContent>
      </w:r>
    </w:p>
    <w:p w14:paraId="1619FB25" w14:textId="4F78CF3B" w:rsidR="00A11EA4" w:rsidRDefault="00A11EA4" w:rsidP="00A11EA4">
      <w:pPr>
        <w:tabs>
          <w:tab w:val="center" w:pos="4677"/>
        </w:tabs>
        <w:spacing w:line="240" w:lineRule="auto"/>
        <w:rPr>
          <w:rStyle w:val="Nadruk"/>
          <w:color w:val="2A2A2A"/>
          <w:bdr w:val="none" w:sz="0" w:space="0" w:color="auto" w:frame="1"/>
        </w:rPr>
      </w:pPr>
    </w:p>
    <w:p w14:paraId="7DC479D4" w14:textId="4D47340C" w:rsidR="00A11EA4" w:rsidRDefault="00A11EA4" w:rsidP="00A11EA4">
      <w:pPr>
        <w:tabs>
          <w:tab w:val="center" w:pos="4677"/>
        </w:tabs>
        <w:spacing w:line="240" w:lineRule="auto"/>
      </w:pPr>
    </w:p>
    <w:p w14:paraId="3534D8D3" w14:textId="0EB50B14" w:rsidR="00A11EA4" w:rsidRPr="00C962EB" w:rsidRDefault="00A11EA4" w:rsidP="006375BF"/>
    <w:sectPr w:rsidR="00A11EA4" w:rsidRPr="00C962EB" w:rsidSect="00AA0424">
      <w:headerReference w:type="default" r:id="rId74"/>
      <w:footerReference w:type="default" r:id="rId75"/>
      <w:pgSz w:w="11906" w:h="16838" w:code="9"/>
      <w:pgMar w:top="1418" w:right="1134" w:bottom="1134" w:left="1134" w:header="851"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C86F0" w14:textId="77777777" w:rsidR="00663F36" w:rsidRDefault="00663F36">
      <w:r>
        <w:separator/>
      </w:r>
    </w:p>
  </w:endnote>
  <w:endnote w:type="continuationSeparator" w:id="0">
    <w:p w14:paraId="2AAAD9BB" w14:textId="77777777" w:rsidR="00663F36" w:rsidRDefault="0066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9F773" w14:textId="47F01E6E" w:rsidR="00B40A60" w:rsidRPr="00FB2507" w:rsidRDefault="00B40A60" w:rsidP="00B40A60">
    <w:pPr>
      <w:pStyle w:val="Voettekst"/>
      <w:tabs>
        <w:tab w:val="clear" w:pos="4153"/>
        <w:tab w:val="clear" w:pos="8306"/>
        <w:tab w:val="right" w:pos="9356"/>
      </w:tabs>
      <w:rPr>
        <w:color w:val="7F7F7F" w:themeColor="text1" w:themeTint="80"/>
        <w:sz w:val="18"/>
      </w:rPr>
    </w:pPr>
    <w:r w:rsidRPr="00FB2507">
      <w:rPr>
        <w:color w:val="7F7F7F" w:themeColor="text1" w:themeTint="80"/>
        <w:sz w:val="18"/>
      </w:rPr>
      <w:t>Nieuwsbrief Alzheimer Parkstad Limburg</w:t>
    </w:r>
    <w:r w:rsidR="00796412">
      <w:rPr>
        <w:color w:val="7F7F7F" w:themeColor="text1" w:themeTint="80"/>
        <w:sz w:val="18"/>
      </w:rPr>
      <w:t xml:space="preserve"> </w:t>
    </w:r>
    <w:r w:rsidR="005E776C">
      <w:rPr>
        <w:color w:val="7F7F7F" w:themeColor="text1" w:themeTint="80"/>
        <w:sz w:val="18"/>
      </w:rPr>
      <w:t>dec</w:t>
    </w:r>
    <w:r w:rsidR="00EB5ECF">
      <w:rPr>
        <w:color w:val="7F7F7F" w:themeColor="text1" w:themeTint="80"/>
        <w:sz w:val="18"/>
      </w:rPr>
      <w:t>ember</w:t>
    </w:r>
    <w:r w:rsidR="00796412">
      <w:rPr>
        <w:color w:val="7F7F7F" w:themeColor="text1" w:themeTint="80"/>
        <w:sz w:val="18"/>
      </w:rPr>
      <w:t xml:space="preserve"> 2023</w:t>
    </w:r>
    <w:r w:rsidRPr="00FB2507">
      <w:rPr>
        <w:color w:val="7F7F7F" w:themeColor="text1" w:themeTint="80"/>
        <w:sz w:val="18"/>
      </w:rPr>
      <w:tab/>
    </w:r>
    <w:r w:rsidRPr="00FB2507">
      <w:rPr>
        <w:color w:val="7F7F7F" w:themeColor="text1" w:themeTint="80"/>
        <w:sz w:val="18"/>
      </w:rPr>
      <w:fldChar w:fldCharType="begin"/>
    </w:r>
    <w:r w:rsidRPr="00FB2507">
      <w:rPr>
        <w:color w:val="7F7F7F" w:themeColor="text1" w:themeTint="80"/>
        <w:sz w:val="18"/>
      </w:rPr>
      <w:instrText>PAGE   \* MERGEFORMAT</w:instrText>
    </w:r>
    <w:r w:rsidRPr="00FB2507">
      <w:rPr>
        <w:color w:val="7F7F7F" w:themeColor="text1" w:themeTint="80"/>
        <w:sz w:val="18"/>
      </w:rPr>
      <w:fldChar w:fldCharType="separate"/>
    </w:r>
    <w:r w:rsidRPr="00FB2507">
      <w:rPr>
        <w:color w:val="7F7F7F" w:themeColor="text1" w:themeTint="80"/>
        <w:sz w:val="18"/>
      </w:rPr>
      <w:t>1</w:t>
    </w:r>
    <w:r w:rsidRPr="00FB2507">
      <w:rPr>
        <w:color w:val="7F7F7F" w:themeColor="text1" w:themeTint="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74DD4" w14:textId="77777777" w:rsidR="00663F36" w:rsidRDefault="00663F36">
      <w:r>
        <w:separator/>
      </w:r>
    </w:p>
  </w:footnote>
  <w:footnote w:type="continuationSeparator" w:id="0">
    <w:p w14:paraId="75C82C61" w14:textId="77777777" w:rsidR="00663F36" w:rsidRDefault="00663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32E8" w14:textId="77777777" w:rsidR="00FB2507" w:rsidRDefault="00FB2507">
    <w:pPr>
      <w:pStyle w:val="Koptekst"/>
    </w:pPr>
    <w:r>
      <w:rPr>
        <w:noProof/>
      </w:rPr>
      <mc:AlternateContent>
        <mc:Choice Requires="wpg">
          <w:drawing>
            <wp:anchor distT="0" distB="0" distL="114300" distR="114300" simplePos="0" relativeHeight="251660288" behindDoc="0" locked="0" layoutInCell="1" allowOverlap="1" wp14:anchorId="2D3484D5" wp14:editId="52D8A776">
              <wp:simplePos x="0" y="0"/>
              <wp:positionH relativeFrom="column">
                <wp:posOffset>5572179</wp:posOffset>
              </wp:positionH>
              <wp:positionV relativeFrom="paragraph">
                <wp:posOffset>-540385</wp:posOffset>
              </wp:positionV>
              <wp:extent cx="1264998" cy="1233577"/>
              <wp:effectExtent l="0" t="0" r="0" b="0"/>
              <wp:wrapNone/>
              <wp:docPr id="18" name="Groep 18"/>
              <wp:cNvGraphicFramePr/>
              <a:graphic xmlns:a="http://schemas.openxmlformats.org/drawingml/2006/main">
                <a:graphicData uri="http://schemas.microsoft.com/office/word/2010/wordprocessingGroup">
                  <wpg:wgp>
                    <wpg:cNvGrpSpPr/>
                    <wpg:grpSpPr>
                      <a:xfrm>
                        <a:off x="0" y="0"/>
                        <a:ext cx="1264998" cy="1233577"/>
                        <a:chOff x="0" y="0"/>
                        <a:chExt cx="2760980" cy="2692400"/>
                      </a:xfrm>
                    </wpg:grpSpPr>
                    <pic:pic xmlns:pic="http://schemas.openxmlformats.org/drawingml/2006/picture">
                      <pic:nvPicPr>
                        <pic:cNvPr id="16" name="Afbeelding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980" cy="2692400"/>
                        </a:xfrm>
                        <a:prstGeom prst="rect">
                          <a:avLst/>
                        </a:prstGeom>
                        <a:noFill/>
                        <a:ln>
                          <a:noFill/>
                        </a:ln>
                      </pic:spPr>
                    </pic:pic>
                    <pic:pic xmlns:pic="http://schemas.openxmlformats.org/drawingml/2006/picture">
                      <pic:nvPicPr>
                        <pic:cNvPr id="17" name="Afbeelding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974785" y="94891"/>
                          <a:ext cx="1501140" cy="1464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E911C21" id="Groep 18" o:spid="_x0000_s1026" style="position:absolute;margin-left:438.75pt;margin-top:-42.55pt;width:99.6pt;height:97.15pt;z-index:251660288;mso-width-relative:margin;mso-height-relative:margin" coordsize="27609,2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 o:spid="_x0000_s1027" type="#_x0000_t75" style="position:absolute;width:27609;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">
                <v:imagedata r:id="rId3" o:title=""/>
              </v:shape>
              <v:shape id="Afbeelding 17" o:spid="_x0000_s1028" type="#_x0000_t75" style="position:absolute;left:9747;top:948;width:15012;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C49C2"/>
    <w:multiLevelType w:val="hybridMultilevel"/>
    <w:tmpl w:val="A46ADE7E"/>
    <w:lvl w:ilvl="0" w:tplc="3CBA1DA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0853C3"/>
    <w:multiLevelType w:val="multilevel"/>
    <w:tmpl w:val="E8386B8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3F372E8"/>
    <w:multiLevelType w:val="multilevel"/>
    <w:tmpl w:val="27E4A774"/>
    <w:lvl w:ilvl="0">
      <w:start w:val="1"/>
      <w:numFmt w:val="decimal"/>
      <w:lvlText w:val="%1."/>
      <w:lvlJc w:val="left"/>
      <w:pPr>
        <w:tabs>
          <w:tab w:val="num" w:pos="284"/>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6625767"/>
    <w:multiLevelType w:val="hybridMultilevel"/>
    <w:tmpl w:val="AE06BDB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1B891295"/>
    <w:multiLevelType w:val="multilevel"/>
    <w:tmpl w:val="49DE39CC"/>
    <w:lvl w:ilvl="0">
      <w:start w:val="1"/>
      <w:numFmt w:val="decimal"/>
      <w:lvlText w:val="%1."/>
      <w:lvlJc w:val="left"/>
      <w:pPr>
        <w:tabs>
          <w:tab w:val="num" w:pos="397"/>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ED052BF"/>
    <w:multiLevelType w:val="hybridMultilevel"/>
    <w:tmpl w:val="0D002CCE"/>
    <w:lvl w:ilvl="0" w:tplc="4E6CF08C">
      <w:start w:val="1"/>
      <w:numFmt w:val="decimal"/>
      <w:lvlText w:val="%1."/>
      <w:lvlJc w:val="left"/>
      <w:pPr>
        <w:ind w:left="360" w:hanging="360"/>
      </w:pPr>
      <w:rPr>
        <w:rFonts w:ascii="Arial" w:hAnsi="Arial" w:hint="default"/>
        <w:b/>
        <w:i w:val="0"/>
        <w:color w:val="00666F"/>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7735C7"/>
    <w:multiLevelType w:val="hybridMultilevel"/>
    <w:tmpl w:val="57804E82"/>
    <w:lvl w:ilvl="0" w:tplc="106EB0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AD2269"/>
    <w:multiLevelType w:val="multilevel"/>
    <w:tmpl w:val="67549696"/>
    <w:styleLink w:val="Stijl1"/>
    <w:lvl w:ilvl="0">
      <w:start w:val="1"/>
      <w:numFmt w:val="decimal"/>
      <w:lvlText w:val="%1."/>
      <w:lvlJc w:val="left"/>
      <w:pPr>
        <w:ind w:left="360" w:hanging="360"/>
      </w:pPr>
      <w:rPr>
        <w:rFonts w:ascii="Arial" w:hAnsi="Arial"/>
      </w:rPr>
    </w:lvl>
    <w:lvl w:ilvl="1">
      <w:start w:val="1"/>
      <w:numFmt w:val="decimal"/>
      <w:lvlText w:val="%1.%2."/>
      <w:lvlJc w:val="left"/>
      <w:pPr>
        <w:ind w:left="792" w:hanging="432"/>
      </w:pPr>
    </w:lvl>
    <w:lvl w:ilvl="2">
      <w:start w:val="1"/>
      <w:numFmt w:val="decimal"/>
      <w:lvlText w:val="%1.%2.%3."/>
      <w:lvlJc w:val="left"/>
      <w:pPr>
        <w:ind w:left="50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3464C5"/>
    <w:multiLevelType w:val="hybridMultilevel"/>
    <w:tmpl w:val="2BB4DE22"/>
    <w:lvl w:ilvl="0" w:tplc="DD7C959E">
      <w:start w:val="1"/>
      <w:numFmt w:val="decimal"/>
      <w:lvlText w:val="%1."/>
      <w:lvlJc w:val="left"/>
      <w:pPr>
        <w:ind w:left="720" w:hanging="360"/>
      </w:pPr>
      <w:rPr>
        <w:rFonts w:ascii="Arial" w:hAnsi="Arial" w:hint="default"/>
        <w:b/>
        <w:i w:val="0"/>
        <w:color w:val="00666F"/>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2318F5"/>
    <w:multiLevelType w:val="hybridMultilevel"/>
    <w:tmpl w:val="D570C4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12410D"/>
    <w:multiLevelType w:val="multilevel"/>
    <w:tmpl w:val="CC7C29D4"/>
    <w:lvl w:ilvl="0">
      <w:start w:val="1"/>
      <w:numFmt w:val="decimal"/>
      <w:lvlText w:val="%1."/>
      <w:lvlJc w:val="left"/>
      <w:pPr>
        <w:ind w:left="360" w:hanging="360"/>
      </w:pPr>
      <w:rPr>
        <w:rFonts w:ascii="Arial" w:hAnsi="Arial" w:hint="default"/>
        <w:b/>
        <w:i w:val="0"/>
        <w:color w:val="00666F"/>
        <w:sz w:val="32"/>
      </w:rPr>
    </w:lvl>
    <w:lvl w:ilvl="1">
      <w:start w:val="1"/>
      <w:numFmt w:val="decimal"/>
      <w:lvlText w:val="%1.%2."/>
      <w:lvlJc w:val="left"/>
      <w:pPr>
        <w:tabs>
          <w:tab w:val="num" w:pos="340"/>
        </w:tabs>
        <w:ind w:left="357" w:hanging="357"/>
      </w:pPr>
      <w:rPr>
        <w:rFonts w:hint="default"/>
      </w:rPr>
    </w:lvl>
    <w:lvl w:ilvl="2">
      <w:start w:val="1"/>
      <w:numFmt w:val="decimal"/>
      <w:pStyle w:val="Kop3"/>
      <w:lvlText w:val="%1.%2.%3."/>
      <w:lvlJc w:val="left"/>
      <w:pPr>
        <w:tabs>
          <w:tab w:val="num" w:pos="357"/>
        </w:tabs>
        <w:ind w:left="357" w:hanging="357"/>
      </w:pPr>
      <w:rPr>
        <w:rFonts w:hint="default"/>
        <w:b/>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54602BA"/>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F666A93"/>
    <w:multiLevelType w:val="hybridMultilevel"/>
    <w:tmpl w:val="A7005A96"/>
    <w:lvl w:ilvl="0" w:tplc="F48095E8">
      <w:start w:val="1"/>
      <w:numFmt w:val="decimal"/>
      <w:lvlText w:val="%1"/>
      <w:lvlJc w:val="left"/>
      <w:pPr>
        <w:ind w:left="720" w:hanging="360"/>
      </w:pPr>
      <w:rPr>
        <w:rFonts w:ascii="Arial" w:hAnsi="Arial" w:hint="default"/>
        <w:b/>
        <w:i w:val="0"/>
        <w:color w:val="00666F"/>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60049A"/>
    <w:multiLevelType w:val="multilevel"/>
    <w:tmpl w:val="F0C41576"/>
    <w:lvl w:ilvl="0">
      <w:start w:val="1"/>
      <w:numFmt w:val="decimal"/>
      <w:lvlText w:val="%1."/>
      <w:lvlJc w:val="left"/>
      <w:pPr>
        <w:tabs>
          <w:tab w:val="num" w:pos="34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6EE5C78"/>
    <w:multiLevelType w:val="multilevel"/>
    <w:tmpl w:val="8830340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C4D3B27"/>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EA40901"/>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EA534F3"/>
    <w:multiLevelType w:val="multilevel"/>
    <w:tmpl w:val="497A583A"/>
    <w:lvl w:ilvl="0">
      <w:start w:val="1"/>
      <w:numFmt w:val="decimal"/>
      <w:lvlText w:val="%1."/>
      <w:lvlJc w:val="left"/>
      <w:pPr>
        <w:ind w:left="360" w:hanging="360"/>
      </w:pPr>
      <w:rPr>
        <w:rFonts w:ascii="Arial" w:hAnsi="Arial" w:hint="default"/>
        <w:b/>
        <w:i w:val="0"/>
        <w:color w:val="00666F"/>
        <w:sz w:val="32"/>
      </w:rPr>
    </w:lvl>
    <w:lvl w:ilvl="1">
      <w:start w:val="1"/>
      <w:numFmt w:val="decimal"/>
      <w:lvlText w:val="%1.%2."/>
      <w:lvlJc w:val="left"/>
      <w:pPr>
        <w:tabs>
          <w:tab w:val="num" w:pos="340"/>
        </w:tabs>
        <w:ind w:left="357" w:hanging="357"/>
      </w:pPr>
      <w:rPr>
        <w:rFonts w:hint="default"/>
      </w:rPr>
    </w:lvl>
    <w:lvl w:ilvl="2">
      <w:start w:val="1"/>
      <w:numFmt w:val="decimal"/>
      <w:lvlText w:val="%1.%2.%3."/>
      <w:lvlJc w:val="left"/>
      <w:pPr>
        <w:tabs>
          <w:tab w:val="num" w:pos="357"/>
        </w:tabs>
        <w:ind w:left="357" w:hanging="357"/>
      </w:pPr>
      <w:rPr>
        <w:rFonts w:hint="default"/>
        <w:b/>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FF7403F"/>
    <w:multiLevelType w:val="multilevel"/>
    <w:tmpl w:val="529228A4"/>
    <w:lvl w:ilvl="0">
      <w:start w:val="1"/>
      <w:numFmt w:val="decimal"/>
      <w:lvlText w:val="%1."/>
      <w:lvlJc w:val="left"/>
      <w:pPr>
        <w:tabs>
          <w:tab w:val="num" w:pos="624"/>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386697B"/>
    <w:multiLevelType w:val="multilevel"/>
    <w:tmpl w:val="E7D0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2466D0"/>
    <w:multiLevelType w:val="multilevel"/>
    <w:tmpl w:val="BAE80438"/>
    <w:lvl w:ilvl="0">
      <w:start w:val="1"/>
      <w:numFmt w:val="decimal"/>
      <w:lvlText w:val="%1."/>
      <w:lvlJc w:val="left"/>
      <w:pPr>
        <w:ind w:left="360" w:hanging="360"/>
      </w:pPr>
      <w:rPr>
        <w:rFonts w:ascii="Arial" w:hAnsi="Arial" w:hint="default"/>
        <w:b/>
        <w:i w:val="0"/>
        <w:color w:val="00666F"/>
        <w:sz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8856A2F"/>
    <w:multiLevelType w:val="multilevel"/>
    <w:tmpl w:val="40986AC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9E17060"/>
    <w:multiLevelType w:val="hybridMultilevel"/>
    <w:tmpl w:val="854E7A4A"/>
    <w:lvl w:ilvl="0" w:tplc="902EAC1E">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F0A079A"/>
    <w:multiLevelType w:val="multilevel"/>
    <w:tmpl w:val="BAE80438"/>
    <w:lvl w:ilvl="0">
      <w:start w:val="1"/>
      <w:numFmt w:val="decimal"/>
      <w:lvlText w:val="%1."/>
      <w:lvlJc w:val="left"/>
      <w:pPr>
        <w:ind w:left="360" w:hanging="360"/>
      </w:pPr>
      <w:rPr>
        <w:rFonts w:ascii="Arial" w:hAnsi="Arial" w:hint="default"/>
        <w:b/>
        <w:i w:val="0"/>
        <w:color w:val="00666F"/>
        <w:sz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7580301">
    <w:abstractNumId w:val="21"/>
  </w:num>
  <w:num w:numId="2" w16cid:durableId="66462671">
    <w:abstractNumId w:val="14"/>
  </w:num>
  <w:num w:numId="3" w16cid:durableId="180630009">
    <w:abstractNumId w:val="4"/>
  </w:num>
  <w:num w:numId="4" w16cid:durableId="1814710555">
    <w:abstractNumId w:val="1"/>
  </w:num>
  <w:num w:numId="5" w16cid:durableId="1324554216">
    <w:abstractNumId w:val="15"/>
  </w:num>
  <w:num w:numId="6" w16cid:durableId="376011268">
    <w:abstractNumId w:val="16"/>
  </w:num>
  <w:num w:numId="7" w16cid:durableId="615453018">
    <w:abstractNumId w:val="2"/>
  </w:num>
  <w:num w:numId="8" w16cid:durableId="1112240929">
    <w:abstractNumId w:val="13"/>
  </w:num>
  <w:num w:numId="9" w16cid:durableId="953366092">
    <w:abstractNumId w:val="18"/>
  </w:num>
  <w:num w:numId="10" w16cid:durableId="177895272">
    <w:abstractNumId w:val="11"/>
  </w:num>
  <w:num w:numId="11" w16cid:durableId="1926064147">
    <w:abstractNumId w:val="22"/>
  </w:num>
  <w:num w:numId="12" w16cid:durableId="1239903622">
    <w:abstractNumId w:val="5"/>
  </w:num>
  <w:num w:numId="13" w16cid:durableId="2146001932">
    <w:abstractNumId w:val="12"/>
  </w:num>
  <w:num w:numId="14" w16cid:durableId="1448818758">
    <w:abstractNumId w:val="10"/>
  </w:num>
  <w:num w:numId="15" w16cid:durableId="870074475">
    <w:abstractNumId w:val="8"/>
  </w:num>
  <w:num w:numId="16" w16cid:durableId="242643069">
    <w:abstractNumId w:val="20"/>
  </w:num>
  <w:num w:numId="17" w16cid:durableId="656611857">
    <w:abstractNumId w:val="23"/>
  </w:num>
  <w:num w:numId="18" w16cid:durableId="19862371">
    <w:abstractNumId w:val="17"/>
  </w:num>
  <w:num w:numId="19" w16cid:durableId="997658419">
    <w:abstractNumId w:val="7"/>
  </w:num>
  <w:num w:numId="20" w16cid:durableId="11815806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60984380">
    <w:abstractNumId w:val="19"/>
  </w:num>
  <w:num w:numId="22" w16cid:durableId="2129271296">
    <w:abstractNumId w:val="0"/>
  </w:num>
  <w:num w:numId="23" w16cid:durableId="2062483909">
    <w:abstractNumId w:val="6"/>
  </w:num>
  <w:num w:numId="24" w16cid:durableId="140937988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122874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1E"/>
    <w:rsid w:val="00001B55"/>
    <w:rsid w:val="000032F5"/>
    <w:rsid w:val="00016B9D"/>
    <w:rsid w:val="00023ADC"/>
    <w:rsid w:val="0002424A"/>
    <w:rsid w:val="00026736"/>
    <w:rsid w:val="00035652"/>
    <w:rsid w:val="000372AB"/>
    <w:rsid w:val="00052BD2"/>
    <w:rsid w:val="000625AB"/>
    <w:rsid w:val="00064938"/>
    <w:rsid w:val="000711D5"/>
    <w:rsid w:val="00074FF4"/>
    <w:rsid w:val="00076C83"/>
    <w:rsid w:val="0008010A"/>
    <w:rsid w:val="00083518"/>
    <w:rsid w:val="00083F34"/>
    <w:rsid w:val="000845DC"/>
    <w:rsid w:val="00087DD5"/>
    <w:rsid w:val="00090161"/>
    <w:rsid w:val="00092AC8"/>
    <w:rsid w:val="000A0FC9"/>
    <w:rsid w:val="000A5534"/>
    <w:rsid w:val="000B102B"/>
    <w:rsid w:val="000B17AD"/>
    <w:rsid w:val="000B64AD"/>
    <w:rsid w:val="000C5613"/>
    <w:rsid w:val="000C5943"/>
    <w:rsid w:val="000C5BE2"/>
    <w:rsid w:val="000D1EDD"/>
    <w:rsid w:val="000D2822"/>
    <w:rsid w:val="000D295F"/>
    <w:rsid w:val="000D39BD"/>
    <w:rsid w:val="000E1C03"/>
    <w:rsid w:val="000E1C3E"/>
    <w:rsid w:val="000E4ABC"/>
    <w:rsid w:val="000E5D0C"/>
    <w:rsid w:val="000E7A9B"/>
    <w:rsid w:val="000F1CDE"/>
    <w:rsid w:val="000F6EE8"/>
    <w:rsid w:val="000F7512"/>
    <w:rsid w:val="0010683F"/>
    <w:rsid w:val="00110F10"/>
    <w:rsid w:val="00112221"/>
    <w:rsid w:val="0011644E"/>
    <w:rsid w:val="00116DE6"/>
    <w:rsid w:val="0012127D"/>
    <w:rsid w:val="001231AE"/>
    <w:rsid w:val="00124386"/>
    <w:rsid w:val="001307F8"/>
    <w:rsid w:val="00133C9F"/>
    <w:rsid w:val="001365A1"/>
    <w:rsid w:val="001422DE"/>
    <w:rsid w:val="001511F5"/>
    <w:rsid w:val="00160497"/>
    <w:rsid w:val="00162940"/>
    <w:rsid w:val="001663B4"/>
    <w:rsid w:val="00170857"/>
    <w:rsid w:val="00174402"/>
    <w:rsid w:val="001747C2"/>
    <w:rsid w:val="00174A48"/>
    <w:rsid w:val="0017679D"/>
    <w:rsid w:val="0018182C"/>
    <w:rsid w:val="001819D6"/>
    <w:rsid w:val="00183025"/>
    <w:rsid w:val="00190548"/>
    <w:rsid w:val="0019528B"/>
    <w:rsid w:val="001957D0"/>
    <w:rsid w:val="0019585E"/>
    <w:rsid w:val="001A10D7"/>
    <w:rsid w:val="001A19C6"/>
    <w:rsid w:val="001B4CA5"/>
    <w:rsid w:val="001B53D6"/>
    <w:rsid w:val="001C3837"/>
    <w:rsid w:val="001D05CE"/>
    <w:rsid w:val="001D0A7E"/>
    <w:rsid w:val="001D4D6A"/>
    <w:rsid w:val="001D59DC"/>
    <w:rsid w:val="001E0821"/>
    <w:rsid w:val="001E1FE2"/>
    <w:rsid w:val="00202688"/>
    <w:rsid w:val="00213564"/>
    <w:rsid w:val="00213BFD"/>
    <w:rsid w:val="00213E18"/>
    <w:rsid w:val="002148F7"/>
    <w:rsid w:val="0021720F"/>
    <w:rsid w:val="0021766C"/>
    <w:rsid w:val="0022011F"/>
    <w:rsid w:val="00224CC7"/>
    <w:rsid w:val="0022654E"/>
    <w:rsid w:val="00231A35"/>
    <w:rsid w:val="00235C83"/>
    <w:rsid w:val="0023796A"/>
    <w:rsid w:val="00244107"/>
    <w:rsid w:val="00250220"/>
    <w:rsid w:val="00250A00"/>
    <w:rsid w:val="00251A56"/>
    <w:rsid w:val="00252740"/>
    <w:rsid w:val="00256B6B"/>
    <w:rsid w:val="00257397"/>
    <w:rsid w:val="00257F45"/>
    <w:rsid w:val="00260ECF"/>
    <w:rsid w:val="00261F32"/>
    <w:rsid w:val="00263671"/>
    <w:rsid w:val="00266727"/>
    <w:rsid w:val="0027459D"/>
    <w:rsid w:val="0027516B"/>
    <w:rsid w:val="002816E1"/>
    <w:rsid w:val="00281A49"/>
    <w:rsid w:val="0028662E"/>
    <w:rsid w:val="00286D12"/>
    <w:rsid w:val="00287121"/>
    <w:rsid w:val="00287AA5"/>
    <w:rsid w:val="00287D70"/>
    <w:rsid w:val="002A5D77"/>
    <w:rsid w:val="002A75D1"/>
    <w:rsid w:val="002B3BB9"/>
    <w:rsid w:val="002B53A1"/>
    <w:rsid w:val="002C0107"/>
    <w:rsid w:val="002C1FD5"/>
    <w:rsid w:val="002C5CC3"/>
    <w:rsid w:val="002C673A"/>
    <w:rsid w:val="002C7126"/>
    <w:rsid w:val="002D4699"/>
    <w:rsid w:val="002D5BF6"/>
    <w:rsid w:val="002D64F4"/>
    <w:rsid w:val="002E0D2C"/>
    <w:rsid w:val="002E1A54"/>
    <w:rsid w:val="002E3B79"/>
    <w:rsid w:val="002E4BB8"/>
    <w:rsid w:val="002E6D6A"/>
    <w:rsid w:val="002F028F"/>
    <w:rsid w:val="002F6AFB"/>
    <w:rsid w:val="002F79E4"/>
    <w:rsid w:val="00302EC5"/>
    <w:rsid w:val="003043B9"/>
    <w:rsid w:val="00304C9D"/>
    <w:rsid w:val="00306C51"/>
    <w:rsid w:val="00310D2C"/>
    <w:rsid w:val="0031495B"/>
    <w:rsid w:val="00320A5D"/>
    <w:rsid w:val="00320C81"/>
    <w:rsid w:val="00325E90"/>
    <w:rsid w:val="00327E82"/>
    <w:rsid w:val="00334EE0"/>
    <w:rsid w:val="0033596C"/>
    <w:rsid w:val="003416EA"/>
    <w:rsid w:val="00341A9F"/>
    <w:rsid w:val="00341ED0"/>
    <w:rsid w:val="003570EF"/>
    <w:rsid w:val="00357121"/>
    <w:rsid w:val="00357ED5"/>
    <w:rsid w:val="0036088A"/>
    <w:rsid w:val="00361391"/>
    <w:rsid w:val="00362EB4"/>
    <w:rsid w:val="00365466"/>
    <w:rsid w:val="0036579C"/>
    <w:rsid w:val="00367843"/>
    <w:rsid w:val="00367D9F"/>
    <w:rsid w:val="00370325"/>
    <w:rsid w:val="00376955"/>
    <w:rsid w:val="00380CBF"/>
    <w:rsid w:val="00381741"/>
    <w:rsid w:val="00382657"/>
    <w:rsid w:val="00383E81"/>
    <w:rsid w:val="00384E7F"/>
    <w:rsid w:val="00392C81"/>
    <w:rsid w:val="003A72F7"/>
    <w:rsid w:val="003B123C"/>
    <w:rsid w:val="003B155B"/>
    <w:rsid w:val="003B331D"/>
    <w:rsid w:val="003B4E07"/>
    <w:rsid w:val="003B7569"/>
    <w:rsid w:val="003B7B59"/>
    <w:rsid w:val="003C19F5"/>
    <w:rsid w:val="003D448C"/>
    <w:rsid w:val="003D6A6F"/>
    <w:rsid w:val="003D7E0B"/>
    <w:rsid w:val="003E1CF0"/>
    <w:rsid w:val="003E1F11"/>
    <w:rsid w:val="003E2D82"/>
    <w:rsid w:val="003E2F8E"/>
    <w:rsid w:val="003E75BC"/>
    <w:rsid w:val="00403FC0"/>
    <w:rsid w:val="00405E8B"/>
    <w:rsid w:val="0041098D"/>
    <w:rsid w:val="00420615"/>
    <w:rsid w:val="00422BA5"/>
    <w:rsid w:val="00422BCF"/>
    <w:rsid w:val="0042309C"/>
    <w:rsid w:val="00426575"/>
    <w:rsid w:val="004273AE"/>
    <w:rsid w:val="004274B6"/>
    <w:rsid w:val="0043010E"/>
    <w:rsid w:val="0043528A"/>
    <w:rsid w:val="00451392"/>
    <w:rsid w:val="00454383"/>
    <w:rsid w:val="00456014"/>
    <w:rsid w:val="00456624"/>
    <w:rsid w:val="00461B07"/>
    <w:rsid w:val="00464109"/>
    <w:rsid w:val="00464617"/>
    <w:rsid w:val="004647C4"/>
    <w:rsid w:val="00466E25"/>
    <w:rsid w:val="0046759A"/>
    <w:rsid w:val="00467D5B"/>
    <w:rsid w:val="004721BF"/>
    <w:rsid w:val="0047303E"/>
    <w:rsid w:val="00474AFC"/>
    <w:rsid w:val="00476FD3"/>
    <w:rsid w:val="00477452"/>
    <w:rsid w:val="00481BFC"/>
    <w:rsid w:val="004827D0"/>
    <w:rsid w:val="00482E8A"/>
    <w:rsid w:val="00495411"/>
    <w:rsid w:val="004A6FCF"/>
    <w:rsid w:val="004B07A3"/>
    <w:rsid w:val="004B1BC0"/>
    <w:rsid w:val="004B2A2E"/>
    <w:rsid w:val="004B5E2F"/>
    <w:rsid w:val="004B5EB6"/>
    <w:rsid w:val="004B5ED3"/>
    <w:rsid w:val="004C1113"/>
    <w:rsid w:val="004C19A0"/>
    <w:rsid w:val="004C4995"/>
    <w:rsid w:val="004C51D6"/>
    <w:rsid w:val="004C6CF8"/>
    <w:rsid w:val="004D1C3E"/>
    <w:rsid w:val="004D5337"/>
    <w:rsid w:val="004E1959"/>
    <w:rsid w:val="004E5887"/>
    <w:rsid w:val="004E5B46"/>
    <w:rsid w:val="004E6E00"/>
    <w:rsid w:val="004F2690"/>
    <w:rsid w:val="004F3B8E"/>
    <w:rsid w:val="004F4F35"/>
    <w:rsid w:val="005022F0"/>
    <w:rsid w:val="005029EF"/>
    <w:rsid w:val="005034F3"/>
    <w:rsid w:val="00507A04"/>
    <w:rsid w:val="00507C80"/>
    <w:rsid w:val="005106EB"/>
    <w:rsid w:val="00513805"/>
    <w:rsid w:val="005210A8"/>
    <w:rsid w:val="005261FB"/>
    <w:rsid w:val="005273F9"/>
    <w:rsid w:val="00531231"/>
    <w:rsid w:val="00534ACB"/>
    <w:rsid w:val="00541B1E"/>
    <w:rsid w:val="00544BDF"/>
    <w:rsid w:val="00544EFC"/>
    <w:rsid w:val="00545457"/>
    <w:rsid w:val="005462C8"/>
    <w:rsid w:val="00547084"/>
    <w:rsid w:val="0055034C"/>
    <w:rsid w:val="00550CED"/>
    <w:rsid w:val="00554B20"/>
    <w:rsid w:val="0055574E"/>
    <w:rsid w:val="00557377"/>
    <w:rsid w:val="0056318C"/>
    <w:rsid w:val="00563D18"/>
    <w:rsid w:val="005644B4"/>
    <w:rsid w:val="005669A8"/>
    <w:rsid w:val="0056767F"/>
    <w:rsid w:val="00567A0F"/>
    <w:rsid w:val="00580334"/>
    <w:rsid w:val="00580E97"/>
    <w:rsid w:val="005819E8"/>
    <w:rsid w:val="005839EC"/>
    <w:rsid w:val="005852C5"/>
    <w:rsid w:val="005865E3"/>
    <w:rsid w:val="005900B9"/>
    <w:rsid w:val="0059299E"/>
    <w:rsid w:val="00594F2F"/>
    <w:rsid w:val="00597247"/>
    <w:rsid w:val="005A0AF6"/>
    <w:rsid w:val="005A7FD4"/>
    <w:rsid w:val="005B050C"/>
    <w:rsid w:val="005B0AA5"/>
    <w:rsid w:val="005B41AD"/>
    <w:rsid w:val="005B43DA"/>
    <w:rsid w:val="005B5D81"/>
    <w:rsid w:val="005C4B13"/>
    <w:rsid w:val="005D1259"/>
    <w:rsid w:val="005D28F7"/>
    <w:rsid w:val="005D4D7B"/>
    <w:rsid w:val="005D6F85"/>
    <w:rsid w:val="005E1CCF"/>
    <w:rsid w:val="005E460C"/>
    <w:rsid w:val="005E4E7D"/>
    <w:rsid w:val="005E6E24"/>
    <w:rsid w:val="005E776C"/>
    <w:rsid w:val="005F4A1F"/>
    <w:rsid w:val="005F7ECB"/>
    <w:rsid w:val="00600BD7"/>
    <w:rsid w:val="006033E1"/>
    <w:rsid w:val="0060693F"/>
    <w:rsid w:val="00612361"/>
    <w:rsid w:val="00613DB1"/>
    <w:rsid w:val="00617243"/>
    <w:rsid w:val="00620270"/>
    <w:rsid w:val="00621675"/>
    <w:rsid w:val="00621E0C"/>
    <w:rsid w:val="00621E3E"/>
    <w:rsid w:val="00622470"/>
    <w:rsid w:val="00623045"/>
    <w:rsid w:val="00625DF8"/>
    <w:rsid w:val="0062643B"/>
    <w:rsid w:val="00633384"/>
    <w:rsid w:val="00636EF6"/>
    <w:rsid w:val="00637216"/>
    <w:rsid w:val="006375BF"/>
    <w:rsid w:val="00640B88"/>
    <w:rsid w:val="00642D7D"/>
    <w:rsid w:val="00643585"/>
    <w:rsid w:val="00650799"/>
    <w:rsid w:val="006518AF"/>
    <w:rsid w:val="0065242C"/>
    <w:rsid w:val="0065404A"/>
    <w:rsid w:val="00663477"/>
    <w:rsid w:val="00663639"/>
    <w:rsid w:val="00663F36"/>
    <w:rsid w:val="0066441A"/>
    <w:rsid w:val="00670436"/>
    <w:rsid w:val="006711BC"/>
    <w:rsid w:val="006725BB"/>
    <w:rsid w:val="006728A1"/>
    <w:rsid w:val="006762D0"/>
    <w:rsid w:val="00677F4B"/>
    <w:rsid w:val="00680169"/>
    <w:rsid w:val="00682DFC"/>
    <w:rsid w:val="006854A9"/>
    <w:rsid w:val="006866A5"/>
    <w:rsid w:val="00686E21"/>
    <w:rsid w:val="006876A5"/>
    <w:rsid w:val="00687F78"/>
    <w:rsid w:val="00691F11"/>
    <w:rsid w:val="00693C85"/>
    <w:rsid w:val="00697AB1"/>
    <w:rsid w:val="00697FF1"/>
    <w:rsid w:val="006A7844"/>
    <w:rsid w:val="006B668B"/>
    <w:rsid w:val="006C4C11"/>
    <w:rsid w:val="006C523E"/>
    <w:rsid w:val="006C5AE8"/>
    <w:rsid w:val="006C67AF"/>
    <w:rsid w:val="006D105C"/>
    <w:rsid w:val="006D1FDF"/>
    <w:rsid w:val="006D3C16"/>
    <w:rsid w:val="006D4454"/>
    <w:rsid w:val="006D60F8"/>
    <w:rsid w:val="006D6483"/>
    <w:rsid w:val="006E0DC0"/>
    <w:rsid w:val="00703801"/>
    <w:rsid w:val="007067A9"/>
    <w:rsid w:val="00710AC4"/>
    <w:rsid w:val="0071333F"/>
    <w:rsid w:val="00714D44"/>
    <w:rsid w:val="00715323"/>
    <w:rsid w:val="007157B7"/>
    <w:rsid w:val="00716146"/>
    <w:rsid w:val="00717B06"/>
    <w:rsid w:val="0072429C"/>
    <w:rsid w:val="00727D91"/>
    <w:rsid w:val="00733C72"/>
    <w:rsid w:val="00741A62"/>
    <w:rsid w:val="00747D95"/>
    <w:rsid w:val="00752D01"/>
    <w:rsid w:val="00754B64"/>
    <w:rsid w:val="007559C9"/>
    <w:rsid w:val="00756C9F"/>
    <w:rsid w:val="00760804"/>
    <w:rsid w:val="0077173E"/>
    <w:rsid w:val="00771BF7"/>
    <w:rsid w:val="00771DDD"/>
    <w:rsid w:val="00773070"/>
    <w:rsid w:val="007731FA"/>
    <w:rsid w:val="007735DD"/>
    <w:rsid w:val="00774A87"/>
    <w:rsid w:val="0077799B"/>
    <w:rsid w:val="007832B2"/>
    <w:rsid w:val="0078333F"/>
    <w:rsid w:val="007836AF"/>
    <w:rsid w:val="00794CE2"/>
    <w:rsid w:val="00796412"/>
    <w:rsid w:val="007A0E50"/>
    <w:rsid w:val="007A6DD6"/>
    <w:rsid w:val="007A714D"/>
    <w:rsid w:val="007B1BDE"/>
    <w:rsid w:val="007B29AC"/>
    <w:rsid w:val="007B2D0C"/>
    <w:rsid w:val="007B7089"/>
    <w:rsid w:val="007C20ED"/>
    <w:rsid w:val="007C4C24"/>
    <w:rsid w:val="007C696D"/>
    <w:rsid w:val="007C725A"/>
    <w:rsid w:val="007C7A7B"/>
    <w:rsid w:val="007D05F5"/>
    <w:rsid w:val="007D59AF"/>
    <w:rsid w:val="007D5B93"/>
    <w:rsid w:val="007E5600"/>
    <w:rsid w:val="007E60D1"/>
    <w:rsid w:val="007E64AA"/>
    <w:rsid w:val="007E6949"/>
    <w:rsid w:val="007E71FF"/>
    <w:rsid w:val="007F216A"/>
    <w:rsid w:val="007F5A4E"/>
    <w:rsid w:val="007F7631"/>
    <w:rsid w:val="00802A66"/>
    <w:rsid w:val="00804025"/>
    <w:rsid w:val="00804941"/>
    <w:rsid w:val="008069A6"/>
    <w:rsid w:val="00806F92"/>
    <w:rsid w:val="00814A09"/>
    <w:rsid w:val="0081562B"/>
    <w:rsid w:val="00816334"/>
    <w:rsid w:val="0082145F"/>
    <w:rsid w:val="008239A2"/>
    <w:rsid w:val="00824135"/>
    <w:rsid w:val="008263D0"/>
    <w:rsid w:val="0082751B"/>
    <w:rsid w:val="0083099A"/>
    <w:rsid w:val="00831F06"/>
    <w:rsid w:val="00832DFB"/>
    <w:rsid w:val="008335AB"/>
    <w:rsid w:val="00840F55"/>
    <w:rsid w:val="00843374"/>
    <w:rsid w:val="00846341"/>
    <w:rsid w:val="00846D59"/>
    <w:rsid w:val="00850018"/>
    <w:rsid w:val="00850418"/>
    <w:rsid w:val="00850D25"/>
    <w:rsid w:val="00860D8C"/>
    <w:rsid w:val="0086467F"/>
    <w:rsid w:val="008648AE"/>
    <w:rsid w:val="008658C0"/>
    <w:rsid w:val="008658C5"/>
    <w:rsid w:val="00867EE1"/>
    <w:rsid w:val="0087378A"/>
    <w:rsid w:val="0087714A"/>
    <w:rsid w:val="00877228"/>
    <w:rsid w:val="008824B2"/>
    <w:rsid w:val="008879B5"/>
    <w:rsid w:val="00894966"/>
    <w:rsid w:val="00896238"/>
    <w:rsid w:val="00896E4A"/>
    <w:rsid w:val="008976E9"/>
    <w:rsid w:val="008A48BA"/>
    <w:rsid w:val="008A63CA"/>
    <w:rsid w:val="008B0098"/>
    <w:rsid w:val="008B2E04"/>
    <w:rsid w:val="008C1003"/>
    <w:rsid w:val="008C4393"/>
    <w:rsid w:val="008C5829"/>
    <w:rsid w:val="008C6BEA"/>
    <w:rsid w:val="008D1103"/>
    <w:rsid w:val="008E03BD"/>
    <w:rsid w:val="008E0833"/>
    <w:rsid w:val="008E3E56"/>
    <w:rsid w:val="008E408B"/>
    <w:rsid w:val="008E7792"/>
    <w:rsid w:val="008E7B1E"/>
    <w:rsid w:val="008F03D3"/>
    <w:rsid w:val="008F0B70"/>
    <w:rsid w:val="008F187D"/>
    <w:rsid w:val="008F279E"/>
    <w:rsid w:val="008F3313"/>
    <w:rsid w:val="00901DF8"/>
    <w:rsid w:val="00901F01"/>
    <w:rsid w:val="00902468"/>
    <w:rsid w:val="009025BE"/>
    <w:rsid w:val="0092327B"/>
    <w:rsid w:val="00924FCF"/>
    <w:rsid w:val="009311A0"/>
    <w:rsid w:val="00931CD6"/>
    <w:rsid w:val="00933103"/>
    <w:rsid w:val="00933C00"/>
    <w:rsid w:val="00937707"/>
    <w:rsid w:val="009408C6"/>
    <w:rsid w:val="00940BC7"/>
    <w:rsid w:val="00945191"/>
    <w:rsid w:val="0095030C"/>
    <w:rsid w:val="00951B59"/>
    <w:rsid w:val="00951BA6"/>
    <w:rsid w:val="00951DA0"/>
    <w:rsid w:val="0095267A"/>
    <w:rsid w:val="00953E02"/>
    <w:rsid w:val="00956428"/>
    <w:rsid w:val="00960708"/>
    <w:rsid w:val="00961BA9"/>
    <w:rsid w:val="0096577E"/>
    <w:rsid w:val="009700F8"/>
    <w:rsid w:val="00972FA3"/>
    <w:rsid w:val="00975744"/>
    <w:rsid w:val="009841F7"/>
    <w:rsid w:val="009937AD"/>
    <w:rsid w:val="009A2E9D"/>
    <w:rsid w:val="009A673C"/>
    <w:rsid w:val="009B2E60"/>
    <w:rsid w:val="009B60EE"/>
    <w:rsid w:val="009C2F14"/>
    <w:rsid w:val="009C5C55"/>
    <w:rsid w:val="009C632D"/>
    <w:rsid w:val="009C6B14"/>
    <w:rsid w:val="009C7CB2"/>
    <w:rsid w:val="009D1841"/>
    <w:rsid w:val="009D25DD"/>
    <w:rsid w:val="009E427E"/>
    <w:rsid w:val="009E75DB"/>
    <w:rsid w:val="009E790F"/>
    <w:rsid w:val="009F6991"/>
    <w:rsid w:val="009F7292"/>
    <w:rsid w:val="00A0532A"/>
    <w:rsid w:val="00A10743"/>
    <w:rsid w:val="00A11EA4"/>
    <w:rsid w:val="00A12601"/>
    <w:rsid w:val="00A16855"/>
    <w:rsid w:val="00A17785"/>
    <w:rsid w:val="00A21686"/>
    <w:rsid w:val="00A2477C"/>
    <w:rsid w:val="00A256AC"/>
    <w:rsid w:val="00A26B5C"/>
    <w:rsid w:val="00A2718D"/>
    <w:rsid w:val="00A33410"/>
    <w:rsid w:val="00A3374A"/>
    <w:rsid w:val="00A42AB0"/>
    <w:rsid w:val="00A43CC6"/>
    <w:rsid w:val="00A4586D"/>
    <w:rsid w:val="00A545D8"/>
    <w:rsid w:val="00A634C7"/>
    <w:rsid w:val="00A706B8"/>
    <w:rsid w:val="00A7793F"/>
    <w:rsid w:val="00A816C8"/>
    <w:rsid w:val="00A81E18"/>
    <w:rsid w:val="00A90B11"/>
    <w:rsid w:val="00A93680"/>
    <w:rsid w:val="00AA0424"/>
    <w:rsid w:val="00AA09B0"/>
    <w:rsid w:val="00AA18D1"/>
    <w:rsid w:val="00AA6C4E"/>
    <w:rsid w:val="00AB4908"/>
    <w:rsid w:val="00AB72B7"/>
    <w:rsid w:val="00AB747A"/>
    <w:rsid w:val="00AC008B"/>
    <w:rsid w:val="00AC1140"/>
    <w:rsid w:val="00AC5B68"/>
    <w:rsid w:val="00AE22E0"/>
    <w:rsid w:val="00AE782F"/>
    <w:rsid w:val="00AF70AD"/>
    <w:rsid w:val="00B021C0"/>
    <w:rsid w:val="00B04307"/>
    <w:rsid w:val="00B06351"/>
    <w:rsid w:val="00B155FB"/>
    <w:rsid w:val="00B22880"/>
    <w:rsid w:val="00B2612F"/>
    <w:rsid w:val="00B26D78"/>
    <w:rsid w:val="00B30170"/>
    <w:rsid w:val="00B30A3A"/>
    <w:rsid w:val="00B31913"/>
    <w:rsid w:val="00B31C40"/>
    <w:rsid w:val="00B35F2D"/>
    <w:rsid w:val="00B405ED"/>
    <w:rsid w:val="00B40A60"/>
    <w:rsid w:val="00B42C36"/>
    <w:rsid w:val="00B54F10"/>
    <w:rsid w:val="00B5561C"/>
    <w:rsid w:val="00B55687"/>
    <w:rsid w:val="00B61304"/>
    <w:rsid w:val="00B629F1"/>
    <w:rsid w:val="00B70166"/>
    <w:rsid w:val="00B741B6"/>
    <w:rsid w:val="00B91930"/>
    <w:rsid w:val="00B939AF"/>
    <w:rsid w:val="00B948BA"/>
    <w:rsid w:val="00BB1605"/>
    <w:rsid w:val="00BB5382"/>
    <w:rsid w:val="00BB5765"/>
    <w:rsid w:val="00BB78A9"/>
    <w:rsid w:val="00BC24DA"/>
    <w:rsid w:val="00BC76FC"/>
    <w:rsid w:val="00BD5172"/>
    <w:rsid w:val="00BD7C97"/>
    <w:rsid w:val="00BE2CB6"/>
    <w:rsid w:val="00BE3AF5"/>
    <w:rsid w:val="00BE422E"/>
    <w:rsid w:val="00BF4565"/>
    <w:rsid w:val="00BF62E1"/>
    <w:rsid w:val="00C011EB"/>
    <w:rsid w:val="00C016EF"/>
    <w:rsid w:val="00C02CE1"/>
    <w:rsid w:val="00C0431B"/>
    <w:rsid w:val="00C17F12"/>
    <w:rsid w:val="00C24881"/>
    <w:rsid w:val="00C46F39"/>
    <w:rsid w:val="00C4796E"/>
    <w:rsid w:val="00C47D01"/>
    <w:rsid w:val="00C5277D"/>
    <w:rsid w:val="00C565B1"/>
    <w:rsid w:val="00C66CB1"/>
    <w:rsid w:val="00C70184"/>
    <w:rsid w:val="00C70A96"/>
    <w:rsid w:val="00C71CC8"/>
    <w:rsid w:val="00C72F55"/>
    <w:rsid w:val="00C73DFD"/>
    <w:rsid w:val="00C74066"/>
    <w:rsid w:val="00C8405E"/>
    <w:rsid w:val="00C84785"/>
    <w:rsid w:val="00C93101"/>
    <w:rsid w:val="00C9534D"/>
    <w:rsid w:val="00C962EB"/>
    <w:rsid w:val="00C96BE3"/>
    <w:rsid w:val="00C9729B"/>
    <w:rsid w:val="00CA1495"/>
    <w:rsid w:val="00CA502F"/>
    <w:rsid w:val="00CA5548"/>
    <w:rsid w:val="00CB5A17"/>
    <w:rsid w:val="00CB5B9D"/>
    <w:rsid w:val="00CB6B73"/>
    <w:rsid w:val="00CC0807"/>
    <w:rsid w:val="00CC1F7A"/>
    <w:rsid w:val="00CC50F0"/>
    <w:rsid w:val="00CD120C"/>
    <w:rsid w:val="00CD2EAF"/>
    <w:rsid w:val="00CD3019"/>
    <w:rsid w:val="00CE3FAD"/>
    <w:rsid w:val="00CE43B5"/>
    <w:rsid w:val="00CF67F1"/>
    <w:rsid w:val="00CF720D"/>
    <w:rsid w:val="00CF75F1"/>
    <w:rsid w:val="00CF7999"/>
    <w:rsid w:val="00D01DE9"/>
    <w:rsid w:val="00D0254F"/>
    <w:rsid w:val="00D05C82"/>
    <w:rsid w:val="00D12DE3"/>
    <w:rsid w:val="00D1398F"/>
    <w:rsid w:val="00D14512"/>
    <w:rsid w:val="00D14EC6"/>
    <w:rsid w:val="00D2369A"/>
    <w:rsid w:val="00D25EB0"/>
    <w:rsid w:val="00D268F4"/>
    <w:rsid w:val="00D30094"/>
    <w:rsid w:val="00D32A34"/>
    <w:rsid w:val="00D33A73"/>
    <w:rsid w:val="00D4127B"/>
    <w:rsid w:val="00D42810"/>
    <w:rsid w:val="00D43227"/>
    <w:rsid w:val="00D47831"/>
    <w:rsid w:val="00D5496A"/>
    <w:rsid w:val="00D6058E"/>
    <w:rsid w:val="00D65FD4"/>
    <w:rsid w:val="00D71795"/>
    <w:rsid w:val="00D76CEA"/>
    <w:rsid w:val="00D83527"/>
    <w:rsid w:val="00D83F6E"/>
    <w:rsid w:val="00D85A67"/>
    <w:rsid w:val="00D93A0D"/>
    <w:rsid w:val="00D960F3"/>
    <w:rsid w:val="00D97641"/>
    <w:rsid w:val="00DA24AF"/>
    <w:rsid w:val="00DA64D7"/>
    <w:rsid w:val="00DB478D"/>
    <w:rsid w:val="00DB5BC1"/>
    <w:rsid w:val="00DC002D"/>
    <w:rsid w:val="00DC0D57"/>
    <w:rsid w:val="00DC3229"/>
    <w:rsid w:val="00DC70D2"/>
    <w:rsid w:val="00DD2F3E"/>
    <w:rsid w:val="00DD742C"/>
    <w:rsid w:val="00DE3EF5"/>
    <w:rsid w:val="00DE588E"/>
    <w:rsid w:val="00DE6DCF"/>
    <w:rsid w:val="00DF07CB"/>
    <w:rsid w:val="00DF159B"/>
    <w:rsid w:val="00DF65A0"/>
    <w:rsid w:val="00E00CE3"/>
    <w:rsid w:val="00E02081"/>
    <w:rsid w:val="00E03911"/>
    <w:rsid w:val="00E07171"/>
    <w:rsid w:val="00E078F8"/>
    <w:rsid w:val="00E145E7"/>
    <w:rsid w:val="00E166DD"/>
    <w:rsid w:val="00E20AB6"/>
    <w:rsid w:val="00E2451E"/>
    <w:rsid w:val="00E248FE"/>
    <w:rsid w:val="00E25A1D"/>
    <w:rsid w:val="00E26CC6"/>
    <w:rsid w:val="00E27DE7"/>
    <w:rsid w:val="00E30632"/>
    <w:rsid w:val="00E35FBC"/>
    <w:rsid w:val="00E40BFC"/>
    <w:rsid w:val="00E41153"/>
    <w:rsid w:val="00E428E9"/>
    <w:rsid w:val="00E4572A"/>
    <w:rsid w:val="00E45C77"/>
    <w:rsid w:val="00E46937"/>
    <w:rsid w:val="00E50E41"/>
    <w:rsid w:val="00E53F3B"/>
    <w:rsid w:val="00E57273"/>
    <w:rsid w:val="00E578C5"/>
    <w:rsid w:val="00E6432E"/>
    <w:rsid w:val="00E65079"/>
    <w:rsid w:val="00E702CE"/>
    <w:rsid w:val="00E8230A"/>
    <w:rsid w:val="00E824ED"/>
    <w:rsid w:val="00E82589"/>
    <w:rsid w:val="00E83D28"/>
    <w:rsid w:val="00E842E8"/>
    <w:rsid w:val="00E86602"/>
    <w:rsid w:val="00E90AB2"/>
    <w:rsid w:val="00E92674"/>
    <w:rsid w:val="00EA04BC"/>
    <w:rsid w:val="00EA2B8D"/>
    <w:rsid w:val="00EA6DBF"/>
    <w:rsid w:val="00EB55A6"/>
    <w:rsid w:val="00EB5ECF"/>
    <w:rsid w:val="00EC2C98"/>
    <w:rsid w:val="00EC2CBC"/>
    <w:rsid w:val="00ED124D"/>
    <w:rsid w:val="00ED1947"/>
    <w:rsid w:val="00ED2268"/>
    <w:rsid w:val="00ED428C"/>
    <w:rsid w:val="00ED4CDE"/>
    <w:rsid w:val="00ED748B"/>
    <w:rsid w:val="00EE43D7"/>
    <w:rsid w:val="00EE5B59"/>
    <w:rsid w:val="00EE6042"/>
    <w:rsid w:val="00EE76DA"/>
    <w:rsid w:val="00EF4955"/>
    <w:rsid w:val="00EF4EFD"/>
    <w:rsid w:val="00EF6E42"/>
    <w:rsid w:val="00F01830"/>
    <w:rsid w:val="00F06F03"/>
    <w:rsid w:val="00F1115E"/>
    <w:rsid w:val="00F1541A"/>
    <w:rsid w:val="00F15F4E"/>
    <w:rsid w:val="00F23BE6"/>
    <w:rsid w:val="00F30519"/>
    <w:rsid w:val="00F40E3D"/>
    <w:rsid w:val="00F416C5"/>
    <w:rsid w:val="00F46455"/>
    <w:rsid w:val="00F46AA5"/>
    <w:rsid w:val="00F55FBC"/>
    <w:rsid w:val="00F56C92"/>
    <w:rsid w:val="00F5700B"/>
    <w:rsid w:val="00F61670"/>
    <w:rsid w:val="00F61AFD"/>
    <w:rsid w:val="00F62B9A"/>
    <w:rsid w:val="00F63098"/>
    <w:rsid w:val="00F6355D"/>
    <w:rsid w:val="00F665B2"/>
    <w:rsid w:val="00F754C6"/>
    <w:rsid w:val="00F801FC"/>
    <w:rsid w:val="00F82037"/>
    <w:rsid w:val="00F831A8"/>
    <w:rsid w:val="00F84572"/>
    <w:rsid w:val="00F84A9E"/>
    <w:rsid w:val="00F860C1"/>
    <w:rsid w:val="00F90401"/>
    <w:rsid w:val="00F9040F"/>
    <w:rsid w:val="00F90C59"/>
    <w:rsid w:val="00F9156D"/>
    <w:rsid w:val="00F91DBA"/>
    <w:rsid w:val="00F93705"/>
    <w:rsid w:val="00FA2F32"/>
    <w:rsid w:val="00FA6C43"/>
    <w:rsid w:val="00FB2507"/>
    <w:rsid w:val="00FB3612"/>
    <w:rsid w:val="00FC01F9"/>
    <w:rsid w:val="00FC0D81"/>
    <w:rsid w:val="00FC27EA"/>
    <w:rsid w:val="00FC7F96"/>
    <w:rsid w:val="00FD19ED"/>
    <w:rsid w:val="00FD1F4C"/>
    <w:rsid w:val="00FD74DC"/>
    <w:rsid w:val="00FD7737"/>
    <w:rsid w:val="00FD794D"/>
    <w:rsid w:val="00FE0F0C"/>
    <w:rsid w:val="00FF4851"/>
    <w:rsid w:val="00FF7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E0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nl-NL" w:eastAsia="nl-NL"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rsid w:val="00C962EB"/>
    <w:pPr>
      <w:spacing w:line="312" w:lineRule="auto"/>
    </w:pPr>
  </w:style>
  <w:style w:type="paragraph" w:styleId="Kop1">
    <w:name w:val="heading 1"/>
    <w:aliases w:val="Hoofdstuk"/>
    <w:basedOn w:val="Kop2"/>
    <w:next w:val="Normaal"/>
    <w:link w:val="Kop1Char"/>
    <w:qFormat/>
    <w:rsid w:val="00B40A60"/>
    <w:pPr>
      <w:jc w:val="center"/>
      <w:outlineLvl w:val="0"/>
    </w:pPr>
    <w:rPr>
      <w:spacing w:val="40"/>
    </w:rPr>
  </w:style>
  <w:style w:type="paragraph" w:styleId="Kop2">
    <w:name w:val="heading 2"/>
    <w:aliases w:val="Artikel"/>
    <w:next w:val="Normaal"/>
    <w:link w:val="Kop2Char"/>
    <w:qFormat/>
    <w:rsid w:val="0095267A"/>
    <w:pPr>
      <w:spacing w:after="160"/>
      <w:outlineLvl w:val="1"/>
    </w:pPr>
    <w:rPr>
      <w:b/>
      <w:bCs/>
      <w:iCs/>
      <w:color w:val="595959" w:themeColor="text1" w:themeTint="A6"/>
      <w:sz w:val="28"/>
      <w:szCs w:val="28"/>
      <w:lang w:eastAsia="en-US"/>
    </w:rPr>
  </w:style>
  <w:style w:type="paragraph" w:styleId="Kop3">
    <w:name w:val="heading 3"/>
    <w:aliases w:val="Subparagraaf"/>
    <w:basedOn w:val="Normaal"/>
    <w:next w:val="Normaal"/>
    <w:qFormat/>
    <w:rsid w:val="00124386"/>
    <w:pPr>
      <w:numPr>
        <w:ilvl w:val="2"/>
        <w:numId w:val="14"/>
      </w:numPr>
      <w:outlineLvl w:val="2"/>
    </w:pPr>
    <w:rPr>
      <w:b/>
    </w:rPr>
  </w:style>
  <w:style w:type="paragraph" w:styleId="Kop4">
    <w:name w:val="heading 4"/>
    <w:aliases w:val="Aanduiding"/>
    <w:basedOn w:val="Normaal"/>
    <w:next w:val="Normaal"/>
    <w:link w:val="Kop4Char"/>
    <w:rsid w:val="001B4CA5"/>
    <w:pPr>
      <w:keepNext/>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C0D57"/>
    <w:pPr>
      <w:tabs>
        <w:tab w:val="center" w:pos="4153"/>
        <w:tab w:val="right" w:pos="8306"/>
      </w:tabs>
    </w:pPr>
  </w:style>
  <w:style w:type="paragraph" w:styleId="Voettekst">
    <w:name w:val="footer"/>
    <w:basedOn w:val="Standaard"/>
    <w:rsid w:val="00CF75F1"/>
    <w:pPr>
      <w:tabs>
        <w:tab w:val="center" w:pos="4153"/>
        <w:tab w:val="right" w:pos="8306"/>
      </w:tabs>
    </w:pPr>
  </w:style>
  <w:style w:type="paragraph" w:customStyle="1" w:styleId="Titelinhoud">
    <w:name w:val="Titelinhoud"/>
    <w:basedOn w:val="Normaal"/>
    <w:next w:val="Normaal"/>
    <w:rsid w:val="001B53D6"/>
    <w:pPr>
      <w:spacing w:after="560"/>
      <w:jc w:val="right"/>
    </w:pPr>
    <w:rPr>
      <w:rFonts w:cs="Times New Roman"/>
      <w:sz w:val="36"/>
    </w:rPr>
  </w:style>
  <w:style w:type="paragraph" w:styleId="Inhopg1">
    <w:name w:val="toc 1"/>
    <w:basedOn w:val="Normaal"/>
    <w:next w:val="Inhopg2"/>
    <w:autoRedefine/>
    <w:uiPriority w:val="39"/>
    <w:rsid w:val="002816E1"/>
    <w:pPr>
      <w:tabs>
        <w:tab w:val="left" w:pos="567"/>
        <w:tab w:val="right" w:leader="dot" w:pos="9628"/>
      </w:tabs>
      <w:spacing w:before="240"/>
    </w:pPr>
    <w:rPr>
      <w:rFonts w:cstheme="minorHAnsi"/>
      <w:b/>
      <w:bCs/>
      <w:caps/>
      <w:color w:val="00666F"/>
    </w:rPr>
  </w:style>
  <w:style w:type="paragraph" w:styleId="Bijschrift">
    <w:name w:val="caption"/>
    <w:basedOn w:val="Standaard"/>
    <w:next w:val="Standaard"/>
    <w:rsid w:val="00C962EB"/>
    <w:pPr>
      <w:spacing w:line="240" w:lineRule="auto"/>
    </w:pPr>
    <w:rPr>
      <w:bCs/>
      <w:sz w:val="16"/>
    </w:rPr>
  </w:style>
  <w:style w:type="paragraph" w:styleId="Lijstmetafbeeldingen">
    <w:name w:val="table of figures"/>
    <w:basedOn w:val="Standaard"/>
    <w:next w:val="Standaard"/>
    <w:semiHidden/>
    <w:pPr>
      <w:ind w:left="440" w:hanging="440"/>
    </w:pPr>
  </w:style>
  <w:style w:type="character" w:styleId="Paginanummer">
    <w:name w:val="page number"/>
    <w:rsid w:val="00682DFC"/>
    <w:rPr>
      <w:rFonts w:ascii="Verdana" w:hAnsi="Verdana"/>
      <w:sz w:val="16"/>
    </w:rPr>
  </w:style>
  <w:style w:type="table" w:styleId="Tabelraster">
    <w:name w:val="Table Grid"/>
    <w:basedOn w:val="Standaardtabel"/>
    <w:rsid w:val="00260ECF"/>
    <w:rPr>
      <w:rFonts w:ascii="Verdana" w:hAnsi="Verdana"/>
      <w:sz w:val="16"/>
    </w:rPr>
    <w:tblPr>
      <w:tblBorders>
        <w:top w:val="single" w:sz="2" w:space="0" w:color="auto"/>
        <w:bottom w:val="single" w:sz="2" w:space="0" w:color="auto"/>
        <w:insideH w:val="single" w:sz="2" w:space="0" w:color="auto"/>
        <w:insideV w:val="single" w:sz="48" w:space="0" w:color="FFFFFF"/>
      </w:tblBorders>
      <w:tblCellMar>
        <w:left w:w="0" w:type="dxa"/>
        <w:right w:w="0" w:type="dxa"/>
      </w:tblCellMar>
    </w:tblPr>
    <w:tcPr>
      <w:tcMar>
        <w:top w:w="34" w:type="dxa"/>
        <w:bottom w:w="34" w:type="dxa"/>
      </w:tcMar>
    </w:tcPr>
  </w:style>
  <w:style w:type="paragraph" w:styleId="Inhopg2">
    <w:name w:val="toc 2"/>
    <w:basedOn w:val="Standaard"/>
    <w:next w:val="Standaard"/>
    <w:autoRedefine/>
    <w:uiPriority w:val="39"/>
    <w:rsid w:val="005E4E7D"/>
    <w:rPr>
      <w:rFonts w:cstheme="minorHAnsi"/>
    </w:rPr>
  </w:style>
  <w:style w:type="paragraph" w:customStyle="1" w:styleId="Titelvoorblad">
    <w:name w:val="Titel_voorblad"/>
    <w:basedOn w:val="Standaard"/>
    <w:rsid w:val="009C6B14"/>
    <w:pPr>
      <w:spacing w:line="720" w:lineRule="exact"/>
    </w:pPr>
    <w:rPr>
      <w:rFonts w:cs="Times New Roman"/>
      <w:sz w:val="36"/>
    </w:rPr>
  </w:style>
  <w:style w:type="paragraph" w:styleId="Inhopg3">
    <w:name w:val="toc 3"/>
    <w:basedOn w:val="Normaal"/>
    <w:next w:val="Standaard"/>
    <w:autoRedefine/>
    <w:uiPriority w:val="39"/>
    <w:rsid w:val="0022011F"/>
    <w:pPr>
      <w:ind w:left="567"/>
    </w:pPr>
    <w:rPr>
      <w:rFonts w:cstheme="minorHAnsi"/>
      <w:iCs/>
    </w:rPr>
  </w:style>
  <w:style w:type="paragraph" w:styleId="Inhopg5">
    <w:name w:val="toc 5"/>
    <w:basedOn w:val="Standaard"/>
    <w:next w:val="Standaard"/>
    <w:autoRedefine/>
    <w:semiHidden/>
    <w:pPr>
      <w:ind w:left="800"/>
    </w:pPr>
    <w:rPr>
      <w:rFonts w:asciiTheme="minorHAnsi" w:hAnsiTheme="minorHAnsi" w:cstheme="minorHAnsi"/>
      <w:sz w:val="18"/>
      <w:szCs w:val="18"/>
    </w:rPr>
  </w:style>
  <w:style w:type="paragraph" w:styleId="Inhopg4">
    <w:name w:val="toc 4"/>
    <w:basedOn w:val="Standaard"/>
    <w:next w:val="Standaard"/>
    <w:autoRedefine/>
    <w:semiHidden/>
    <w:pPr>
      <w:ind w:left="600"/>
    </w:pPr>
    <w:rPr>
      <w:rFonts w:asciiTheme="minorHAnsi" w:hAnsiTheme="minorHAnsi" w:cstheme="minorHAnsi"/>
      <w:sz w:val="18"/>
      <w:szCs w:val="18"/>
    </w:rPr>
  </w:style>
  <w:style w:type="paragraph" w:styleId="Inhopg6">
    <w:name w:val="toc 6"/>
    <w:basedOn w:val="Standaard"/>
    <w:next w:val="Standaard"/>
    <w:autoRedefine/>
    <w:semiHidden/>
    <w:pPr>
      <w:ind w:left="1000"/>
    </w:pPr>
    <w:rPr>
      <w:rFonts w:asciiTheme="minorHAnsi" w:hAnsiTheme="minorHAnsi" w:cstheme="minorHAnsi"/>
      <w:sz w:val="18"/>
      <w:szCs w:val="18"/>
    </w:rPr>
  </w:style>
  <w:style w:type="paragraph" w:styleId="Inhopg7">
    <w:name w:val="toc 7"/>
    <w:basedOn w:val="Standaard"/>
    <w:next w:val="Standaard"/>
    <w:autoRedefine/>
    <w:semiHidden/>
    <w:pPr>
      <w:ind w:left="1200"/>
    </w:pPr>
    <w:rPr>
      <w:rFonts w:asciiTheme="minorHAnsi" w:hAnsiTheme="minorHAnsi" w:cstheme="minorHAnsi"/>
      <w:sz w:val="18"/>
      <w:szCs w:val="18"/>
    </w:rPr>
  </w:style>
  <w:style w:type="paragraph" w:styleId="Inhopg8">
    <w:name w:val="toc 8"/>
    <w:basedOn w:val="Standaard"/>
    <w:next w:val="Standaard"/>
    <w:autoRedefine/>
    <w:semiHidden/>
    <w:pPr>
      <w:ind w:left="1400"/>
    </w:pPr>
    <w:rPr>
      <w:rFonts w:asciiTheme="minorHAnsi" w:hAnsiTheme="minorHAnsi" w:cstheme="minorHAnsi"/>
      <w:sz w:val="18"/>
      <w:szCs w:val="18"/>
    </w:rPr>
  </w:style>
  <w:style w:type="paragraph" w:styleId="Inhopg9">
    <w:name w:val="toc 9"/>
    <w:basedOn w:val="Standaard"/>
    <w:next w:val="Standaard"/>
    <w:autoRedefine/>
    <w:semiHidden/>
    <w:pPr>
      <w:ind w:left="1600"/>
    </w:pPr>
    <w:rPr>
      <w:rFonts w:asciiTheme="minorHAnsi" w:hAnsiTheme="minorHAnsi" w:cstheme="minorHAnsi"/>
      <w:sz w:val="18"/>
      <w:szCs w:val="18"/>
    </w:rPr>
  </w:style>
  <w:style w:type="character" w:customStyle="1" w:styleId="NormaalChar">
    <w:name w:val="Normaal Char"/>
    <w:link w:val="Normaal"/>
    <w:rsid w:val="0095267A"/>
    <w:rPr>
      <w:rFonts w:ascii="Arial" w:hAnsi="Arial" w:cs="Arial"/>
      <w:szCs w:val="22"/>
      <w:lang w:eastAsia="en-US"/>
    </w:rPr>
  </w:style>
  <w:style w:type="paragraph" w:customStyle="1" w:styleId="Normaal">
    <w:name w:val="Normaal"/>
    <w:basedOn w:val="Standaard"/>
    <w:link w:val="NormaalChar"/>
    <w:qFormat/>
    <w:rsid w:val="0095267A"/>
    <w:pPr>
      <w:spacing w:line="240" w:lineRule="auto"/>
    </w:pPr>
  </w:style>
  <w:style w:type="character" w:customStyle="1" w:styleId="Kop4Char">
    <w:name w:val="Kop 4 Char"/>
    <w:aliases w:val="Aanduiding Char"/>
    <w:link w:val="Kop4"/>
    <w:rsid w:val="001B4CA5"/>
    <w:rPr>
      <w:rFonts w:ascii="Verdana" w:hAnsi="Verdana" w:cs="Arial"/>
      <w:b/>
      <w:bCs/>
      <w:sz w:val="16"/>
      <w:szCs w:val="22"/>
      <w:lang w:val="nl-NL" w:eastAsia="en-US" w:bidi="ar-SA"/>
    </w:rPr>
  </w:style>
  <w:style w:type="character" w:styleId="Hyperlink">
    <w:name w:val="Hyperlink"/>
    <w:uiPriority w:val="99"/>
    <w:rsid w:val="00A256AC"/>
    <w:rPr>
      <w:color w:val="0000FF"/>
      <w:u w:val="single"/>
    </w:rPr>
  </w:style>
  <w:style w:type="paragraph" w:styleId="Ballontekst">
    <w:name w:val="Balloon Text"/>
    <w:basedOn w:val="Standaard"/>
    <w:link w:val="BallontekstChar"/>
    <w:rsid w:val="00E00CE3"/>
    <w:pPr>
      <w:spacing w:line="240" w:lineRule="auto"/>
    </w:pPr>
    <w:rPr>
      <w:rFonts w:ascii="Tahoma" w:hAnsi="Tahoma" w:cs="Tahoma"/>
      <w:szCs w:val="16"/>
    </w:rPr>
  </w:style>
  <w:style w:type="character" w:customStyle="1" w:styleId="BallontekstChar">
    <w:name w:val="Ballontekst Char"/>
    <w:link w:val="Ballontekst"/>
    <w:rsid w:val="00E00CE3"/>
    <w:rPr>
      <w:rFonts w:ascii="Tahoma" w:hAnsi="Tahoma" w:cs="Tahoma"/>
      <w:sz w:val="16"/>
      <w:szCs w:val="16"/>
      <w:lang w:eastAsia="en-US"/>
    </w:rPr>
  </w:style>
  <w:style w:type="table" w:customStyle="1" w:styleId="Lenvantotabel">
    <w:name w:val="Lenvantotabel"/>
    <w:basedOn w:val="Standaardtabel"/>
    <w:uiPriority w:val="99"/>
    <w:rsid w:val="00174A48"/>
    <w:rPr>
      <w:sz w:val="22"/>
    </w:rPr>
    <w:tblPr>
      <w:tblBorders>
        <w:insideH w:val="single" w:sz="4" w:space="0" w:color="FF9F36"/>
        <w:insideV w:val="single" w:sz="4" w:space="0" w:color="FF9F36"/>
      </w:tblBorders>
      <w:tblCellMar>
        <w:top w:w="170" w:type="dxa"/>
        <w:bottom w:w="170" w:type="dxa"/>
      </w:tblCellMar>
    </w:tblPr>
    <w:tblStylePr w:type="firstRow">
      <w:rPr>
        <w:rFonts w:ascii="Arial" w:hAnsi="Arial"/>
        <w:b/>
        <w:sz w:val="22"/>
      </w:rPr>
      <w:tblPr/>
      <w:tcPr>
        <w:tcBorders>
          <w:top w:val="nil"/>
          <w:left w:val="nil"/>
          <w:bottom w:val="nil"/>
          <w:right w:val="nil"/>
          <w:insideH w:val="nil"/>
          <w:insideV w:val="single" w:sz="4" w:space="0" w:color="FF9F36"/>
          <w:tl2br w:val="nil"/>
          <w:tr2bl w:val="nil"/>
        </w:tcBorders>
      </w:tcPr>
    </w:tblStylePr>
    <w:tblStylePr w:type="lastRow">
      <w:rPr>
        <w:rFonts w:ascii="Arial" w:hAnsi="Arial"/>
        <w:b/>
        <w:sz w:val="22"/>
      </w:rPr>
    </w:tblStylePr>
    <w:tblStylePr w:type="firstCol">
      <w:tblPr/>
      <w:tcPr>
        <w:tcBorders>
          <w:top w:val="nil"/>
          <w:left w:val="nil"/>
          <w:bottom w:val="nil"/>
          <w:right w:val="single" w:sz="4" w:space="0" w:color="FF9F36"/>
          <w:insideH w:val="nil"/>
          <w:insideV w:val="nil"/>
          <w:tl2br w:val="nil"/>
          <w:tr2bl w:val="nil"/>
        </w:tcBorders>
      </w:tcPr>
    </w:tblStylePr>
  </w:style>
  <w:style w:type="paragraph" w:customStyle="1" w:styleId="tekstsubparagraaf">
    <w:name w:val="tekstsubparagraaf"/>
    <w:rsid w:val="007F5A4E"/>
    <w:pPr>
      <w:spacing w:line="312" w:lineRule="auto"/>
      <w:ind w:left="1134"/>
    </w:pPr>
    <w:rPr>
      <w:bCs/>
      <w:sz w:val="22"/>
      <w:szCs w:val="26"/>
      <w:lang w:eastAsia="en-US"/>
    </w:rPr>
  </w:style>
  <w:style w:type="paragraph" w:styleId="Eindnoottekst">
    <w:name w:val="endnote text"/>
    <w:basedOn w:val="Standaard"/>
    <w:link w:val="EindnoottekstChar"/>
    <w:semiHidden/>
    <w:unhideWhenUsed/>
    <w:rsid w:val="00367843"/>
    <w:pPr>
      <w:spacing w:line="240" w:lineRule="auto"/>
    </w:pPr>
  </w:style>
  <w:style w:type="character" w:customStyle="1" w:styleId="EindnoottekstChar">
    <w:name w:val="Eindnoottekst Char"/>
    <w:basedOn w:val="Standaardalinea-lettertype"/>
    <w:link w:val="Eindnoottekst"/>
    <w:semiHidden/>
    <w:rsid w:val="00367843"/>
    <w:rPr>
      <w:rFonts w:ascii="Arial" w:hAnsi="Arial" w:cs="Arial"/>
      <w:lang w:eastAsia="en-US"/>
    </w:rPr>
  </w:style>
  <w:style w:type="character" w:styleId="Eindnootmarkering">
    <w:name w:val="endnote reference"/>
    <w:basedOn w:val="Standaardalinea-lettertype"/>
    <w:semiHidden/>
    <w:unhideWhenUsed/>
    <w:rsid w:val="00367843"/>
    <w:rPr>
      <w:vertAlign w:val="superscript"/>
    </w:rPr>
  </w:style>
  <w:style w:type="paragraph" w:styleId="Voetnoottekst">
    <w:name w:val="footnote text"/>
    <w:basedOn w:val="Standaard"/>
    <w:link w:val="VoetnoottekstChar"/>
    <w:semiHidden/>
    <w:unhideWhenUsed/>
    <w:rsid w:val="00474AFC"/>
    <w:pPr>
      <w:spacing w:line="240" w:lineRule="auto"/>
    </w:pPr>
  </w:style>
  <w:style w:type="character" w:customStyle="1" w:styleId="VoetnoottekstChar">
    <w:name w:val="Voetnoottekst Char"/>
    <w:basedOn w:val="Standaardalinea-lettertype"/>
    <w:link w:val="Voetnoottekst"/>
    <w:semiHidden/>
    <w:rsid w:val="00474AFC"/>
    <w:rPr>
      <w:rFonts w:ascii="Arial" w:hAnsi="Arial" w:cs="Arial"/>
      <w:lang w:eastAsia="en-US"/>
    </w:rPr>
  </w:style>
  <w:style w:type="character" w:styleId="Voetnootmarkering">
    <w:name w:val="footnote reference"/>
    <w:basedOn w:val="Standaardalinea-lettertype"/>
    <w:semiHidden/>
    <w:unhideWhenUsed/>
    <w:rsid w:val="00474AFC"/>
    <w:rPr>
      <w:vertAlign w:val="superscript"/>
    </w:rPr>
  </w:style>
  <w:style w:type="character" w:styleId="Onopgelostemelding">
    <w:name w:val="Unresolved Mention"/>
    <w:basedOn w:val="Standaardalinea-lettertype"/>
    <w:uiPriority w:val="99"/>
    <w:semiHidden/>
    <w:unhideWhenUsed/>
    <w:rsid w:val="002B3BB9"/>
    <w:rPr>
      <w:color w:val="605E5C"/>
      <w:shd w:val="clear" w:color="auto" w:fill="E1DFDD"/>
    </w:rPr>
  </w:style>
  <w:style w:type="character" w:customStyle="1" w:styleId="Kop2Char">
    <w:name w:val="Kop 2 Char"/>
    <w:aliases w:val="Artikel Char"/>
    <w:basedOn w:val="Standaardalinea-lettertype"/>
    <w:link w:val="Kop2"/>
    <w:rsid w:val="0095267A"/>
    <w:rPr>
      <w:rFonts w:ascii="Arial" w:hAnsi="Arial" w:cs="Arial"/>
      <w:b/>
      <w:bCs/>
      <w:iCs/>
      <w:color w:val="595959" w:themeColor="text1" w:themeTint="A6"/>
      <w:sz w:val="28"/>
      <w:szCs w:val="28"/>
      <w:lang w:eastAsia="en-US"/>
    </w:rPr>
  </w:style>
  <w:style w:type="character" w:customStyle="1" w:styleId="Kop1Char">
    <w:name w:val="Kop 1 Char"/>
    <w:aliases w:val="Hoofdstuk Char"/>
    <w:basedOn w:val="Standaardalinea-lettertype"/>
    <w:link w:val="Kop1"/>
    <w:rsid w:val="00B40A60"/>
    <w:rPr>
      <w:rFonts w:ascii="Arial" w:hAnsi="Arial" w:cs="Arial"/>
      <w:b/>
      <w:bCs/>
      <w:iCs/>
      <w:color w:val="595959" w:themeColor="text1" w:themeTint="A6"/>
      <w:spacing w:val="40"/>
      <w:sz w:val="28"/>
      <w:szCs w:val="28"/>
      <w:lang w:eastAsia="en-US"/>
    </w:rPr>
  </w:style>
  <w:style w:type="numbering" w:customStyle="1" w:styleId="Stijl1">
    <w:name w:val="Stijl1"/>
    <w:uiPriority w:val="99"/>
    <w:rsid w:val="00F5700B"/>
    <w:pPr>
      <w:numPr>
        <w:numId w:val="19"/>
      </w:numPr>
    </w:pPr>
  </w:style>
  <w:style w:type="paragraph" w:styleId="Lijst">
    <w:name w:val="List"/>
    <w:basedOn w:val="Standaard"/>
    <w:rsid w:val="005D1259"/>
    <w:pPr>
      <w:ind w:left="283" w:hanging="283"/>
      <w:contextualSpacing/>
    </w:pPr>
  </w:style>
  <w:style w:type="paragraph" w:styleId="Lijst2">
    <w:name w:val="List 2"/>
    <w:basedOn w:val="Standaard"/>
    <w:rsid w:val="005D1259"/>
    <w:pPr>
      <w:ind w:left="566" w:hanging="283"/>
      <w:contextualSpacing/>
    </w:pPr>
  </w:style>
  <w:style w:type="paragraph" w:styleId="Kopvaninhoudsopgave">
    <w:name w:val="TOC Heading"/>
    <w:basedOn w:val="Kop1"/>
    <w:next w:val="Standaard"/>
    <w:uiPriority w:val="39"/>
    <w:unhideWhenUsed/>
    <w:rsid w:val="005E4E7D"/>
    <w:pPr>
      <w:keepNext/>
      <w:keepLines/>
      <w:spacing w:before="240" w:line="259" w:lineRule="auto"/>
      <w:outlineLvl w:val="9"/>
    </w:pPr>
    <w:rPr>
      <w:rFonts w:asciiTheme="majorHAnsi" w:eastAsiaTheme="majorEastAsia" w:hAnsiTheme="majorHAnsi" w:cstheme="majorBidi"/>
      <w:b w:val="0"/>
      <w:color w:val="BEA000" w:themeColor="accent1" w:themeShade="BF"/>
      <w:szCs w:val="32"/>
      <w:lang w:eastAsia="nl-NL"/>
    </w:rPr>
  </w:style>
  <w:style w:type="table" w:styleId="Lijsttabel3-Accent1">
    <w:name w:val="List Table 3 Accent 1"/>
    <w:basedOn w:val="Standaardtabel"/>
    <w:uiPriority w:val="48"/>
    <w:rsid w:val="00843374"/>
    <w:tblPr>
      <w:tblStyleRowBandSize w:val="1"/>
      <w:tblStyleColBandSize w:val="1"/>
      <w:tblBorders>
        <w:top w:val="single" w:sz="4" w:space="0" w:color="FED700" w:themeColor="accent1"/>
        <w:left w:val="single" w:sz="4" w:space="0" w:color="FED700" w:themeColor="accent1"/>
        <w:bottom w:val="single" w:sz="4" w:space="0" w:color="FED700" w:themeColor="accent1"/>
        <w:right w:val="single" w:sz="4" w:space="0" w:color="FED700" w:themeColor="accent1"/>
      </w:tblBorders>
    </w:tblPr>
    <w:tblStylePr w:type="firstRow">
      <w:rPr>
        <w:b/>
        <w:bCs/>
        <w:color w:val="FFFFFF" w:themeColor="background1"/>
      </w:rPr>
      <w:tblPr/>
      <w:tcPr>
        <w:shd w:val="clear" w:color="auto" w:fill="FED700" w:themeFill="accent1"/>
      </w:tcPr>
    </w:tblStylePr>
    <w:tblStylePr w:type="lastRow">
      <w:rPr>
        <w:b/>
        <w:bCs/>
      </w:rPr>
      <w:tblPr/>
      <w:tcPr>
        <w:tcBorders>
          <w:top w:val="double" w:sz="4" w:space="0" w:color="FED7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700" w:themeColor="accent1"/>
          <w:right w:val="single" w:sz="4" w:space="0" w:color="FED700" w:themeColor="accent1"/>
        </w:tcBorders>
      </w:tcPr>
    </w:tblStylePr>
    <w:tblStylePr w:type="band1Horz">
      <w:tblPr/>
      <w:tcPr>
        <w:tcBorders>
          <w:top w:val="single" w:sz="4" w:space="0" w:color="FED700" w:themeColor="accent1"/>
          <w:bottom w:val="single" w:sz="4" w:space="0" w:color="FED7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700" w:themeColor="accent1"/>
          <w:left w:val="nil"/>
        </w:tcBorders>
      </w:tcPr>
    </w:tblStylePr>
    <w:tblStylePr w:type="swCell">
      <w:tblPr/>
      <w:tcPr>
        <w:tcBorders>
          <w:top w:val="double" w:sz="4" w:space="0" w:color="FED700" w:themeColor="accent1"/>
          <w:right w:val="nil"/>
        </w:tcBorders>
      </w:tcPr>
    </w:tblStylePr>
  </w:style>
  <w:style w:type="paragraph" w:customStyle="1" w:styleId="Rubriek">
    <w:name w:val="Rubriek"/>
    <w:basedOn w:val="Standaard"/>
    <w:link w:val="RubriekChar"/>
    <w:qFormat/>
    <w:rsid w:val="0031495B"/>
    <w:rPr>
      <w:b/>
      <w:bCs/>
      <w:sz w:val="22"/>
      <w:szCs w:val="24"/>
    </w:rPr>
  </w:style>
  <w:style w:type="character" w:styleId="Tekstvantijdelijkeaanduiding">
    <w:name w:val="Placeholder Text"/>
    <w:basedOn w:val="Standaardalinea-lettertype"/>
    <w:uiPriority w:val="99"/>
    <w:semiHidden/>
    <w:rsid w:val="00B70166"/>
    <w:rPr>
      <w:color w:val="808080"/>
    </w:rPr>
  </w:style>
  <w:style w:type="character" w:customStyle="1" w:styleId="RubriekChar">
    <w:name w:val="Rubriek Char"/>
    <w:basedOn w:val="Standaardalinea-lettertype"/>
    <w:link w:val="Rubriek"/>
    <w:rsid w:val="0031495B"/>
    <w:rPr>
      <w:rFonts w:ascii="Arial" w:hAnsi="Arial" w:cs="Arial"/>
      <w:b/>
      <w:bCs/>
      <w:sz w:val="22"/>
      <w:szCs w:val="24"/>
      <w:lang w:eastAsia="en-US"/>
    </w:rPr>
  </w:style>
  <w:style w:type="paragraph" w:customStyle="1" w:styleId="Vet">
    <w:name w:val="Vet"/>
    <w:basedOn w:val="Normaal"/>
    <w:rsid w:val="00BB5765"/>
    <w:rPr>
      <w:b/>
      <w:bCs/>
    </w:rPr>
  </w:style>
  <w:style w:type="paragraph" w:styleId="Normaalweb">
    <w:name w:val="Normal (Web)"/>
    <w:basedOn w:val="Standaard"/>
    <w:uiPriority w:val="99"/>
    <w:unhideWhenUsed/>
    <w:rsid w:val="00594F2F"/>
    <w:pPr>
      <w:spacing w:before="100" w:beforeAutospacing="1" w:after="100" w:afterAutospacing="1" w:line="240" w:lineRule="auto"/>
    </w:pPr>
    <w:rPr>
      <w:rFonts w:ascii="Times New Roman" w:hAnsi="Times New Roman" w:cs="Times New Roman"/>
      <w:sz w:val="24"/>
      <w:szCs w:val="24"/>
    </w:rPr>
  </w:style>
  <w:style w:type="character" w:styleId="Nadruk">
    <w:name w:val="Emphasis"/>
    <w:basedOn w:val="Standaardalinea-lettertype"/>
    <w:uiPriority w:val="20"/>
    <w:qFormat/>
    <w:rsid w:val="00A11EA4"/>
    <w:rPr>
      <w:i/>
      <w:iCs/>
    </w:rPr>
  </w:style>
  <w:style w:type="paragraph" w:styleId="Revisie">
    <w:name w:val="Revision"/>
    <w:hidden/>
    <w:uiPriority w:val="99"/>
    <w:semiHidden/>
    <w:rsid w:val="00620270"/>
    <w:rPr>
      <w:szCs w:val="22"/>
      <w:lang w:eastAsia="en-US"/>
    </w:rPr>
  </w:style>
  <w:style w:type="paragraph" w:styleId="Lijstalinea">
    <w:name w:val="List Paragraph"/>
    <w:basedOn w:val="Standaard"/>
    <w:uiPriority w:val="34"/>
    <w:qFormat/>
    <w:rsid w:val="00623045"/>
    <w:pPr>
      <w:ind w:left="720"/>
      <w:contextualSpacing/>
    </w:pPr>
  </w:style>
  <w:style w:type="paragraph" w:customStyle="1" w:styleId="pre-heading">
    <w:name w:val="pre-heading"/>
    <w:basedOn w:val="Standaard"/>
    <w:rsid w:val="00D268F4"/>
    <w:pPr>
      <w:spacing w:before="100" w:beforeAutospacing="1" w:after="100" w:afterAutospacing="1" w:line="240" w:lineRule="auto"/>
    </w:pPr>
    <w:rPr>
      <w:rFonts w:ascii="Times New Roman" w:hAnsi="Times New Roman" w:cs="Times New Roman"/>
      <w:sz w:val="24"/>
      <w:szCs w:val="24"/>
    </w:rPr>
  </w:style>
  <w:style w:type="character" w:styleId="Zwaar">
    <w:name w:val="Strong"/>
    <w:basedOn w:val="Standaardalinea-lettertype"/>
    <w:uiPriority w:val="22"/>
    <w:qFormat/>
    <w:rsid w:val="00D268F4"/>
    <w:rPr>
      <w:b/>
      <w:bCs/>
    </w:rPr>
  </w:style>
  <w:style w:type="character" w:styleId="GevolgdeHyperlink">
    <w:name w:val="FollowedHyperlink"/>
    <w:basedOn w:val="Standaardalinea-lettertype"/>
    <w:semiHidden/>
    <w:unhideWhenUsed/>
    <w:rsid w:val="003B123C"/>
    <w:rPr>
      <w:color w:val="800080" w:themeColor="followedHyperlink"/>
      <w:u w:val="single"/>
    </w:rPr>
  </w:style>
  <w:style w:type="paragraph" w:customStyle="1" w:styleId="xmsonormal">
    <w:name w:val="x_msonormal"/>
    <w:basedOn w:val="Standaard"/>
    <w:rsid w:val="006728A1"/>
    <w:pPr>
      <w:spacing w:before="100" w:beforeAutospacing="1" w:after="100" w:afterAutospacing="1" w:line="240" w:lineRule="auto"/>
    </w:pPr>
    <w:rPr>
      <w:rFonts w:ascii="Times New Roman" w:hAnsi="Times New Roman" w:cs="Times New Roman"/>
      <w:sz w:val="24"/>
      <w:szCs w:val="24"/>
    </w:rPr>
  </w:style>
  <w:style w:type="character" w:customStyle="1" w:styleId="gmaildefault">
    <w:name w:val="gmail_default"/>
    <w:basedOn w:val="Standaardalinea-lettertype"/>
    <w:rsid w:val="008824B2"/>
  </w:style>
  <w:style w:type="paragraph" w:styleId="Geenafstand">
    <w:name w:val="No Spacing"/>
    <w:uiPriority w:val="1"/>
    <w:qFormat/>
    <w:rsid w:val="0023796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89622">
      <w:bodyDiv w:val="1"/>
      <w:marLeft w:val="0"/>
      <w:marRight w:val="0"/>
      <w:marTop w:val="0"/>
      <w:marBottom w:val="0"/>
      <w:divBdr>
        <w:top w:val="none" w:sz="0" w:space="0" w:color="auto"/>
        <w:left w:val="none" w:sz="0" w:space="0" w:color="auto"/>
        <w:bottom w:val="none" w:sz="0" w:space="0" w:color="auto"/>
        <w:right w:val="none" w:sz="0" w:space="0" w:color="auto"/>
      </w:divBdr>
      <w:divsChild>
        <w:div w:id="1456674734">
          <w:marLeft w:val="0"/>
          <w:marRight w:val="0"/>
          <w:marTop w:val="0"/>
          <w:marBottom w:val="0"/>
          <w:divBdr>
            <w:top w:val="none" w:sz="0" w:space="0" w:color="auto"/>
            <w:left w:val="none" w:sz="0" w:space="0" w:color="auto"/>
            <w:bottom w:val="none" w:sz="0" w:space="0" w:color="auto"/>
            <w:right w:val="none" w:sz="0" w:space="0" w:color="auto"/>
          </w:divBdr>
        </w:div>
        <w:div w:id="69281354">
          <w:marLeft w:val="0"/>
          <w:marRight w:val="0"/>
          <w:marTop w:val="0"/>
          <w:marBottom w:val="0"/>
          <w:divBdr>
            <w:top w:val="none" w:sz="0" w:space="0" w:color="auto"/>
            <w:left w:val="none" w:sz="0" w:space="0" w:color="auto"/>
            <w:bottom w:val="none" w:sz="0" w:space="0" w:color="auto"/>
            <w:right w:val="none" w:sz="0" w:space="0" w:color="auto"/>
          </w:divBdr>
        </w:div>
      </w:divsChild>
    </w:div>
    <w:div w:id="160194115">
      <w:bodyDiv w:val="1"/>
      <w:marLeft w:val="0"/>
      <w:marRight w:val="0"/>
      <w:marTop w:val="0"/>
      <w:marBottom w:val="0"/>
      <w:divBdr>
        <w:top w:val="none" w:sz="0" w:space="0" w:color="auto"/>
        <w:left w:val="none" w:sz="0" w:space="0" w:color="auto"/>
        <w:bottom w:val="none" w:sz="0" w:space="0" w:color="auto"/>
        <w:right w:val="none" w:sz="0" w:space="0" w:color="auto"/>
      </w:divBdr>
    </w:div>
    <w:div w:id="204946064">
      <w:bodyDiv w:val="1"/>
      <w:marLeft w:val="0"/>
      <w:marRight w:val="0"/>
      <w:marTop w:val="0"/>
      <w:marBottom w:val="0"/>
      <w:divBdr>
        <w:top w:val="none" w:sz="0" w:space="0" w:color="auto"/>
        <w:left w:val="none" w:sz="0" w:space="0" w:color="auto"/>
        <w:bottom w:val="none" w:sz="0" w:space="0" w:color="auto"/>
        <w:right w:val="none" w:sz="0" w:space="0" w:color="auto"/>
      </w:divBdr>
    </w:div>
    <w:div w:id="468591631">
      <w:bodyDiv w:val="1"/>
      <w:marLeft w:val="0"/>
      <w:marRight w:val="0"/>
      <w:marTop w:val="0"/>
      <w:marBottom w:val="0"/>
      <w:divBdr>
        <w:top w:val="none" w:sz="0" w:space="0" w:color="auto"/>
        <w:left w:val="none" w:sz="0" w:space="0" w:color="auto"/>
        <w:bottom w:val="none" w:sz="0" w:space="0" w:color="auto"/>
        <w:right w:val="none" w:sz="0" w:space="0" w:color="auto"/>
      </w:divBdr>
    </w:div>
    <w:div w:id="819229552">
      <w:bodyDiv w:val="1"/>
      <w:marLeft w:val="0"/>
      <w:marRight w:val="0"/>
      <w:marTop w:val="0"/>
      <w:marBottom w:val="0"/>
      <w:divBdr>
        <w:top w:val="none" w:sz="0" w:space="0" w:color="auto"/>
        <w:left w:val="none" w:sz="0" w:space="0" w:color="auto"/>
        <w:bottom w:val="none" w:sz="0" w:space="0" w:color="auto"/>
        <w:right w:val="none" w:sz="0" w:space="0" w:color="auto"/>
      </w:divBdr>
      <w:divsChild>
        <w:div w:id="696850565">
          <w:marLeft w:val="0"/>
          <w:marRight w:val="0"/>
          <w:marTop w:val="0"/>
          <w:marBottom w:val="0"/>
          <w:divBdr>
            <w:top w:val="none" w:sz="0" w:space="0" w:color="auto"/>
            <w:left w:val="none" w:sz="0" w:space="0" w:color="auto"/>
            <w:bottom w:val="none" w:sz="0" w:space="0" w:color="auto"/>
            <w:right w:val="none" w:sz="0" w:space="0" w:color="auto"/>
          </w:divBdr>
          <w:divsChild>
            <w:div w:id="680477224">
              <w:marLeft w:val="0"/>
              <w:marRight w:val="0"/>
              <w:marTop w:val="0"/>
              <w:marBottom w:val="0"/>
              <w:divBdr>
                <w:top w:val="none" w:sz="0" w:space="0" w:color="auto"/>
                <w:left w:val="none" w:sz="0" w:space="0" w:color="auto"/>
                <w:bottom w:val="none" w:sz="0" w:space="0" w:color="auto"/>
                <w:right w:val="none" w:sz="0" w:space="0" w:color="auto"/>
              </w:divBdr>
            </w:div>
            <w:div w:id="331493020">
              <w:marLeft w:val="0"/>
              <w:marRight w:val="0"/>
              <w:marTop w:val="0"/>
              <w:marBottom w:val="0"/>
              <w:divBdr>
                <w:top w:val="none" w:sz="0" w:space="0" w:color="auto"/>
                <w:left w:val="none" w:sz="0" w:space="0" w:color="auto"/>
                <w:bottom w:val="none" w:sz="0" w:space="0" w:color="auto"/>
                <w:right w:val="none" w:sz="0" w:space="0" w:color="auto"/>
              </w:divBdr>
            </w:div>
            <w:div w:id="444620669">
              <w:marLeft w:val="0"/>
              <w:marRight w:val="0"/>
              <w:marTop w:val="0"/>
              <w:marBottom w:val="0"/>
              <w:divBdr>
                <w:top w:val="none" w:sz="0" w:space="0" w:color="auto"/>
                <w:left w:val="none" w:sz="0" w:space="0" w:color="auto"/>
                <w:bottom w:val="none" w:sz="0" w:space="0" w:color="auto"/>
                <w:right w:val="none" w:sz="0" w:space="0" w:color="auto"/>
              </w:divBdr>
            </w:div>
            <w:div w:id="1766727698">
              <w:marLeft w:val="0"/>
              <w:marRight w:val="0"/>
              <w:marTop w:val="0"/>
              <w:marBottom w:val="0"/>
              <w:divBdr>
                <w:top w:val="none" w:sz="0" w:space="0" w:color="auto"/>
                <w:left w:val="none" w:sz="0" w:space="0" w:color="auto"/>
                <w:bottom w:val="none" w:sz="0" w:space="0" w:color="auto"/>
                <w:right w:val="none" w:sz="0" w:space="0" w:color="auto"/>
              </w:divBdr>
            </w:div>
            <w:div w:id="1456482718">
              <w:marLeft w:val="0"/>
              <w:marRight w:val="0"/>
              <w:marTop w:val="0"/>
              <w:marBottom w:val="0"/>
              <w:divBdr>
                <w:top w:val="none" w:sz="0" w:space="0" w:color="auto"/>
                <w:left w:val="none" w:sz="0" w:space="0" w:color="auto"/>
                <w:bottom w:val="none" w:sz="0" w:space="0" w:color="auto"/>
                <w:right w:val="none" w:sz="0" w:space="0" w:color="auto"/>
              </w:divBdr>
              <w:divsChild>
                <w:div w:id="18099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27015">
      <w:bodyDiv w:val="1"/>
      <w:marLeft w:val="0"/>
      <w:marRight w:val="0"/>
      <w:marTop w:val="0"/>
      <w:marBottom w:val="0"/>
      <w:divBdr>
        <w:top w:val="none" w:sz="0" w:space="0" w:color="auto"/>
        <w:left w:val="none" w:sz="0" w:space="0" w:color="auto"/>
        <w:bottom w:val="none" w:sz="0" w:space="0" w:color="auto"/>
        <w:right w:val="none" w:sz="0" w:space="0" w:color="auto"/>
      </w:divBdr>
    </w:div>
    <w:div w:id="1047948469">
      <w:bodyDiv w:val="1"/>
      <w:marLeft w:val="0"/>
      <w:marRight w:val="0"/>
      <w:marTop w:val="0"/>
      <w:marBottom w:val="0"/>
      <w:divBdr>
        <w:top w:val="none" w:sz="0" w:space="0" w:color="auto"/>
        <w:left w:val="none" w:sz="0" w:space="0" w:color="auto"/>
        <w:bottom w:val="none" w:sz="0" w:space="0" w:color="auto"/>
        <w:right w:val="none" w:sz="0" w:space="0" w:color="auto"/>
      </w:divBdr>
    </w:div>
    <w:div w:id="1053193806">
      <w:bodyDiv w:val="1"/>
      <w:marLeft w:val="0"/>
      <w:marRight w:val="0"/>
      <w:marTop w:val="0"/>
      <w:marBottom w:val="0"/>
      <w:divBdr>
        <w:top w:val="none" w:sz="0" w:space="0" w:color="auto"/>
        <w:left w:val="none" w:sz="0" w:space="0" w:color="auto"/>
        <w:bottom w:val="none" w:sz="0" w:space="0" w:color="auto"/>
        <w:right w:val="none" w:sz="0" w:space="0" w:color="auto"/>
      </w:divBdr>
    </w:div>
    <w:div w:id="1241599754">
      <w:bodyDiv w:val="1"/>
      <w:marLeft w:val="0"/>
      <w:marRight w:val="0"/>
      <w:marTop w:val="0"/>
      <w:marBottom w:val="0"/>
      <w:divBdr>
        <w:top w:val="none" w:sz="0" w:space="0" w:color="auto"/>
        <w:left w:val="none" w:sz="0" w:space="0" w:color="auto"/>
        <w:bottom w:val="none" w:sz="0" w:space="0" w:color="auto"/>
        <w:right w:val="none" w:sz="0" w:space="0" w:color="auto"/>
      </w:divBdr>
      <w:divsChild>
        <w:div w:id="758333204">
          <w:marLeft w:val="0"/>
          <w:marRight w:val="0"/>
          <w:marTop w:val="0"/>
          <w:marBottom w:val="0"/>
          <w:divBdr>
            <w:top w:val="none" w:sz="0" w:space="0" w:color="auto"/>
            <w:left w:val="none" w:sz="0" w:space="0" w:color="auto"/>
            <w:bottom w:val="none" w:sz="0" w:space="0" w:color="auto"/>
            <w:right w:val="none" w:sz="0" w:space="0" w:color="auto"/>
          </w:divBdr>
        </w:div>
        <w:div w:id="207688817">
          <w:marLeft w:val="0"/>
          <w:marRight w:val="0"/>
          <w:marTop w:val="0"/>
          <w:marBottom w:val="0"/>
          <w:divBdr>
            <w:top w:val="none" w:sz="0" w:space="0" w:color="auto"/>
            <w:left w:val="none" w:sz="0" w:space="0" w:color="auto"/>
            <w:bottom w:val="none" w:sz="0" w:space="0" w:color="auto"/>
            <w:right w:val="none" w:sz="0" w:space="0" w:color="auto"/>
          </w:divBdr>
        </w:div>
      </w:divsChild>
    </w:div>
    <w:div w:id="1281571209">
      <w:bodyDiv w:val="1"/>
      <w:marLeft w:val="0"/>
      <w:marRight w:val="0"/>
      <w:marTop w:val="0"/>
      <w:marBottom w:val="0"/>
      <w:divBdr>
        <w:top w:val="none" w:sz="0" w:space="0" w:color="auto"/>
        <w:left w:val="none" w:sz="0" w:space="0" w:color="auto"/>
        <w:bottom w:val="none" w:sz="0" w:space="0" w:color="auto"/>
        <w:right w:val="none" w:sz="0" w:space="0" w:color="auto"/>
      </w:divBdr>
    </w:div>
    <w:div w:id="1383797390">
      <w:bodyDiv w:val="1"/>
      <w:marLeft w:val="0"/>
      <w:marRight w:val="0"/>
      <w:marTop w:val="0"/>
      <w:marBottom w:val="0"/>
      <w:divBdr>
        <w:top w:val="none" w:sz="0" w:space="0" w:color="auto"/>
        <w:left w:val="none" w:sz="0" w:space="0" w:color="auto"/>
        <w:bottom w:val="none" w:sz="0" w:space="0" w:color="auto"/>
        <w:right w:val="none" w:sz="0" w:space="0" w:color="auto"/>
      </w:divBdr>
    </w:div>
    <w:div w:id="1454398884">
      <w:bodyDiv w:val="1"/>
      <w:marLeft w:val="0"/>
      <w:marRight w:val="0"/>
      <w:marTop w:val="0"/>
      <w:marBottom w:val="0"/>
      <w:divBdr>
        <w:top w:val="none" w:sz="0" w:space="0" w:color="auto"/>
        <w:left w:val="none" w:sz="0" w:space="0" w:color="auto"/>
        <w:bottom w:val="none" w:sz="0" w:space="0" w:color="auto"/>
        <w:right w:val="none" w:sz="0" w:space="0" w:color="auto"/>
      </w:divBdr>
    </w:div>
    <w:div w:id="1474181369">
      <w:bodyDiv w:val="1"/>
      <w:marLeft w:val="0"/>
      <w:marRight w:val="0"/>
      <w:marTop w:val="0"/>
      <w:marBottom w:val="0"/>
      <w:divBdr>
        <w:top w:val="none" w:sz="0" w:space="0" w:color="auto"/>
        <w:left w:val="none" w:sz="0" w:space="0" w:color="auto"/>
        <w:bottom w:val="none" w:sz="0" w:space="0" w:color="auto"/>
        <w:right w:val="none" w:sz="0" w:space="0" w:color="auto"/>
      </w:divBdr>
    </w:div>
    <w:div w:id="1481731453">
      <w:bodyDiv w:val="1"/>
      <w:marLeft w:val="0"/>
      <w:marRight w:val="0"/>
      <w:marTop w:val="0"/>
      <w:marBottom w:val="0"/>
      <w:divBdr>
        <w:top w:val="none" w:sz="0" w:space="0" w:color="auto"/>
        <w:left w:val="none" w:sz="0" w:space="0" w:color="auto"/>
        <w:bottom w:val="none" w:sz="0" w:space="0" w:color="auto"/>
        <w:right w:val="none" w:sz="0" w:space="0" w:color="auto"/>
      </w:divBdr>
    </w:div>
    <w:div w:id="1489396662">
      <w:bodyDiv w:val="1"/>
      <w:marLeft w:val="0"/>
      <w:marRight w:val="0"/>
      <w:marTop w:val="0"/>
      <w:marBottom w:val="0"/>
      <w:divBdr>
        <w:top w:val="none" w:sz="0" w:space="0" w:color="auto"/>
        <w:left w:val="none" w:sz="0" w:space="0" w:color="auto"/>
        <w:bottom w:val="none" w:sz="0" w:space="0" w:color="auto"/>
        <w:right w:val="none" w:sz="0" w:space="0" w:color="auto"/>
      </w:divBdr>
      <w:divsChild>
        <w:div w:id="576521013">
          <w:marLeft w:val="0"/>
          <w:marRight w:val="0"/>
          <w:marTop w:val="0"/>
          <w:marBottom w:val="0"/>
          <w:divBdr>
            <w:top w:val="none" w:sz="0" w:space="0" w:color="auto"/>
            <w:left w:val="none" w:sz="0" w:space="0" w:color="auto"/>
            <w:bottom w:val="none" w:sz="0" w:space="0" w:color="auto"/>
            <w:right w:val="none" w:sz="0" w:space="0" w:color="auto"/>
          </w:divBdr>
        </w:div>
        <w:div w:id="193274625">
          <w:marLeft w:val="0"/>
          <w:marRight w:val="0"/>
          <w:marTop w:val="0"/>
          <w:marBottom w:val="0"/>
          <w:divBdr>
            <w:top w:val="none" w:sz="0" w:space="0" w:color="auto"/>
            <w:left w:val="none" w:sz="0" w:space="0" w:color="auto"/>
            <w:bottom w:val="none" w:sz="0" w:space="0" w:color="auto"/>
            <w:right w:val="none" w:sz="0" w:space="0" w:color="auto"/>
          </w:divBdr>
        </w:div>
        <w:div w:id="1859268013">
          <w:marLeft w:val="0"/>
          <w:marRight w:val="0"/>
          <w:marTop w:val="0"/>
          <w:marBottom w:val="0"/>
          <w:divBdr>
            <w:top w:val="none" w:sz="0" w:space="0" w:color="auto"/>
            <w:left w:val="none" w:sz="0" w:space="0" w:color="auto"/>
            <w:bottom w:val="none" w:sz="0" w:space="0" w:color="auto"/>
            <w:right w:val="none" w:sz="0" w:space="0" w:color="auto"/>
          </w:divBdr>
        </w:div>
      </w:divsChild>
    </w:div>
    <w:div w:id="1500340831">
      <w:bodyDiv w:val="1"/>
      <w:marLeft w:val="0"/>
      <w:marRight w:val="0"/>
      <w:marTop w:val="0"/>
      <w:marBottom w:val="0"/>
      <w:divBdr>
        <w:top w:val="none" w:sz="0" w:space="0" w:color="auto"/>
        <w:left w:val="none" w:sz="0" w:space="0" w:color="auto"/>
        <w:bottom w:val="none" w:sz="0" w:space="0" w:color="auto"/>
        <w:right w:val="none" w:sz="0" w:space="0" w:color="auto"/>
      </w:divBdr>
    </w:div>
    <w:div w:id="1538161318">
      <w:bodyDiv w:val="1"/>
      <w:marLeft w:val="0"/>
      <w:marRight w:val="0"/>
      <w:marTop w:val="0"/>
      <w:marBottom w:val="0"/>
      <w:divBdr>
        <w:top w:val="none" w:sz="0" w:space="0" w:color="auto"/>
        <w:left w:val="none" w:sz="0" w:space="0" w:color="auto"/>
        <w:bottom w:val="none" w:sz="0" w:space="0" w:color="auto"/>
        <w:right w:val="none" w:sz="0" w:space="0" w:color="auto"/>
      </w:divBdr>
    </w:div>
    <w:div w:id="1589463127">
      <w:bodyDiv w:val="1"/>
      <w:marLeft w:val="0"/>
      <w:marRight w:val="0"/>
      <w:marTop w:val="0"/>
      <w:marBottom w:val="0"/>
      <w:divBdr>
        <w:top w:val="none" w:sz="0" w:space="0" w:color="auto"/>
        <w:left w:val="none" w:sz="0" w:space="0" w:color="auto"/>
        <w:bottom w:val="none" w:sz="0" w:space="0" w:color="auto"/>
        <w:right w:val="none" w:sz="0" w:space="0" w:color="auto"/>
      </w:divBdr>
    </w:div>
    <w:div w:id="1706179522">
      <w:bodyDiv w:val="1"/>
      <w:marLeft w:val="0"/>
      <w:marRight w:val="0"/>
      <w:marTop w:val="0"/>
      <w:marBottom w:val="0"/>
      <w:divBdr>
        <w:top w:val="none" w:sz="0" w:space="0" w:color="auto"/>
        <w:left w:val="none" w:sz="0" w:space="0" w:color="auto"/>
        <w:bottom w:val="none" w:sz="0" w:space="0" w:color="auto"/>
        <w:right w:val="none" w:sz="0" w:space="0" w:color="auto"/>
      </w:divBdr>
    </w:div>
    <w:div w:id="1986155603">
      <w:bodyDiv w:val="1"/>
      <w:marLeft w:val="0"/>
      <w:marRight w:val="0"/>
      <w:marTop w:val="0"/>
      <w:marBottom w:val="0"/>
      <w:divBdr>
        <w:top w:val="none" w:sz="0" w:space="0" w:color="auto"/>
        <w:left w:val="none" w:sz="0" w:space="0" w:color="auto"/>
        <w:bottom w:val="none" w:sz="0" w:space="0" w:color="auto"/>
        <w:right w:val="none" w:sz="0" w:space="0" w:color="auto"/>
      </w:divBdr>
      <w:divsChild>
        <w:div w:id="1718313166">
          <w:marLeft w:val="0"/>
          <w:marRight w:val="0"/>
          <w:marTop w:val="0"/>
          <w:marBottom w:val="0"/>
          <w:divBdr>
            <w:top w:val="none" w:sz="0" w:space="0" w:color="auto"/>
            <w:left w:val="none" w:sz="0" w:space="0" w:color="auto"/>
            <w:bottom w:val="none" w:sz="0" w:space="0" w:color="auto"/>
            <w:right w:val="none" w:sz="0" w:space="0" w:color="auto"/>
          </w:divBdr>
          <w:divsChild>
            <w:div w:id="969170139">
              <w:marLeft w:val="0"/>
              <w:marRight w:val="0"/>
              <w:marTop w:val="0"/>
              <w:marBottom w:val="0"/>
              <w:divBdr>
                <w:top w:val="none" w:sz="0" w:space="0" w:color="auto"/>
                <w:left w:val="none" w:sz="0" w:space="0" w:color="auto"/>
                <w:bottom w:val="none" w:sz="0" w:space="0" w:color="auto"/>
                <w:right w:val="none" w:sz="0" w:space="0" w:color="auto"/>
              </w:divBdr>
              <w:divsChild>
                <w:div w:id="259997645">
                  <w:marLeft w:val="-225"/>
                  <w:marRight w:val="-225"/>
                  <w:marTop w:val="0"/>
                  <w:marBottom w:val="0"/>
                  <w:divBdr>
                    <w:top w:val="none" w:sz="0" w:space="0" w:color="auto"/>
                    <w:left w:val="none" w:sz="0" w:space="0" w:color="auto"/>
                    <w:bottom w:val="none" w:sz="0" w:space="0" w:color="auto"/>
                    <w:right w:val="none" w:sz="0" w:space="0" w:color="auto"/>
                  </w:divBdr>
                  <w:divsChild>
                    <w:div w:id="524439885">
                      <w:marLeft w:val="0"/>
                      <w:marRight w:val="0"/>
                      <w:marTop w:val="0"/>
                      <w:marBottom w:val="0"/>
                      <w:divBdr>
                        <w:top w:val="none" w:sz="0" w:space="0" w:color="auto"/>
                        <w:left w:val="none" w:sz="0" w:space="0" w:color="auto"/>
                        <w:bottom w:val="none" w:sz="0" w:space="0" w:color="auto"/>
                        <w:right w:val="none" w:sz="0" w:space="0" w:color="auto"/>
                      </w:divBdr>
                      <w:divsChild>
                        <w:div w:id="1307735956">
                          <w:marLeft w:val="0"/>
                          <w:marRight w:val="0"/>
                          <w:marTop w:val="0"/>
                          <w:marBottom w:val="0"/>
                          <w:divBdr>
                            <w:top w:val="none" w:sz="0" w:space="0" w:color="auto"/>
                            <w:left w:val="none" w:sz="0" w:space="0" w:color="auto"/>
                            <w:bottom w:val="none" w:sz="0" w:space="0" w:color="auto"/>
                            <w:right w:val="none" w:sz="0" w:space="0" w:color="auto"/>
                          </w:divBdr>
                          <w:divsChild>
                            <w:div w:id="1255699383">
                              <w:marLeft w:val="-225"/>
                              <w:marRight w:val="-225"/>
                              <w:marTop w:val="0"/>
                              <w:marBottom w:val="0"/>
                              <w:divBdr>
                                <w:top w:val="none" w:sz="0" w:space="0" w:color="auto"/>
                                <w:left w:val="none" w:sz="0" w:space="0" w:color="auto"/>
                                <w:bottom w:val="none" w:sz="0" w:space="0" w:color="auto"/>
                                <w:right w:val="none" w:sz="0" w:space="0" w:color="auto"/>
                              </w:divBdr>
                              <w:divsChild>
                                <w:div w:id="1436749053">
                                  <w:marLeft w:val="0"/>
                                  <w:marRight w:val="0"/>
                                  <w:marTop w:val="0"/>
                                  <w:marBottom w:val="0"/>
                                  <w:divBdr>
                                    <w:top w:val="none" w:sz="0" w:space="0" w:color="auto"/>
                                    <w:left w:val="none" w:sz="0" w:space="0" w:color="auto"/>
                                    <w:bottom w:val="none" w:sz="0" w:space="0" w:color="auto"/>
                                    <w:right w:val="none" w:sz="0" w:space="0" w:color="auto"/>
                                  </w:divBdr>
                                  <w:divsChild>
                                    <w:div w:id="17013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822405">
      <w:bodyDiv w:val="1"/>
      <w:marLeft w:val="0"/>
      <w:marRight w:val="0"/>
      <w:marTop w:val="0"/>
      <w:marBottom w:val="0"/>
      <w:divBdr>
        <w:top w:val="none" w:sz="0" w:space="0" w:color="auto"/>
        <w:left w:val="none" w:sz="0" w:space="0" w:color="auto"/>
        <w:bottom w:val="none" w:sz="0" w:space="0" w:color="auto"/>
        <w:right w:val="none" w:sz="0" w:space="0" w:color="auto"/>
      </w:divBdr>
      <w:divsChild>
        <w:div w:id="112142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280.jpeg"/><Relationship Id="rId50" Type="http://schemas.openxmlformats.org/officeDocument/2006/relationships/image" Target="media/image35.jpeg"/><Relationship Id="rId55" Type="http://schemas.openxmlformats.org/officeDocument/2006/relationships/hyperlink" Target="https://www.alzheimer-nederland.nl/vrijwilligerswerk/carriere" TargetMode="External"/><Relationship Id="rId63" Type="http://schemas.openxmlformats.org/officeDocument/2006/relationships/image" Target="media/image40.jpeg"/><Relationship Id="rId68" Type="http://schemas.openxmlformats.org/officeDocument/2006/relationships/hyperlink" Target="https://investor.lilly.com/news-releases/news-release-details/lillys-donanemab-significantly-slowed-cognitive-and-functiona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playlist?list=PL43-bqhGONdV0SGog3gMEKuvfAsDBfy-7" TargetMode="External"/><Relationship Id="rId2" Type="http://schemas.openxmlformats.org/officeDocument/2006/relationships/numbering" Target="numbering.xml"/><Relationship Id="rId16" Type="http://schemas.openxmlformats.org/officeDocument/2006/relationships/hyperlink" Target="https://www.alzheimer-nederland.nl/regios/parkstad-limburg" TargetMode="External"/><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3.jpeg"/><Relationship Id="rId53" Type="http://schemas.openxmlformats.org/officeDocument/2006/relationships/hyperlink" Target="mailto:kookclub.heerlen@alzheimervrijwilligers.nl" TargetMode="External"/><Relationship Id="rId58" Type="http://schemas.openxmlformats.org/officeDocument/2006/relationships/image" Target="media/image37.jpeg"/><Relationship Id="rId66" Type="http://schemas.openxmlformats.org/officeDocument/2006/relationships/hyperlink" Target="http://www.breinzorg.nl"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kookclub.heerlen@alzheimervrijwilligers.nl"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https://www.alzheimer-nederland.nl/brochures-en-informatie" TargetMode="External"/><Relationship Id="rId57" Type="http://schemas.openxmlformats.org/officeDocument/2006/relationships/hyperlink" Target="https://www.alzheimer-nederland.nl/regios/parkstad-limburg" TargetMode="External"/><Relationship Id="rId61" Type="http://schemas.openxmlformats.org/officeDocument/2006/relationships/hyperlink" Target="mailto:wielgielen@gmail.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mailto:alzheimerparkstadlimburg@gmail.com" TargetMode="External"/><Relationship Id="rId52" Type="http://schemas.openxmlformats.org/officeDocument/2006/relationships/hyperlink" Target="mailto:alzheimerparkstadlimburg@gmail.com" TargetMode="External"/><Relationship Id="rId60" Type="http://schemas.openxmlformats.org/officeDocument/2006/relationships/hyperlink" Target="http://www.sites.google.com/view/anplcollectie" TargetMode="External"/><Relationship Id="rId65" Type="http://schemas.openxmlformats.org/officeDocument/2006/relationships/image" Target="media/image41.png"/><Relationship Id="rId73"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hyperlink" Target="mailto:brock2@home.nl" TargetMode="External"/><Relationship Id="rId48" Type="http://schemas.openxmlformats.org/officeDocument/2006/relationships/image" Target="media/image29.jpeg"/><Relationship Id="rId56" Type="http://schemas.openxmlformats.org/officeDocument/2006/relationships/hyperlink" Target="https://www.alzheimer-nederland.nl/vrijwilligerswerk" TargetMode="External"/><Relationship Id="rId64" Type="http://schemas.openxmlformats.org/officeDocument/2006/relationships/hyperlink" Target="http://www.aboard-cohort.nl" TargetMode="External"/><Relationship Id="rId69" Type="http://schemas.openxmlformats.org/officeDocument/2006/relationships/hyperlink" Target="https://www.alzheimer-nederland.nl/nieuws/"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0.jpe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sites.google.com/site/alzheimerparkstad/bibliotheek" TargetMode="External"/><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38.png"/><Relationship Id="rId67" Type="http://schemas.openxmlformats.org/officeDocument/2006/relationships/hyperlink" Target="https://lnkd.in/eQ5E--Jy" TargetMode="Externa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36.png"/><Relationship Id="rId62" Type="http://schemas.openxmlformats.org/officeDocument/2006/relationships/image" Target="media/image39.jpeg"/><Relationship Id="rId70" Type="http://schemas.openxmlformats.org/officeDocument/2006/relationships/hyperlink" Target="http://www.zonmw.nl/nl/artikel/dementieonderzoek-uitgelicht/nieuwe-bloedtest-biedt-zicht-op-vroegere-en-betrouwbaardere"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30.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3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zheimerPL\Downloads\Nieuwsbriefsjabloon%20(9).dotm" TargetMode="External"/></Relationships>
</file>

<file path=word/theme/theme1.xml><?xml version="1.0" encoding="utf-8"?>
<a:theme xmlns:a="http://schemas.openxmlformats.org/drawingml/2006/main" name="Kantoorthema">
  <a:themeElements>
    <a:clrScheme name="Aangepast 13">
      <a:dk1>
        <a:sysClr val="windowText" lastClr="000000"/>
      </a:dk1>
      <a:lt1>
        <a:sysClr val="window" lastClr="FFFFFF"/>
      </a:lt1>
      <a:dk2>
        <a:srgbClr val="1F497D"/>
      </a:dk2>
      <a:lt2>
        <a:srgbClr val="EEECE1"/>
      </a:lt2>
      <a:accent1>
        <a:srgbClr val="FED700"/>
      </a:accent1>
      <a:accent2>
        <a:srgbClr val="F25160"/>
      </a:accent2>
      <a:accent3>
        <a:srgbClr val="000000"/>
      </a:accent3>
      <a:accent4>
        <a:srgbClr val="E6332A"/>
      </a:accent4>
      <a:accent5>
        <a:srgbClr val="4BACC6"/>
      </a:accent5>
      <a:accent6>
        <a:srgbClr val="F79646"/>
      </a:accent6>
      <a:hlink>
        <a:srgbClr val="0000FF"/>
      </a:hlink>
      <a:folHlink>
        <a:srgbClr val="800080"/>
      </a:folHlink>
    </a:clrScheme>
    <a:fontScheme name="Aangepast 1">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71D87-8353-4835-9702-78671BA47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Nieuwsbriefsjabloon (9)</Template>
  <TotalTime>0</TotalTime>
  <Pages>14</Pages>
  <Words>5925</Words>
  <Characters>32593</Characters>
  <Application>Microsoft Office Word</Application>
  <DocSecurity>0</DocSecurity>
  <Lines>271</Lines>
  <Paragraphs>76</Paragraphs>
  <ScaleCrop>false</ScaleCrop>
  <HeadingPairs>
    <vt:vector size="2" baseType="variant">
      <vt:variant>
        <vt:lpstr>Titel</vt:lpstr>
      </vt:variant>
      <vt:variant>
        <vt:i4>1</vt:i4>
      </vt:variant>
    </vt:vector>
  </HeadingPairs>
  <TitlesOfParts>
    <vt:vector size="1" baseType="lpstr">
      <vt:lpstr>Nieuwsbrief</vt:lpstr>
    </vt:vector>
  </TitlesOfParts>
  <Company/>
  <LinksUpToDate>false</LinksUpToDate>
  <CharactersWithSpaces>38442</CharactersWithSpaces>
  <SharedDoc>false</SharedDoc>
  <HLinks>
    <vt:vector size="6" baseType="variant">
      <vt:variant>
        <vt:i4>1703991</vt:i4>
      </vt:variant>
      <vt:variant>
        <vt:i4>2</vt:i4>
      </vt:variant>
      <vt:variant>
        <vt:i4>0</vt:i4>
      </vt:variant>
      <vt:variant>
        <vt:i4>5</vt:i4>
      </vt:variant>
      <vt:variant>
        <vt:lpwstr/>
      </vt:variant>
      <vt:variant>
        <vt:lpwstr>_Toc158081695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Nieuwsbrief</dc:title>
  <dc:subject/>
  <dc:creator/>
  <dc:description/>
  <cp:lastModifiedBy/>
  <cp:revision>1</cp:revision>
  <dcterms:created xsi:type="dcterms:W3CDTF">2023-12-02T05:30:00Z</dcterms:created>
  <dcterms:modified xsi:type="dcterms:W3CDTF">2023-12-02T05:30:00Z</dcterms:modified>
</cp:coreProperties>
</file>